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69582" w14:textId="77777777" w:rsidR="008F7D58" w:rsidRPr="00370B97" w:rsidRDefault="008F7D58" w:rsidP="006839B0">
      <w:pPr>
        <w:pStyle w:val="Titolo2"/>
        <w:rPr>
          <w:sz w:val="40"/>
          <w:szCs w:val="40"/>
        </w:rPr>
      </w:pPr>
    </w:p>
    <w:p w14:paraId="6D6288DF" w14:textId="10F39AAE" w:rsidR="009400EA" w:rsidRDefault="001845DD" w:rsidP="003724BC">
      <w:pPr>
        <w:pStyle w:val="Titolo9"/>
      </w:pPr>
      <w:r>
        <w:t>EAR</w:t>
      </w:r>
    </w:p>
    <w:p w14:paraId="6C81C712" w14:textId="0FE3A7CD" w:rsidR="001845DD" w:rsidRPr="001845DD" w:rsidRDefault="001845DD" w:rsidP="001845DD">
      <w:pPr>
        <w:jc w:val="center"/>
      </w:pPr>
      <w:proofErr w:type="gramStart"/>
      <w:r>
        <w:t>textes</w:t>
      </w:r>
      <w:proofErr w:type="gramEnd"/>
    </w:p>
    <w:p w14:paraId="7829BB62" w14:textId="77777777" w:rsidR="003724BC" w:rsidRDefault="003724BC" w:rsidP="00FB346C"/>
    <w:p w14:paraId="7280F435" w14:textId="77777777" w:rsidR="002C7C16" w:rsidRDefault="002C7C16" w:rsidP="002C7C16">
      <w:pPr>
        <w:pStyle w:val="Titolo9"/>
      </w:pPr>
      <w:r>
        <w:t>1. Une énigme</w:t>
      </w:r>
    </w:p>
    <w:p w14:paraId="58257A08" w14:textId="77777777" w:rsidR="002C7C16" w:rsidRDefault="002C7C16" w:rsidP="002C7C16"/>
    <w:p w14:paraId="49329A58" w14:textId="77777777" w:rsidR="0076312A" w:rsidRPr="00EC45C8" w:rsidRDefault="0076312A" w:rsidP="0076312A">
      <w:pPr>
        <w:ind w:left="284" w:right="907"/>
        <w:rPr>
          <w:rFonts w:ascii="Arial" w:hAnsi="Arial" w:cs="Arial"/>
          <w:noProof/>
          <w:sz w:val="20"/>
          <w:szCs w:val="20"/>
        </w:rPr>
      </w:pPr>
      <w:r w:rsidRPr="00EC45C8">
        <w:rPr>
          <w:rFonts w:ascii="Arial" w:hAnsi="Arial" w:cs="Arial"/>
          <w:noProof/>
          <w:sz w:val="20"/>
          <w:szCs w:val="20"/>
        </w:rPr>
        <w:t>Mā zōt ‘ômeret mā zôt ‘ômeret mā zôt ‘ômeret mā zôt zôt ‘ômeret zôt ‘ômeret zôt ‘ômeret ‘ômeret mā zôt ‘ômeret zōt ‘ômeret mā zôt ‘ômeret</w:t>
      </w:r>
    </w:p>
    <w:p w14:paraId="35580B9E" w14:textId="77777777" w:rsidR="0076312A" w:rsidRPr="00B8081D" w:rsidRDefault="0076312A" w:rsidP="0076312A"/>
    <w:p w14:paraId="0DC28A96" w14:textId="77777777" w:rsidR="0076312A" w:rsidRPr="00B8081D" w:rsidRDefault="0076312A" w:rsidP="0076312A">
      <w:r w:rsidRPr="00B8081D">
        <w:t xml:space="preserve">En voici la </w:t>
      </w:r>
      <w:proofErr w:type="gramStart"/>
      <w:r w:rsidRPr="00B8081D">
        <w:t>traduction:</w:t>
      </w:r>
      <w:proofErr w:type="gramEnd"/>
    </w:p>
    <w:p w14:paraId="7B4B5C54" w14:textId="77777777" w:rsidR="0076312A" w:rsidRPr="00B8081D" w:rsidRDefault="0076312A" w:rsidP="0076312A"/>
    <w:p w14:paraId="1521F96E" w14:textId="77777777" w:rsidR="0076312A" w:rsidRPr="00EC45C8" w:rsidRDefault="0076312A" w:rsidP="0076312A">
      <w:pPr>
        <w:pStyle w:val="Citation1"/>
        <w:ind w:right="907"/>
        <w:rPr>
          <w:rFonts w:ascii="Arial" w:hAnsi="Arial" w:cs="Arial"/>
          <w:noProof/>
        </w:rPr>
      </w:pPr>
      <w:r w:rsidRPr="00EC45C8">
        <w:rPr>
          <w:rFonts w:ascii="Arial" w:hAnsi="Arial" w:cs="Arial"/>
          <w:noProof/>
        </w:rPr>
        <w:t>Qu’est-ce que ça veut dire qu’est-ce que ça veut dire qu’est-ce que ça veut dire qu’est-ce que ça ça veut dire ça veut ça veut dire veut dire ça veut dire dire qu’est-ce que ça veut dire ça veut dire qu’est-ce que ça veut dire.</w:t>
      </w:r>
    </w:p>
    <w:p w14:paraId="74069FDA" w14:textId="77777777" w:rsidR="003724BC" w:rsidRDefault="003724BC" w:rsidP="00FB346C"/>
    <w:p w14:paraId="1AC8A26B" w14:textId="77777777" w:rsidR="00D94D51" w:rsidRPr="001D226B" w:rsidRDefault="00D94D51" w:rsidP="00D94D51">
      <w:pPr>
        <w:pStyle w:val="Titolo9"/>
      </w:pPr>
      <w:r>
        <w:t>2</w:t>
      </w:r>
      <w:r w:rsidRPr="001D226B">
        <w:t xml:space="preserve">. </w:t>
      </w:r>
      <w:r>
        <w:t>J</w:t>
      </w:r>
      <w:r w:rsidRPr="001D226B">
        <w:t>r 17,5-8</w:t>
      </w:r>
    </w:p>
    <w:p w14:paraId="1E0B9A2C" w14:textId="77777777" w:rsidR="00D94D51" w:rsidRDefault="00D94D51" w:rsidP="00D94D51"/>
    <w:p w14:paraId="3E263F69" w14:textId="77777777" w:rsidR="00D94D51" w:rsidRPr="001D226B" w:rsidRDefault="00D94D51" w:rsidP="00D94D51"/>
    <w:p w14:paraId="5C5B662D" w14:textId="77777777" w:rsidR="00D94D51" w:rsidRPr="008923A1" w:rsidRDefault="00D94D51" w:rsidP="00D94D51">
      <w:pPr>
        <w:pStyle w:val="Titolo1"/>
      </w:pPr>
      <w:r w:rsidRPr="008923A1">
        <w:t>A. Le texte</w:t>
      </w:r>
    </w:p>
    <w:p w14:paraId="396BADAE" w14:textId="77777777" w:rsidR="00D94D51" w:rsidRPr="008923A1" w:rsidRDefault="00D94D51" w:rsidP="00D94D51"/>
    <w:p w14:paraId="72F2C42D" w14:textId="77777777" w:rsidR="00D94D51" w:rsidRPr="008923A1" w:rsidRDefault="00D94D51" w:rsidP="00D94D51">
      <w:pPr>
        <w:rPr>
          <w:noProof/>
        </w:rPr>
      </w:pPr>
      <w:r w:rsidRPr="008923A1">
        <w:rPr>
          <w:noProof/>
          <w:sz w:val="20"/>
          <w:szCs w:val="24"/>
          <w:vertAlign w:val="superscript"/>
          <w:lang w:bidi="he-IL"/>
        </w:rPr>
        <w:t>5</w:t>
      </w:r>
      <w:r w:rsidRPr="008923A1">
        <w:rPr>
          <w:noProof/>
          <w:szCs w:val="24"/>
          <w:lang w:bidi="he-IL"/>
        </w:rPr>
        <w:t xml:space="preserve"> kō ’āmar yhwh ’ārûr haggeber ’ăšer yibṭaḥ bā’ādām w</w:t>
      </w:r>
      <w:r w:rsidRPr="008923A1">
        <w:rPr>
          <w:noProof/>
          <w:szCs w:val="24"/>
          <w:vertAlign w:val="superscript"/>
          <w:lang w:bidi="he-IL"/>
        </w:rPr>
        <w:t>e</w:t>
      </w:r>
      <w:r w:rsidRPr="008923A1">
        <w:rPr>
          <w:noProof/>
          <w:szCs w:val="24"/>
          <w:lang w:bidi="he-IL"/>
        </w:rPr>
        <w:t>śām bāśār z</w:t>
      </w:r>
      <w:r w:rsidRPr="008923A1">
        <w:rPr>
          <w:noProof/>
          <w:szCs w:val="24"/>
          <w:vertAlign w:val="superscript"/>
          <w:lang w:bidi="he-IL"/>
        </w:rPr>
        <w:t>e</w:t>
      </w:r>
      <w:r w:rsidRPr="008923A1">
        <w:rPr>
          <w:noProof/>
          <w:szCs w:val="24"/>
          <w:lang w:bidi="he-IL"/>
        </w:rPr>
        <w:t>rō‘ô ûmin-yhwh yāsûr libbô</w:t>
      </w:r>
      <w:r w:rsidRPr="008923A1">
        <w:rPr>
          <w:noProof/>
          <w:sz w:val="20"/>
          <w:szCs w:val="24"/>
          <w:lang w:bidi="he-IL"/>
        </w:rPr>
        <w:t xml:space="preserve"> </w:t>
      </w:r>
      <w:r w:rsidRPr="008923A1">
        <w:rPr>
          <w:noProof/>
          <w:sz w:val="20"/>
          <w:szCs w:val="24"/>
          <w:vertAlign w:val="superscript"/>
          <w:lang w:bidi="he-IL"/>
        </w:rPr>
        <w:t>6</w:t>
      </w:r>
      <w:r w:rsidRPr="008923A1">
        <w:rPr>
          <w:noProof/>
          <w:szCs w:val="24"/>
          <w:lang w:bidi="he-IL"/>
        </w:rPr>
        <w:t xml:space="preserve"> w</w:t>
      </w:r>
      <w:r w:rsidRPr="008923A1">
        <w:rPr>
          <w:noProof/>
          <w:szCs w:val="24"/>
          <w:vertAlign w:val="superscript"/>
          <w:lang w:bidi="he-IL"/>
        </w:rPr>
        <w:t>e</w:t>
      </w:r>
      <w:r w:rsidRPr="008923A1">
        <w:rPr>
          <w:noProof/>
          <w:szCs w:val="24"/>
          <w:lang w:bidi="he-IL"/>
        </w:rPr>
        <w:t>hāyâ k</w:t>
      </w:r>
      <w:r w:rsidRPr="008923A1">
        <w:rPr>
          <w:noProof/>
          <w:szCs w:val="24"/>
          <w:vertAlign w:val="superscript"/>
          <w:lang w:bidi="he-IL"/>
        </w:rPr>
        <w:t>e</w:t>
      </w:r>
      <w:r w:rsidRPr="008923A1">
        <w:rPr>
          <w:noProof/>
          <w:szCs w:val="24"/>
          <w:lang w:bidi="he-IL"/>
        </w:rPr>
        <w:t>‘ar‘ār bā‘ărābâ w</w:t>
      </w:r>
      <w:r w:rsidRPr="008923A1">
        <w:rPr>
          <w:noProof/>
          <w:szCs w:val="24"/>
          <w:vertAlign w:val="superscript"/>
          <w:lang w:bidi="he-IL"/>
        </w:rPr>
        <w:t>e</w:t>
      </w:r>
      <w:r w:rsidRPr="008923A1">
        <w:rPr>
          <w:noProof/>
          <w:szCs w:val="24"/>
          <w:lang w:bidi="he-IL"/>
        </w:rPr>
        <w:t>lō’ yir’eh kî-yābô’ ṭôb w</w:t>
      </w:r>
      <w:r w:rsidRPr="008923A1">
        <w:rPr>
          <w:noProof/>
          <w:szCs w:val="24"/>
          <w:vertAlign w:val="superscript"/>
          <w:lang w:bidi="he-IL"/>
        </w:rPr>
        <w:t>e</w:t>
      </w:r>
      <w:r w:rsidRPr="008923A1">
        <w:rPr>
          <w:noProof/>
          <w:szCs w:val="24"/>
          <w:lang w:bidi="he-IL"/>
        </w:rPr>
        <w:t>šākan ḥărērîm bammidbār ’ereṣ m</w:t>
      </w:r>
      <w:r w:rsidRPr="008923A1">
        <w:rPr>
          <w:noProof/>
          <w:szCs w:val="24"/>
          <w:vertAlign w:val="superscript"/>
          <w:lang w:bidi="he-IL"/>
        </w:rPr>
        <w:t>e</w:t>
      </w:r>
      <w:r w:rsidRPr="008923A1">
        <w:rPr>
          <w:noProof/>
          <w:szCs w:val="24"/>
          <w:lang w:bidi="he-IL"/>
        </w:rPr>
        <w:t>lēḥâ w</w:t>
      </w:r>
      <w:r w:rsidRPr="008923A1">
        <w:rPr>
          <w:noProof/>
          <w:szCs w:val="24"/>
          <w:vertAlign w:val="superscript"/>
          <w:lang w:bidi="he-IL"/>
        </w:rPr>
        <w:t>e</w:t>
      </w:r>
      <w:r w:rsidRPr="008923A1">
        <w:rPr>
          <w:noProof/>
          <w:szCs w:val="24"/>
          <w:lang w:bidi="he-IL"/>
        </w:rPr>
        <w:t>lō’ tēšēb s</w:t>
      </w:r>
      <w:r w:rsidRPr="008923A1">
        <w:rPr>
          <w:noProof/>
          <w:sz w:val="20"/>
          <w:szCs w:val="24"/>
          <w:lang w:bidi="he-IL"/>
        </w:rPr>
        <w:t xml:space="preserve"> </w:t>
      </w:r>
      <w:r w:rsidRPr="008923A1">
        <w:rPr>
          <w:noProof/>
          <w:sz w:val="20"/>
          <w:szCs w:val="24"/>
          <w:vertAlign w:val="superscript"/>
          <w:lang w:bidi="he-IL"/>
        </w:rPr>
        <w:t>7</w:t>
      </w:r>
      <w:r w:rsidRPr="008923A1">
        <w:rPr>
          <w:noProof/>
          <w:szCs w:val="24"/>
          <w:lang w:bidi="he-IL"/>
        </w:rPr>
        <w:t xml:space="preserve"> bārûk haggeber ’ăšer yibṭaḥ byhwh w</w:t>
      </w:r>
      <w:r w:rsidRPr="008923A1">
        <w:rPr>
          <w:noProof/>
          <w:szCs w:val="24"/>
          <w:vertAlign w:val="superscript"/>
          <w:lang w:bidi="he-IL"/>
        </w:rPr>
        <w:t>e</w:t>
      </w:r>
      <w:r w:rsidRPr="008923A1">
        <w:rPr>
          <w:noProof/>
          <w:szCs w:val="24"/>
          <w:lang w:bidi="he-IL"/>
        </w:rPr>
        <w:t>hāyâ yhwh mibṭaḥô</w:t>
      </w:r>
      <w:r w:rsidRPr="008923A1">
        <w:rPr>
          <w:noProof/>
          <w:sz w:val="20"/>
          <w:szCs w:val="24"/>
          <w:lang w:bidi="he-IL"/>
        </w:rPr>
        <w:t xml:space="preserve"> </w:t>
      </w:r>
      <w:r w:rsidRPr="008923A1">
        <w:rPr>
          <w:noProof/>
          <w:sz w:val="20"/>
          <w:szCs w:val="24"/>
          <w:vertAlign w:val="superscript"/>
          <w:lang w:bidi="he-IL"/>
        </w:rPr>
        <w:t>8</w:t>
      </w:r>
      <w:r w:rsidRPr="008923A1">
        <w:rPr>
          <w:noProof/>
          <w:szCs w:val="24"/>
          <w:lang w:bidi="he-IL"/>
        </w:rPr>
        <w:t xml:space="preserve"> w</w:t>
      </w:r>
      <w:r w:rsidRPr="008923A1">
        <w:rPr>
          <w:noProof/>
          <w:szCs w:val="24"/>
          <w:vertAlign w:val="superscript"/>
          <w:lang w:bidi="he-IL"/>
        </w:rPr>
        <w:t>e</w:t>
      </w:r>
      <w:r w:rsidRPr="008923A1">
        <w:rPr>
          <w:noProof/>
          <w:szCs w:val="24"/>
          <w:lang w:bidi="he-IL"/>
        </w:rPr>
        <w:t>hāyâ k</w:t>
      </w:r>
      <w:r w:rsidRPr="008923A1">
        <w:rPr>
          <w:noProof/>
          <w:szCs w:val="24"/>
          <w:vertAlign w:val="superscript"/>
          <w:lang w:bidi="he-IL"/>
        </w:rPr>
        <w:t>e</w:t>
      </w:r>
      <w:r w:rsidRPr="008923A1">
        <w:rPr>
          <w:noProof/>
          <w:szCs w:val="24"/>
          <w:lang w:bidi="he-IL"/>
        </w:rPr>
        <w:t>‘ēṣ šātûl ‘al-mayim w</w:t>
      </w:r>
      <w:r w:rsidRPr="008923A1">
        <w:rPr>
          <w:noProof/>
          <w:szCs w:val="24"/>
          <w:vertAlign w:val="superscript"/>
          <w:lang w:bidi="he-IL"/>
        </w:rPr>
        <w:t>e</w:t>
      </w:r>
      <w:r w:rsidRPr="008923A1">
        <w:rPr>
          <w:noProof/>
          <w:szCs w:val="24"/>
          <w:lang w:bidi="he-IL"/>
        </w:rPr>
        <w:t>‘al-yûbal y</w:t>
      </w:r>
      <w:r w:rsidRPr="008923A1">
        <w:rPr>
          <w:noProof/>
          <w:szCs w:val="24"/>
          <w:vertAlign w:val="superscript"/>
          <w:lang w:bidi="he-IL"/>
        </w:rPr>
        <w:t>e</w:t>
      </w:r>
      <w:r w:rsidRPr="008923A1">
        <w:rPr>
          <w:noProof/>
          <w:szCs w:val="24"/>
          <w:lang w:bidi="he-IL"/>
        </w:rPr>
        <w:t>šallaḥ šorāšāyw w</w:t>
      </w:r>
      <w:r w:rsidRPr="008923A1">
        <w:rPr>
          <w:noProof/>
          <w:szCs w:val="24"/>
          <w:vertAlign w:val="superscript"/>
          <w:lang w:bidi="he-IL"/>
        </w:rPr>
        <w:t>e</w:t>
      </w:r>
      <w:r w:rsidRPr="008923A1">
        <w:rPr>
          <w:noProof/>
          <w:szCs w:val="24"/>
          <w:lang w:bidi="he-IL"/>
        </w:rPr>
        <w:t>lō’ (yirā’) [yir’eh] kî-yābō’ ḥōm w</w:t>
      </w:r>
      <w:r w:rsidRPr="008923A1">
        <w:rPr>
          <w:noProof/>
          <w:szCs w:val="24"/>
          <w:vertAlign w:val="superscript"/>
          <w:lang w:bidi="he-IL"/>
        </w:rPr>
        <w:t>e</w:t>
      </w:r>
      <w:r w:rsidRPr="008923A1">
        <w:rPr>
          <w:noProof/>
          <w:szCs w:val="24"/>
          <w:lang w:bidi="he-IL"/>
        </w:rPr>
        <w:t>hāyâ ‘ālēhû ra‘ănān ûbišnat baṣṣōret lō’ yid’āg w</w:t>
      </w:r>
      <w:r w:rsidRPr="008923A1">
        <w:rPr>
          <w:noProof/>
          <w:szCs w:val="24"/>
          <w:vertAlign w:val="superscript"/>
          <w:lang w:bidi="he-IL"/>
        </w:rPr>
        <w:t>e</w:t>
      </w:r>
      <w:r w:rsidRPr="008923A1">
        <w:rPr>
          <w:noProof/>
          <w:szCs w:val="24"/>
          <w:lang w:bidi="he-IL"/>
        </w:rPr>
        <w:t>lō’ yāmîš mē‘ăśôt perî</w:t>
      </w:r>
    </w:p>
    <w:p w14:paraId="665CD5A0" w14:textId="77777777" w:rsidR="00D94D51" w:rsidRPr="008923A1" w:rsidRDefault="00D94D51" w:rsidP="00D94D51"/>
    <w:p w14:paraId="68CE032C" w14:textId="77777777" w:rsidR="00D94D51" w:rsidRPr="008923A1" w:rsidRDefault="00D94D51" w:rsidP="00D94D51">
      <w:pPr>
        <w:pStyle w:val="Titolo3"/>
      </w:pPr>
      <w:r w:rsidRPr="008923A1">
        <w:t>Traduction proposée</w:t>
      </w:r>
    </w:p>
    <w:p w14:paraId="425C8F1E" w14:textId="77777777" w:rsidR="00D94D51" w:rsidRPr="008923A1" w:rsidRDefault="00D94D51" w:rsidP="00D94D51">
      <w:pPr>
        <w:rPr>
          <w:szCs w:val="24"/>
          <w:lang w:bidi="he-IL"/>
        </w:rPr>
      </w:pPr>
      <w:r w:rsidRPr="008923A1">
        <w:rPr>
          <w:vertAlign w:val="superscript"/>
        </w:rPr>
        <w:t>5</w:t>
      </w:r>
      <w:r w:rsidRPr="008923A1">
        <w:t xml:space="preserve"> Ainsi dit </w:t>
      </w:r>
      <w:r w:rsidRPr="008923A1">
        <w:rPr>
          <w:szCs w:val="24"/>
          <w:lang w:bidi="he-IL"/>
        </w:rPr>
        <w:t>Yhwh</w:t>
      </w:r>
      <w:r w:rsidRPr="008923A1">
        <w:t> m</w:t>
      </w:r>
      <w:r w:rsidRPr="008923A1">
        <w:rPr>
          <w:bCs/>
          <w:szCs w:val="24"/>
          <w:lang w:bidi="he-IL"/>
        </w:rPr>
        <w:t>audit l’homme lequel se fie</w:t>
      </w:r>
      <w:r w:rsidRPr="008923A1">
        <w:rPr>
          <w:szCs w:val="24"/>
          <w:lang w:bidi="he-IL"/>
        </w:rPr>
        <w:t xml:space="preserve"> en </w:t>
      </w:r>
      <w:proofErr w:type="spellStart"/>
      <w:r w:rsidRPr="008923A1">
        <w:rPr>
          <w:szCs w:val="24"/>
          <w:lang w:bidi="he-IL"/>
        </w:rPr>
        <w:t>l’adam</w:t>
      </w:r>
      <w:proofErr w:type="spellEnd"/>
      <w:r w:rsidRPr="008923A1">
        <w:rPr>
          <w:szCs w:val="24"/>
          <w:lang w:bidi="he-IL"/>
        </w:rPr>
        <w:t xml:space="preserve"> et met dans la chair son bras et de Yhwh s’écarte son cœur </w:t>
      </w:r>
      <w:r w:rsidRPr="008923A1">
        <w:rPr>
          <w:szCs w:val="24"/>
          <w:vertAlign w:val="superscript"/>
          <w:lang w:bidi="he-IL"/>
        </w:rPr>
        <w:t>6</w:t>
      </w:r>
      <w:r w:rsidRPr="008923A1">
        <w:rPr>
          <w:szCs w:val="24"/>
          <w:lang w:bidi="he-IL"/>
        </w:rPr>
        <w:t xml:space="preserve"> </w:t>
      </w:r>
      <w:r w:rsidRPr="008923A1">
        <w:rPr>
          <w:bCs/>
          <w:szCs w:val="24"/>
          <w:lang w:bidi="he-IL"/>
        </w:rPr>
        <w:t>et</w:t>
      </w:r>
      <w:r w:rsidRPr="008923A1">
        <w:rPr>
          <w:szCs w:val="24"/>
          <w:lang w:bidi="he-IL"/>
        </w:rPr>
        <w:t xml:space="preserve"> </w:t>
      </w:r>
      <w:r w:rsidRPr="008923A1">
        <w:rPr>
          <w:bCs/>
          <w:szCs w:val="24"/>
          <w:lang w:bidi="he-IL"/>
        </w:rPr>
        <w:t>il est comme</w:t>
      </w:r>
      <w:r w:rsidRPr="008923A1">
        <w:rPr>
          <w:szCs w:val="24"/>
          <w:lang w:bidi="he-IL"/>
        </w:rPr>
        <w:t xml:space="preserve"> un chardon dans la steppe</w:t>
      </w:r>
      <w:r w:rsidRPr="008923A1">
        <w:t xml:space="preserve"> et il </w:t>
      </w:r>
      <w:r w:rsidRPr="008923A1">
        <w:rPr>
          <w:bCs/>
          <w:iCs/>
          <w:szCs w:val="24"/>
          <w:lang w:bidi="he-IL"/>
        </w:rPr>
        <w:t>ne</w:t>
      </w:r>
      <w:r w:rsidRPr="008923A1">
        <w:t xml:space="preserve"> voit </w:t>
      </w:r>
      <w:r w:rsidRPr="008923A1">
        <w:rPr>
          <w:bCs/>
          <w:iCs/>
          <w:szCs w:val="24"/>
          <w:lang w:bidi="he-IL"/>
        </w:rPr>
        <w:t>pas</w:t>
      </w:r>
      <w:r w:rsidRPr="008923A1">
        <w:t xml:space="preserve"> quand vient le bonheur</w:t>
      </w:r>
      <w:r w:rsidRPr="008923A1">
        <w:rPr>
          <w:szCs w:val="24"/>
          <w:lang w:bidi="he-IL"/>
        </w:rPr>
        <w:t xml:space="preserve"> et il demeure en des lieux-brûlés dans le désert terre salée </w:t>
      </w:r>
      <w:r w:rsidRPr="008923A1">
        <w:rPr>
          <w:bCs/>
          <w:iCs/>
          <w:szCs w:val="24"/>
          <w:lang w:bidi="he-IL"/>
        </w:rPr>
        <w:t>et pas</w:t>
      </w:r>
      <w:r w:rsidRPr="008923A1">
        <w:rPr>
          <w:szCs w:val="24"/>
          <w:lang w:bidi="he-IL"/>
        </w:rPr>
        <w:t xml:space="preserve"> habitée </w:t>
      </w:r>
      <w:r w:rsidRPr="008923A1">
        <w:rPr>
          <w:szCs w:val="24"/>
          <w:vertAlign w:val="superscript"/>
          <w:lang w:bidi="he-IL"/>
        </w:rPr>
        <w:t>7</w:t>
      </w:r>
      <w:r w:rsidRPr="008923A1">
        <w:rPr>
          <w:szCs w:val="24"/>
          <w:lang w:bidi="he-IL"/>
        </w:rPr>
        <w:t xml:space="preserve"> </w:t>
      </w:r>
      <w:r w:rsidRPr="008923A1">
        <w:rPr>
          <w:bCs/>
          <w:szCs w:val="24"/>
          <w:lang w:bidi="he-IL"/>
        </w:rPr>
        <w:t>béni l’homme lequel se fie</w:t>
      </w:r>
      <w:r w:rsidRPr="008923A1">
        <w:rPr>
          <w:szCs w:val="24"/>
          <w:lang w:bidi="he-IL"/>
        </w:rPr>
        <w:t xml:space="preserve"> en Yhwh </w:t>
      </w:r>
      <w:r w:rsidRPr="008923A1">
        <w:rPr>
          <w:bCs/>
          <w:szCs w:val="24"/>
          <w:lang w:bidi="he-IL"/>
        </w:rPr>
        <w:t>et est</w:t>
      </w:r>
      <w:r w:rsidRPr="008923A1">
        <w:rPr>
          <w:szCs w:val="24"/>
          <w:lang w:bidi="he-IL"/>
        </w:rPr>
        <w:t xml:space="preserve"> Yhwh sa confiance </w:t>
      </w:r>
      <w:r w:rsidRPr="008923A1">
        <w:rPr>
          <w:szCs w:val="24"/>
          <w:vertAlign w:val="superscript"/>
          <w:lang w:bidi="he-IL"/>
        </w:rPr>
        <w:t>8</w:t>
      </w:r>
      <w:r w:rsidRPr="008923A1">
        <w:rPr>
          <w:szCs w:val="24"/>
          <w:lang w:bidi="he-IL"/>
        </w:rPr>
        <w:t xml:space="preserve"> </w:t>
      </w:r>
      <w:r w:rsidRPr="008923A1">
        <w:rPr>
          <w:bCs/>
          <w:szCs w:val="24"/>
          <w:lang w:bidi="he-IL"/>
        </w:rPr>
        <w:t>et il est comme</w:t>
      </w:r>
      <w:r w:rsidRPr="008923A1">
        <w:rPr>
          <w:szCs w:val="24"/>
          <w:lang w:bidi="he-IL"/>
        </w:rPr>
        <w:t xml:space="preserve"> un arbre planté près de l’eau et vers le courant il envoie ses racines et il </w:t>
      </w:r>
      <w:r w:rsidRPr="008923A1">
        <w:rPr>
          <w:bCs/>
          <w:iCs/>
          <w:szCs w:val="24"/>
          <w:lang w:bidi="he-IL"/>
        </w:rPr>
        <w:t>ne</w:t>
      </w:r>
      <w:r w:rsidRPr="008923A1">
        <w:rPr>
          <w:szCs w:val="24"/>
          <w:lang w:bidi="he-IL"/>
        </w:rPr>
        <w:t xml:space="preserve"> craint </w:t>
      </w:r>
      <w:r w:rsidRPr="008923A1">
        <w:rPr>
          <w:bCs/>
          <w:iCs/>
          <w:szCs w:val="24"/>
          <w:lang w:bidi="he-IL"/>
        </w:rPr>
        <w:t>pas</w:t>
      </w:r>
      <w:r w:rsidRPr="008923A1">
        <w:rPr>
          <w:szCs w:val="24"/>
          <w:lang w:bidi="he-IL"/>
        </w:rPr>
        <w:t xml:space="preserve"> quand vient la chaleur et il est son feuillage verdoyant et dans l’année de sécheresse il </w:t>
      </w:r>
      <w:r w:rsidRPr="008923A1">
        <w:rPr>
          <w:bCs/>
          <w:iCs/>
          <w:szCs w:val="24"/>
          <w:lang w:bidi="he-IL"/>
        </w:rPr>
        <w:t>ne</w:t>
      </w:r>
      <w:r w:rsidRPr="008923A1">
        <w:rPr>
          <w:szCs w:val="24"/>
          <w:lang w:bidi="he-IL"/>
        </w:rPr>
        <w:t xml:space="preserve"> s’inquiète </w:t>
      </w:r>
      <w:r w:rsidRPr="008923A1">
        <w:rPr>
          <w:bCs/>
          <w:iCs/>
          <w:szCs w:val="24"/>
          <w:lang w:bidi="he-IL"/>
        </w:rPr>
        <w:t>pas</w:t>
      </w:r>
      <w:r w:rsidRPr="008923A1">
        <w:rPr>
          <w:szCs w:val="24"/>
          <w:lang w:bidi="he-IL"/>
        </w:rPr>
        <w:t xml:space="preserve"> et il </w:t>
      </w:r>
      <w:r w:rsidRPr="008923A1">
        <w:rPr>
          <w:bCs/>
          <w:iCs/>
          <w:szCs w:val="24"/>
          <w:lang w:bidi="he-IL"/>
        </w:rPr>
        <w:t>ne</w:t>
      </w:r>
      <w:r w:rsidRPr="008923A1">
        <w:rPr>
          <w:szCs w:val="24"/>
          <w:lang w:bidi="he-IL"/>
        </w:rPr>
        <w:t xml:space="preserve"> cesse </w:t>
      </w:r>
      <w:r w:rsidRPr="008923A1">
        <w:rPr>
          <w:bCs/>
          <w:iCs/>
          <w:szCs w:val="24"/>
          <w:lang w:bidi="he-IL"/>
        </w:rPr>
        <w:t>pas</w:t>
      </w:r>
      <w:r w:rsidRPr="008923A1">
        <w:rPr>
          <w:szCs w:val="24"/>
          <w:lang w:bidi="he-IL"/>
        </w:rPr>
        <w:t xml:space="preserve"> de faire du fruit.</w:t>
      </w:r>
    </w:p>
    <w:p w14:paraId="4747710C" w14:textId="77777777" w:rsidR="00D94D51" w:rsidRDefault="00D94D51" w:rsidP="00FB346C"/>
    <w:p w14:paraId="0057153A" w14:textId="27D60EEA" w:rsidR="00E76F64" w:rsidRDefault="00E76F64">
      <w:pPr>
        <w:jc w:val="left"/>
      </w:pPr>
      <w:r>
        <w:br w:type="page"/>
      </w:r>
    </w:p>
    <w:p w14:paraId="4FEC7109" w14:textId="77777777" w:rsidR="006935D1" w:rsidRPr="00E70F0E" w:rsidRDefault="006935D1" w:rsidP="006935D1">
      <w:pPr>
        <w:pStyle w:val="Titolo9"/>
      </w:pPr>
      <w:r w:rsidRPr="00E70F0E">
        <w:lastRenderedPageBreak/>
        <w:t>3. Mt 7,24-27</w:t>
      </w:r>
    </w:p>
    <w:p w14:paraId="3CB9450E" w14:textId="77777777" w:rsidR="006935D1" w:rsidRPr="00E059D1" w:rsidRDefault="006935D1" w:rsidP="006935D1">
      <w:pPr>
        <w:rPr>
          <w:sz w:val="20"/>
        </w:rPr>
      </w:pPr>
    </w:p>
    <w:p w14:paraId="2A9AFB4F" w14:textId="77777777" w:rsidR="006935D1" w:rsidRPr="00E059D1" w:rsidRDefault="006935D1" w:rsidP="006935D1">
      <w:pPr>
        <w:rPr>
          <w:sz w:val="20"/>
        </w:rPr>
      </w:pPr>
    </w:p>
    <w:p w14:paraId="16A7DBA5" w14:textId="77777777" w:rsidR="006935D1" w:rsidRPr="00E70F0E" w:rsidRDefault="006935D1" w:rsidP="006935D1">
      <w:pPr>
        <w:pStyle w:val="Titolo1"/>
      </w:pPr>
      <w:r w:rsidRPr="00E70F0E">
        <w:t>A. Le texte</w:t>
      </w:r>
    </w:p>
    <w:p w14:paraId="40A20988" w14:textId="77777777" w:rsidR="006935D1" w:rsidRPr="00E70F0E" w:rsidRDefault="006935D1" w:rsidP="006935D1">
      <w:pPr>
        <w:rPr>
          <w:sz w:val="16"/>
        </w:rPr>
      </w:pPr>
      <w:r w:rsidRPr="00E70F0E">
        <w:rPr>
          <w:rFonts w:ascii="Bwgrkl" w:hAnsi="Bwgrkl"/>
          <w:noProof/>
          <w:vertAlign w:val="superscript"/>
        </w:rPr>
        <w:t>24</w:t>
      </w:r>
      <w:r w:rsidRPr="00E70F0E">
        <w:rPr>
          <w:rFonts w:ascii="Bwgrkl" w:hAnsi="Bwgrkl"/>
          <w:noProof/>
        </w:rPr>
        <w:t xml:space="preserve"> Pa/j ou=n o[stij avkou,ei mou tou.j lo,gouj tou,touj kai. poiei/ auvtou.j( o`moiwqh,setai avndri. froni,mw|( o[stij wv|kodo,mhsen auvtou/ th.n oivki,an evpi. th.n pe,tran\ </w:t>
      </w:r>
      <w:r w:rsidRPr="00E70F0E">
        <w:rPr>
          <w:rFonts w:ascii="Bwgrkl" w:hAnsi="Bwgrkl"/>
          <w:noProof/>
          <w:vertAlign w:val="superscript"/>
        </w:rPr>
        <w:t>25</w:t>
      </w:r>
      <w:r w:rsidRPr="00E70F0E">
        <w:rPr>
          <w:rFonts w:ascii="Bwgrkl" w:hAnsi="Bwgrkl"/>
          <w:noProof/>
        </w:rPr>
        <w:t xml:space="preserve"> kai. kate,bh h` broch. kai. h=lqon oi` potamoi. kai. e;pneusan oi` a;nemoi kai. prose,pesan th/| oivki,a| evkei,nh|( kai. ouvk e;pesen( teqemeli,wto ga.r evpi. th.n pe,tran) </w:t>
      </w:r>
      <w:r w:rsidRPr="00E70F0E">
        <w:rPr>
          <w:rFonts w:ascii="Bwgrkl" w:hAnsi="Bwgrkl"/>
          <w:noProof/>
          <w:vertAlign w:val="superscript"/>
        </w:rPr>
        <w:t>26</w:t>
      </w:r>
      <w:r w:rsidRPr="00E70F0E">
        <w:rPr>
          <w:rFonts w:ascii="Bwgrkl" w:hAnsi="Bwgrkl"/>
          <w:noProof/>
        </w:rPr>
        <w:t xml:space="preserve"> kai. pa/j o` avkou,wn mou tou.j lo,gouj tou,touj kai. mh. poiw/n auvtou.j o`moiwqh,setai avndri. mwrw/|( o[stij wv|kodo,mhsen auvtou/ th.n oivki,an evpi. th.n a;mmon\ </w:t>
      </w:r>
      <w:r w:rsidRPr="00E70F0E">
        <w:rPr>
          <w:rFonts w:ascii="Bwgrkl" w:hAnsi="Bwgrkl"/>
          <w:noProof/>
          <w:vertAlign w:val="superscript"/>
        </w:rPr>
        <w:t>27</w:t>
      </w:r>
      <w:r w:rsidRPr="00E70F0E">
        <w:rPr>
          <w:rFonts w:ascii="Bwgrkl" w:hAnsi="Bwgrkl"/>
          <w:noProof/>
        </w:rPr>
        <w:t xml:space="preserve"> kai. kate,bh h` broch. kai. h=lqon oi` potamoi. kai. e;pneusan oi` a;nemoi kai. prose,koyan th/| oivki,a| evkei,nh|( kai. e;pesen kai. h=n h` ptw/sij auvth/j mega,lh)</w:t>
      </w:r>
    </w:p>
    <w:p w14:paraId="23546FEA" w14:textId="77777777" w:rsidR="006935D1" w:rsidRPr="00E059D1" w:rsidRDefault="006935D1" w:rsidP="006935D1">
      <w:pPr>
        <w:rPr>
          <w:sz w:val="18"/>
        </w:rPr>
      </w:pPr>
    </w:p>
    <w:p w14:paraId="79561EC0" w14:textId="77777777" w:rsidR="006935D1" w:rsidRDefault="006935D1" w:rsidP="006935D1">
      <w:pPr>
        <w:pStyle w:val="Titolo3"/>
      </w:pPr>
      <w:r>
        <w:t>Traduction proposée</w:t>
      </w:r>
    </w:p>
    <w:p w14:paraId="77E6952C" w14:textId="77777777" w:rsidR="006935D1" w:rsidRPr="00BC1B11" w:rsidRDefault="006935D1" w:rsidP="006935D1">
      <w:r w:rsidRPr="00BC1B11">
        <w:rPr>
          <w:vertAlign w:val="superscript"/>
        </w:rPr>
        <w:t>24</w:t>
      </w:r>
      <w:r w:rsidRPr="00BC1B11">
        <w:t xml:space="preserve"> </w:t>
      </w:r>
      <w:r>
        <w:t>Donc q</w:t>
      </w:r>
      <w:r w:rsidRPr="00BC1B11">
        <w:t xml:space="preserve">uiconque </w:t>
      </w:r>
      <w:r>
        <w:t xml:space="preserve">écoute </w:t>
      </w:r>
      <w:r w:rsidRPr="00BC1B11">
        <w:t>ces miennes paroles et</w:t>
      </w:r>
      <w:r>
        <w:t xml:space="preserve"> </w:t>
      </w:r>
      <w:r w:rsidRPr="00BC1B11">
        <w:t>fait</w:t>
      </w:r>
      <w:r>
        <w:t xml:space="preserve"> </w:t>
      </w:r>
      <w:r w:rsidRPr="00BC1B11">
        <w:t>elles</w:t>
      </w:r>
      <w:r>
        <w:t xml:space="preserve"> </w:t>
      </w:r>
      <w:r w:rsidRPr="00BC1B11">
        <w:t>sera comparable</w:t>
      </w:r>
      <w:r>
        <w:t xml:space="preserve"> </w:t>
      </w:r>
      <w:r w:rsidRPr="00BC1B11">
        <w:t>à un homme</w:t>
      </w:r>
      <w:r>
        <w:t xml:space="preserve"> </w:t>
      </w:r>
      <w:r w:rsidRPr="00BC1B11">
        <w:t>avisé</w:t>
      </w:r>
      <w:r>
        <w:t xml:space="preserve"> lequel </w:t>
      </w:r>
      <w:r w:rsidRPr="00BC1B11">
        <w:t>a construit</w:t>
      </w:r>
      <w:r>
        <w:t xml:space="preserve"> </w:t>
      </w:r>
      <w:r w:rsidRPr="00BC1B11">
        <w:t>sa maison</w:t>
      </w:r>
      <w:r>
        <w:t xml:space="preserve"> </w:t>
      </w:r>
      <w:r w:rsidRPr="00BC1B11">
        <w:t xml:space="preserve">sur le roc </w:t>
      </w:r>
      <w:r w:rsidRPr="00BC1B11">
        <w:rPr>
          <w:vertAlign w:val="superscript"/>
        </w:rPr>
        <w:t>25</w:t>
      </w:r>
      <w:r w:rsidRPr="00BC1B11">
        <w:t xml:space="preserve"> </w:t>
      </w:r>
      <w:r>
        <w:t>e</w:t>
      </w:r>
      <w:r w:rsidRPr="00BC1B11">
        <w:t>t</w:t>
      </w:r>
      <w:r>
        <w:t xml:space="preserve"> </w:t>
      </w:r>
      <w:r w:rsidRPr="00BC1B11">
        <w:t>est descendue</w:t>
      </w:r>
      <w:r>
        <w:t xml:space="preserve"> la pluie</w:t>
      </w:r>
      <w:r w:rsidRPr="00BC1B11">
        <w:t xml:space="preserve"> et</w:t>
      </w:r>
      <w:r>
        <w:t xml:space="preserve"> </w:t>
      </w:r>
      <w:r w:rsidRPr="00BC1B11">
        <w:t>sont venus</w:t>
      </w:r>
      <w:r>
        <w:t xml:space="preserve"> les fleuves</w:t>
      </w:r>
      <w:r w:rsidRPr="00BC1B11">
        <w:t xml:space="preserve"> et</w:t>
      </w:r>
      <w:r>
        <w:t xml:space="preserve"> </w:t>
      </w:r>
      <w:r w:rsidRPr="00BC1B11">
        <w:t>ont soufflé</w:t>
      </w:r>
      <w:r>
        <w:t xml:space="preserve"> les vents</w:t>
      </w:r>
      <w:r w:rsidRPr="00BC1B11">
        <w:t xml:space="preserve"> et</w:t>
      </w:r>
      <w:r>
        <w:t xml:space="preserve"> ils </w:t>
      </w:r>
      <w:r w:rsidRPr="00BC1B11">
        <w:t xml:space="preserve">ont </w:t>
      </w:r>
      <w:r>
        <w:t>chuté</w:t>
      </w:r>
      <w:r w:rsidRPr="00BC1B11">
        <w:t>-contre</w:t>
      </w:r>
      <w:r>
        <w:t xml:space="preserve"> cette maison-là e</w:t>
      </w:r>
      <w:r w:rsidRPr="00BC1B11">
        <w:t>t elle</w:t>
      </w:r>
      <w:r>
        <w:t xml:space="preserve"> </w:t>
      </w:r>
      <w:r w:rsidRPr="00BC1B11">
        <w:t>n’</w:t>
      </w:r>
      <w:r>
        <w:t>a</w:t>
      </w:r>
      <w:r w:rsidRPr="00BC1B11">
        <w:t xml:space="preserve"> pas </w:t>
      </w:r>
      <w:r>
        <w:t xml:space="preserve">chuté </w:t>
      </w:r>
      <w:r w:rsidRPr="00BC1B11">
        <w:t>car</w:t>
      </w:r>
      <w:r>
        <w:t xml:space="preserve"> </w:t>
      </w:r>
      <w:r w:rsidRPr="00BC1B11">
        <w:t>elle avait été fondée</w:t>
      </w:r>
      <w:r>
        <w:t xml:space="preserve"> </w:t>
      </w:r>
      <w:r w:rsidRPr="00BC1B11">
        <w:t xml:space="preserve">sur le roc </w:t>
      </w:r>
      <w:r w:rsidRPr="00BC1B11">
        <w:rPr>
          <w:vertAlign w:val="superscript"/>
        </w:rPr>
        <w:t>26</w:t>
      </w:r>
      <w:r w:rsidRPr="00BC1B11">
        <w:t xml:space="preserve"> </w:t>
      </w:r>
      <w:r>
        <w:t>e</w:t>
      </w:r>
      <w:r w:rsidRPr="00BC1B11">
        <w:t>t quiconque</w:t>
      </w:r>
      <w:r>
        <w:t xml:space="preserve"> l’écoutant </w:t>
      </w:r>
      <w:r w:rsidRPr="00BC1B11">
        <w:t>ces miennes paroles et</w:t>
      </w:r>
      <w:r>
        <w:t xml:space="preserve"> </w:t>
      </w:r>
      <w:r w:rsidRPr="00BC1B11">
        <w:t>ne fai</w:t>
      </w:r>
      <w:r>
        <w:t>san</w:t>
      </w:r>
      <w:r w:rsidRPr="00BC1B11">
        <w:t>t pas</w:t>
      </w:r>
      <w:r>
        <w:t xml:space="preserve"> </w:t>
      </w:r>
      <w:r w:rsidRPr="00BC1B11">
        <w:t>elles</w:t>
      </w:r>
      <w:r>
        <w:t xml:space="preserve"> </w:t>
      </w:r>
      <w:r w:rsidRPr="00BC1B11">
        <w:t xml:space="preserve">sera </w:t>
      </w:r>
      <w:r>
        <w:t xml:space="preserve">comparable </w:t>
      </w:r>
      <w:r w:rsidRPr="00BC1B11">
        <w:t>à un homme</w:t>
      </w:r>
      <w:r>
        <w:t xml:space="preserve"> </w:t>
      </w:r>
      <w:r w:rsidRPr="00BC1B11">
        <w:t>insensé</w:t>
      </w:r>
      <w:r>
        <w:t xml:space="preserve"> lequel </w:t>
      </w:r>
      <w:r w:rsidRPr="00BC1B11">
        <w:t>a construit</w:t>
      </w:r>
      <w:r>
        <w:t xml:space="preserve"> </w:t>
      </w:r>
      <w:r w:rsidRPr="00BC1B11">
        <w:t>sa maison</w:t>
      </w:r>
      <w:r>
        <w:t xml:space="preserve"> </w:t>
      </w:r>
      <w:r w:rsidRPr="00BC1B11">
        <w:t xml:space="preserve">sur le sable </w:t>
      </w:r>
      <w:r w:rsidRPr="00BC1B11">
        <w:rPr>
          <w:vertAlign w:val="superscript"/>
        </w:rPr>
        <w:t>27</w:t>
      </w:r>
      <w:r w:rsidRPr="00BC1B11">
        <w:t xml:space="preserve"> </w:t>
      </w:r>
      <w:r>
        <w:t>e</w:t>
      </w:r>
      <w:r w:rsidRPr="00BC1B11">
        <w:t>t</w:t>
      </w:r>
      <w:r>
        <w:t xml:space="preserve"> </w:t>
      </w:r>
      <w:r w:rsidRPr="00BC1B11">
        <w:t>est descendue</w:t>
      </w:r>
      <w:r>
        <w:t xml:space="preserve"> la pluie</w:t>
      </w:r>
      <w:r w:rsidRPr="00BC1B11">
        <w:t xml:space="preserve"> et</w:t>
      </w:r>
      <w:r>
        <w:t xml:space="preserve"> </w:t>
      </w:r>
      <w:r w:rsidRPr="00BC1B11">
        <w:t>sont venus</w:t>
      </w:r>
      <w:r>
        <w:t xml:space="preserve"> les fleuves</w:t>
      </w:r>
      <w:r w:rsidRPr="00BC1B11">
        <w:t xml:space="preserve"> et</w:t>
      </w:r>
      <w:r>
        <w:t xml:space="preserve"> </w:t>
      </w:r>
      <w:r w:rsidRPr="00BC1B11">
        <w:t>ont soufflé</w:t>
      </w:r>
      <w:r>
        <w:t xml:space="preserve"> les vents</w:t>
      </w:r>
      <w:r w:rsidRPr="00BC1B11">
        <w:t xml:space="preserve"> et</w:t>
      </w:r>
      <w:r>
        <w:t xml:space="preserve"> ils </w:t>
      </w:r>
      <w:r w:rsidRPr="00BC1B11">
        <w:t>ont heurté-contre</w:t>
      </w:r>
      <w:r>
        <w:t xml:space="preserve"> cette maison-là e</w:t>
      </w:r>
      <w:r w:rsidRPr="00BC1B11">
        <w:t>t elle</w:t>
      </w:r>
      <w:r>
        <w:t xml:space="preserve"> a</w:t>
      </w:r>
      <w:r w:rsidRPr="00BC1B11">
        <w:t xml:space="preserve"> </w:t>
      </w:r>
      <w:r>
        <w:t xml:space="preserve">chuté </w:t>
      </w:r>
      <w:r w:rsidRPr="00BC1B11">
        <w:t>et</w:t>
      </w:r>
      <w:r>
        <w:t xml:space="preserve"> </w:t>
      </w:r>
      <w:r w:rsidRPr="00BC1B11">
        <w:t>était sa chute</w:t>
      </w:r>
      <w:r>
        <w:t xml:space="preserve"> </w:t>
      </w:r>
      <w:r w:rsidRPr="00BC1B11">
        <w:t>gra</w:t>
      </w:r>
      <w:r>
        <w:t>nde.</w:t>
      </w:r>
    </w:p>
    <w:p w14:paraId="63F5A8B3" w14:textId="77777777" w:rsidR="006935D1" w:rsidRPr="00E059D1" w:rsidRDefault="006935D1" w:rsidP="006935D1">
      <w:pPr>
        <w:rPr>
          <w:sz w:val="18"/>
        </w:rPr>
      </w:pPr>
    </w:p>
    <w:p w14:paraId="5A06ED5E" w14:textId="77777777" w:rsidR="00E76F64" w:rsidRDefault="00E76F64" w:rsidP="00FB346C"/>
    <w:p w14:paraId="756B30D1" w14:textId="77777777" w:rsidR="00CB1969" w:rsidRDefault="00CB1969">
      <w:pPr>
        <w:jc w:val="left"/>
        <w:rPr>
          <w:rFonts w:cs="Arial"/>
          <w:sz w:val="35"/>
        </w:rPr>
      </w:pPr>
      <w:r>
        <w:br w:type="page"/>
      </w:r>
    </w:p>
    <w:p w14:paraId="4A7688F6" w14:textId="2AA7761E" w:rsidR="00E102B4" w:rsidRPr="00E70F0E" w:rsidRDefault="00E102B4" w:rsidP="00E102B4">
      <w:pPr>
        <w:pStyle w:val="Titolo9"/>
      </w:pPr>
      <w:r w:rsidRPr="00E70F0E">
        <w:lastRenderedPageBreak/>
        <w:t>4. Ps 2</w:t>
      </w:r>
    </w:p>
    <w:p w14:paraId="407133D0" w14:textId="77777777" w:rsidR="00E102B4" w:rsidRPr="00E70F0E" w:rsidRDefault="00E102B4" w:rsidP="00E102B4"/>
    <w:p w14:paraId="51DD825C" w14:textId="77777777" w:rsidR="00E102B4" w:rsidRPr="00E70F0E" w:rsidRDefault="00E102B4" w:rsidP="00E102B4">
      <w:pPr>
        <w:pStyle w:val="Titolo1"/>
      </w:pPr>
      <w:r w:rsidRPr="00E70F0E">
        <w:t>A. Le texte</w:t>
      </w:r>
    </w:p>
    <w:p w14:paraId="39DEEE6C" w14:textId="77777777" w:rsidR="00E102B4" w:rsidRPr="00E70F0E" w:rsidRDefault="00E102B4" w:rsidP="00E102B4">
      <w:pPr>
        <w:rPr>
          <w:noProof/>
          <w:spacing w:val="-1"/>
          <w:sz w:val="14"/>
          <w:vertAlign w:val="superscript"/>
        </w:rPr>
      </w:pPr>
    </w:p>
    <w:p w14:paraId="386D6766" w14:textId="77777777" w:rsidR="00E102B4" w:rsidRPr="00E70F0E" w:rsidRDefault="00E102B4" w:rsidP="00E102B4">
      <w:pPr>
        <w:rPr>
          <w:noProof/>
          <w:spacing w:val="-1"/>
        </w:rPr>
      </w:pPr>
      <w:r w:rsidRPr="00E70F0E">
        <w:rPr>
          <w:noProof/>
          <w:spacing w:val="-1"/>
          <w:vertAlign w:val="superscript"/>
        </w:rPr>
        <w:t>1</w:t>
      </w:r>
      <w:r w:rsidRPr="00E70F0E">
        <w:rPr>
          <w:noProof/>
          <w:spacing w:val="-1"/>
        </w:rPr>
        <w:t xml:space="preserve"> lāmmâ rāgšû gôyîm ûl</w:t>
      </w:r>
      <w:r w:rsidRPr="00E70F0E">
        <w:rPr>
          <w:noProof/>
          <w:spacing w:val="-1"/>
          <w:vertAlign w:val="superscript"/>
        </w:rPr>
        <w:t>e</w:t>
      </w:r>
      <w:r w:rsidRPr="00E70F0E">
        <w:rPr>
          <w:noProof/>
          <w:spacing w:val="-1"/>
        </w:rPr>
        <w:t xml:space="preserve">’ummîm yehgû-rîq </w:t>
      </w:r>
      <w:r w:rsidRPr="00E70F0E">
        <w:rPr>
          <w:noProof/>
          <w:spacing w:val="-1"/>
          <w:vertAlign w:val="superscript"/>
        </w:rPr>
        <w:t>2</w:t>
      </w:r>
      <w:r w:rsidRPr="00E70F0E">
        <w:rPr>
          <w:noProof/>
          <w:spacing w:val="-1"/>
        </w:rPr>
        <w:t xml:space="preserve"> yityaṣ</w:t>
      </w:r>
      <w:r w:rsidRPr="00E70F0E">
        <w:rPr>
          <w:noProof/>
          <w:spacing w:val="-1"/>
          <w:vertAlign w:val="superscript"/>
        </w:rPr>
        <w:t>e</w:t>
      </w:r>
      <w:r w:rsidRPr="00E70F0E">
        <w:rPr>
          <w:noProof/>
          <w:spacing w:val="-1"/>
        </w:rPr>
        <w:t>bû malkê-’ereṣ w</w:t>
      </w:r>
      <w:r w:rsidRPr="00E70F0E">
        <w:rPr>
          <w:noProof/>
          <w:spacing w:val="-1"/>
          <w:vertAlign w:val="superscript"/>
        </w:rPr>
        <w:t>e</w:t>
      </w:r>
      <w:r w:rsidRPr="00E70F0E">
        <w:rPr>
          <w:noProof/>
          <w:spacing w:val="-1"/>
        </w:rPr>
        <w:t>rôznîm nôsdû-yāḥad ‘al-Yhwh w</w:t>
      </w:r>
      <w:r w:rsidRPr="00E70F0E">
        <w:rPr>
          <w:noProof/>
          <w:spacing w:val="-1"/>
          <w:vertAlign w:val="superscript"/>
        </w:rPr>
        <w:t>e</w:t>
      </w:r>
      <w:r w:rsidRPr="00E70F0E">
        <w:rPr>
          <w:noProof/>
          <w:spacing w:val="-1"/>
        </w:rPr>
        <w:t>‘al-m</w:t>
      </w:r>
      <w:r w:rsidRPr="00E70F0E">
        <w:rPr>
          <w:noProof/>
          <w:spacing w:val="-1"/>
          <w:vertAlign w:val="superscript"/>
        </w:rPr>
        <w:t>e</w:t>
      </w:r>
      <w:r w:rsidRPr="00E70F0E">
        <w:rPr>
          <w:noProof/>
          <w:spacing w:val="-1"/>
        </w:rPr>
        <w:t xml:space="preserve">šîḥô </w:t>
      </w:r>
      <w:r w:rsidRPr="00E70F0E">
        <w:rPr>
          <w:noProof/>
          <w:spacing w:val="-1"/>
          <w:vertAlign w:val="superscript"/>
        </w:rPr>
        <w:t>3</w:t>
      </w:r>
      <w:r w:rsidRPr="00E70F0E">
        <w:rPr>
          <w:noProof/>
          <w:spacing w:val="-1"/>
        </w:rPr>
        <w:t xml:space="preserve"> n</w:t>
      </w:r>
      <w:r w:rsidRPr="00E70F0E">
        <w:rPr>
          <w:noProof/>
          <w:spacing w:val="-1"/>
          <w:vertAlign w:val="superscript"/>
        </w:rPr>
        <w:t>e</w:t>
      </w:r>
      <w:r w:rsidRPr="00E70F0E">
        <w:rPr>
          <w:noProof/>
          <w:spacing w:val="-1"/>
        </w:rPr>
        <w:t>natt</w:t>
      </w:r>
      <w:r w:rsidRPr="00E70F0E">
        <w:rPr>
          <w:noProof/>
          <w:spacing w:val="-1"/>
          <w:vertAlign w:val="superscript"/>
        </w:rPr>
        <w:t>e</w:t>
      </w:r>
      <w:r w:rsidRPr="00E70F0E">
        <w:rPr>
          <w:noProof/>
          <w:spacing w:val="-1"/>
        </w:rPr>
        <w:t>qâ ’et-môsrôtêmô w</w:t>
      </w:r>
      <w:r w:rsidRPr="00E70F0E">
        <w:rPr>
          <w:noProof/>
          <w:spacing w:val="-1"/>
          <w:vertAlign w:val="superscript"/>
        </w:rPr>
        <w:t>e</w:t>
      </w:r>
      <w:r w:rsidRPr="00E70F0E">
        <w:rPr>
          <w:noProof/>
          <w:spacing w:val="-1"/>
        </w:rPr>
        <w:t xml:space="preserve">našlîkâ mimmennû ‘ăbōtêmô </w:t>
      </w:r>
      <w:r w:rsidRPr="00E70F0E">
        <w:rPr>
          <w:noProof/>
          <w:spacing w:val="-1"/>
          <w:vertAlign w:val="superscript"/>
        </w:rPr>
        <w:t>4</w:t>
      </w:r>
      <w:r w:rsidRPr="00E70F0E">
        <w:rPr>
          <w:noProof/>
          <w:spacing w:val="-1"/>
        </w:rPr>
        <w:t xml:space="preserve"> yôšēb baššāmayim yiśḥāq ’ădōnāy yil‘ag-lāmô </w:t>
      </w:r>
      <w:r w:rsidRPr="00E70F0E">
        <w:rPr>
          <w:noProof/>
          <w:spacing w:val="-1"/>
          <w:vertAlign w:val="superscript"/>
        </w:rPr>
        <w:t>5</w:t>
      </w:r>
      <w:r w:rsidRPr="00E70F0E">
        <w:rPr>
          <w:noProof/>
          <w:spacing w:val="-1"/>
        </w:rPr>
        <w:t xml:space="preserve"> ’āz y</w:t>
      </w:r>
      <w:r w:rsidRPr="00E70F0E">
        <w:rPr>
          <w:noProof/>
          <w:spacing w:val="-1"/>
          <w:vertAlign w:val="superscript"/>
        </w:rPr>
        <w:t>e</w:t>
      </w:r>
      <w:r w:rsidRPr="00E70F0E">
        <w:rPr>
          <w:noProof/>
          <w:spacing w:val="-1"/>
        </w:rPr>
        <w:t>dabbēr ’ēlêmô b</w:t>
      </w:r>
      <w:r w:rsidRPr="00E70F0E">
        <w:rPr>
          <w:noProof/>
          <w:spacing w:val="-1"/>
          <w:vertAlign w:val="superscript"/>
        </w:rPr>
        <w:t>e</w:t>
      </w:r>
      <w:r w:rsidRPr="00E70F0E">
        <w:rPr>
          <w:noProof/>
          <w:spacing w:val="-1"/>
        </w:rPr>
        <w:t>’appô ûbaḥărônô y</w:t>
      </w:r>
      <w:r w:rsidRPr="00E70F0E">
        <w:rPr>
          <w:noProof/>
          <w:spacing w:val="-1"/>
          <w:vertAlign w:val="superscript"/>
        </w:rPr>
        <w:t>e</w:t>
      </w:r>
      <w:r w:rsidRPr="00E70F0E">
        <w:rPr>
          <w:noProof/>
          <w:spacing w:val="-1"/>
        </w:rPr>
        <w:t xml:space="preserve">bahălēmô </w:t>
      </w:r>
      <w:r w:rsidRPr="00E70F0E">
        <w:rPr>
          <w:noProof/>
          <w:spacing w:val="-1"/>
          <w:vertAlign w:val="superscript"/>
        </w:rPr>
        <w:t>6</w:t>
      </w:r>
      <w:r w:rsidRPr="00E70F0E">
        <w:rPr>
          <w:noProof/>
          <w:spacing w:val="-1"/>
        </w:rPr>
        <w:t xml:space="preserve"> wa’ănî nāsaktî malkî ‘al-ṣiyyôn har-qodšî </w:t>
      </w:r>
      <w:r w:rsidRPr="00E70F0E">
        <w:rPr>
          <w:noProof/>
          <w:spacing w:val="-1"/>
          <w:vertAlign w:val="superscript"/>
        </w:rPr>
        <w:t>7</w:t>
      </w:r>
      <w:r w:rsidRPr="00E70F0E">
        <w:rPr>
          <w:noProof/>
          <w:spacing w:val="-1"/>
        </w:rPr>
        <w:t xml:space="preserve"> ’ăsapp</w:t>
      </w:r>
      <w:r w:rsidRPr="00E70F0E">
        <w:rPr>
          <w:noProof/>
          <w:spacing w:val="-1"/>
          <w:vertAlign w:val="superscript"/>
        </w:rPr>
        <w:t>e</w:t>
      </w:r>
      <w:r w:rsidRPr="00E70F0E">
        <w:rPr>
          <w:noProof/>
          <w:spacing w:val="-1"/>
        </w:rPr>
        <w:t>râ ’el ḥōq Yhwh ’āmar ’ēlay b</w:t>
      </w:r>
      <w:r w:rsidRPr="00E70F0E">
        <w:rPr>
          <w:noProof/>
          <w:spacing w:val="-1"/>
          <w:vertAlign w:val="superscript"/>
        </w:rPr>
        <w:t>e</w:t>
      </w:r>
      <w:r w:rsidRPr="00E70F0E">
        <w:rPr>
          <w:noProof/>
          <w:spacing w:val="-1"/>
        </w:rPr>
        <w:t>nî ’attâ ’ănî hayyôm y</w:t>
      </w:r>
      <w:r w:rsidRPr="00E70F0E">
        <w:rPr>
          <w:noProof/>
          <w:spacing w:val="-1"/>
          <w:vertAlign w:val="superscript"/>
        </w:rPr>
        <w:t>e</w:t>
      </w:r>
      <w:r w:rsidRPr="00E70F0E">
        <w:rPr>
          <w:noProof/>
          <w:spacing w:val="-1"/>
        </w:rPr>
        <w:t xml:space="preserve">lidtîkā </w:t>
      </w:r>
      <w:r w:rsidRPr="00E70F0E">
        <w:rPr>
          <w:noProof/>
          <w:spacing w:val="-1"/>
          <w:vertAlign w:val="superscript"/>
        </w:rPr>
        <w:t>8</w:t>
      </w:r>
      <w:r w:rsidRPr="00E70F0E">
        <w:rPr>
          <w:noProof/>
          <w:spacing w:val="-1"/>
        </w:rPr>
        <w:t> š</w:t>
      </w:r>
      <w:r w:rsidRPr="00E70F0E">
        <w:rPr>
          <w:noProof/>
          <w:spacing w:val="-1"/>
          <w:vertAlign w:val="superscript"/>
        </w:rPr>
        <w:t>e</w:t>
      </w:r>
      <w:r w:rsidRPr="00E70F0E">
        <w:rPr>
          <w:noProof/>
          <w:spacing w:val="-1"/>
        </w:rPr>
        <w:t>’al mimmennî w</w:t>
      </w:r>
      <w:r w:rsidRPr="00E70F0E">
        <w:rPr>
          <w:noProof/>
          <w:spacing w:val="-1"/>
          <w:vertAlign w:val="superscript"/>
        </w:rPr>
        <w:t>e</w:t>
      </w:r>
      <w:r w:rsidRPr="00E70F0E">
        <w:rPr>
          <w:noProof/>
          <w:spacing w:val="-1"/>
        </w:rPr>
        <w:t>’ett</w:t>
      </w:r>
      <w:r w:rsidRPr="00E70F0E">
        <w:rPr>
          <w:noProof/>
          <w:spacing w:val="-1"/>
          <w:vertAlign w:val="superscript"/>
        </w:rPr>
        <w:t>e</w:t>
      </w:r>
      <w:r w:rsidRPr="00E70F0E">
        <w:rPr>
          <w:noProof/>
          <w:spacing w:val="-1"/>
        </w:rPr>
        <w:t xml:space="preserve">nâ gôyîm naḥălātekā wa’ăḥuzzātkā ’apsê-’āreṣ </w:t>
      </w:r>
      <w:r w:rsidRPr="00E70F0E">
        <w:rPr>
          <w:noProof/>
          <w:spacing w:val="-1"/>
          <w:vertAlign w:val="superscript"/>
        </w:rPr>
        <w:t>9</w:t>
      </w:r>
      <w:r w:rsidRPr="00E70F0E">
        <w:rPr>
          <w:noProof/>
          <w:spacing w:val="-1"/>
        </w:rPr>
        <w:t xml:space="preserve"> t</w:t>
      </w:r>
      <w:r w:rsidRPr="00E70F0E">
        <w:rPr>
          <w:noProof/>
          <w:spacing w:val="-1"/>
          <w:vertAlign w:val="superscript"/>
        </w:rPr>
        <w:t>e</w:t>
      </w:r>
      <w:r w:rsidRPr="00E70F0E">
        <w:rPr>
          <w:noProof/>
          <w:spacing w:val="-1"/>
        </w:rPr>
        <w:t>rō‘ēm b</w:t>
      </w:r>
      <w:r w:rsidRPr="00E70F0E">
        <w:rPr>
          <w:noProof/>
          <w:spacing w:val="-1"/>
          <w:vertAlign w:val="superscript"/>
        </w:rPr>
        <w:t>e</w:t>
      </w:r>
      <w:r w:rsidRPr="00E70F0E">
        <w:rPr>
          <w:noProof/>
          <w:spacing w:val="-1"/>
        </w:rPr>
        <w:t>šēbeṭ barzel kik</w:t>
      </w:r>
      <w:r w:rsidRPr="00E70F0E">
        <w:rPr>
          <w:noProof/>
          <w:spacing w:val="-1"/>
          <w:vertAlign w:val="superscript"/>
        </w:rPr>
        <w:t>e</w:t>
      </w:r>
      <w:r w:rsidRPr="00E70F0E">
        <w:rPr>
          <w:noProof/>
          <w:spacing w:val="-1"/>
        </w:rPr>
        <w:t>lî yôṣēr t</w:t>
      </w:r>
      <w:r w:rsidRPr="00E70F0E">
        <w:rPr>
          <w:noProof/>
          <w:spacing w:val="-1"/>
          <w:vertAlign w:val="superscript"/>
        </w:rPr>
        <w:t>e</w:t>
      </w:r>
      <w:r w:rsidRPr="00E70F0E">
        <w:rPr>
          <w:noProof/>
          <w:spacing w:val="-1"/>
        </w:rPr>
        <w:t>nap</w:t>
      </w:r>
      <w:r w:rsidRPr="00E70F0E">
        <w:rPr>
          <w:noProof/>
          <w:spacing w:val="-1"/>
          <w:vertAlign w:val="superscript"/>
        </w:rPr>
        <w:t>e</w:t>
      </w:r>
      <w:r w:rsidRPr="00E70F0E">
        <w:rPr>
          <w:noProof/>
          <w:spacing w:val="-1"/>
        </w:rPr>
        <w:t xml:space="preserve">ṣēm </w:t>
      </w:r>
      <w:r w:rsidRPr="00E70F0E">
        <w:rPr>
          <w:noProof/>
          <w:spacing w:val="-1"/>
          <w:vertAlign w:val="superscript"/>
        </w:rPr>
        <w:t>10</w:t>
      </w:r>
      <w:r w:rsidRPr="00E70F0E">
        <w:rPr>
          <w:noProof/>
          <w:spacing w:val="-1"/>
        </w:rPr>
        <w:t xml:space="preserve"> w</w:t>
      </w:r>
      <w:r w:rsidRPr="00E70F0E">
        <w:rPr>
          <w:noProof/>
          <w:spacing w:val="-1"/>
          <w:vertAlign w:val="superscript"/>
        </w:rPr>
        <w:t>e</w:t>
      </w:r>
      <w:r w:rsidRPr="00E70F0E">
        <w:rPr>
          <w:noProof/>
          <w:spacing w:val="-1"/>
        </w:rPr>
        <w:t>‘attâ m</w:t>
      </w:r>
      <w:r w:rsidRPr="00E70F0E">
        <w:rPr>
          <w:noProof/>
          <w:spacing w:val="-1"/>
          <w:vertAlign w:val="superscript"/>
        </w:rPr>
        <w:t>e</w:t>
      </w:r>
      <w:r w:rsidRPr="00E70F0E">
        <w:rPr>
          <w:noProof/>
          <w:spacing w:val="-1"/>
        </w:rPr>
        <w:t xml:space="preserve">lākîm haśkîlû hiwwāsrû šōpṭê ’āreṣ </w:t>
      </w:r>
      <w:r w:rsidRPr="00E70F0E">
        <w:rPr>
          <w:noProof/>
          <w:spacing w:val="-1"/>
          <w:vertAlign w:val="superscript"/>
        </w:rPr>
        <w:t>11</w:t>
      </w:r>
      <w:r w:rsidRPr="00E70F0E">
        <w:rPr>
          <w:noProof/>
          <w:spacing w:val="-1"/>
        </w:rPr>
        <w:t xml:space="preserve"> ‘ibdû ’et-Yhwh b</w:t>
      </w:r>
      <w:r w:rsidRPr="00E70F0E">
        <w:rPr>
          <w:noProof/>
          <w:spacing w:val="-1"/>
          <w:vertAlign w:val="superscript"/>
        </w:rPr>
        <w:t>e</w:t>
      </w:r>
      <w:r w:rsidRPr="00E70F0E">
        <w:rPr>
          <w:noProof/>
          <w:spacing w:val="-1"/>
        </w:rPr>
        <w:t>yir’â w</w:t>
      </w:r>
      <w:r w:rsidRPr="00E70F0E">
        <w:rPr>
          <w:noProof/>
          <w:spacing w:val="-1"/>
          <w:vertAlign w:val="superscript"/>
        </w:rPr>
        <w:t>e</w:t>
      </w:r>
      <w:r w:rsidRPr="00E70F0E">
        <w:rPr>
          <w:noProof/>
          <w:spacing w:val="-1"/>
        </w:rPr>
        <w:t xml:space="preserve">gîlû bir‘ādâ </w:t>
      </w:r>
      <w:r w:rsidRPr="00E70F0E">
        <w:rPr>
          <w:noProof/>
          <w:spacing w:val="-1"/>
          <w:vertAlign w:val="superscript"/>
        </w:rPr>
        <w:t>12</w:t>
      </w:r>
      <w:r w:rsidRPr="00E70F0E">
        <w:rPr>
          <w:noProof/>
          <w:spacing w:val="-1"/>
        </w:rPr>
        <w:t> našqû-bar pen-ye’ĕnap w</w:t>
      </w:r>
      <w:r w:rsidRPr="00E70F0E">
        <w:rPr>
          <w:noProof/>
          <w:spacing w:val="-1"/>
          <w:vertAlign w:val="superscript"/>
        </w:rPr>
        <w:t>e</w:t>
      </w:r>
      <w:r w:rsidRPr="00E70F0E">
        <w:rPr>
          <w:noProof/>
          <w:spacing w:val="-1"/>
        </w:rPr>
        <w:t>tô’bdû derek kî-yib‘ar kim‘aṭ ’appô ’ašrê kol-ḥôsê bô.</w:t>
      </w:r>
    </w:p>
    <w:p w14:paraId="58247671" w14:textId="77777777" w:rsidR="00E102B4" w:rsidRPr="00E70F0E" w:rsidRDefault="00E102B4" w:rsidP="00E102B4"/>
    <w:p w14:paraId="57BBF728" w14:textId="77777777" w:rsidR="00E102B4" w:rsidRPr="0038346F" w:rsidRDefault="00E102B4" w:rsidP="00E102B4">
      <w:pPr>
        <w:pStyle w:val="Titolo3"/>
      </w:pPr>
      <w:r w:rsidRPr="0038346F">
        <w:t>Traduction proposée</w:t>
      </w:r>
    </w:p>
    <w:p w14:paraId="6105B04A" w14:textId="77777777" w:rsidR="00E102B4" w:rsidRPr="00561E31" w:rsidRDefault="00E102B4" w:rsidP="00E102B4">
      <w:pPr>
        <w:rPr>
          <w:sz w:val="8"/>
          <w:vertAlign w:val="superscript"/>
        </w:rPr>
      </w:pPr>
    </w:p>
    <w:p w14:paraId="32490344" w14:textId="77777777" w:rsidR="00E102B4" w:rsidRPr="00BC7F3C" w:rsidRDefault="00E102B4" w:rsidP="00E102B4">
      <w:r w:rsidRPr="00BC7F3C">
        <w:rPr>
          <w:vertAlign w:val="superscript"/>
        </w:rPr>
        <w:t>1</w:t>
      </w:r>
      <w:r w:rsidRPr="00BC7F3C">
        <w:t xml:space="preserve"> Pourquoi </w:t>
      </w:r>
      <w:r>
        <w:t>conspirent</w:t>
      </w:r>
      <w:r w:rsidRPr="00BC7F3C">
        <w:t xml:space="preserve"> les nations, et les peuples murmurent-ils </w:t>
      </w:r>
      <w:r>
        <w:t>en vain</w:t>
      </w:r>
      <w:r w:rsidRPr="00BC7F3C">
        <w:t xml:space="preserve"> ? </w:t>
      </w:r>
      <w:r w:rsidRPr="00BC7F3C">
        <w:rPr>
          <w:vertAlign w:val="superscript"/>
        </w:rPr>
        <w:t>2</w:t>
      </w:r>
      <w:r>
        <w:t> S’insurgent</w:t>
      </w:r>
      <w:r w:rsidRPr="00BC7F3C">
        <w:t xml:space="preserve"> les rois de la terre, </w:t>
      </w:r>
      <w:r>
        <w:t xml:space="preserve">et </w:t>
      </w:r>
      <w:r w:rsidRPr="00BC7F3C">
        <w:t xml:space="preserve">les princes se liguent ensemble, contre Yhwh et contre son </w:t>
      </w:r>
      <w:r>
        <w:t>O</w:t>
      </w:r>
      <w:r w:rsidRPr="00BC7F3C">
        <w:t>int :</w:t>
      </w:r>
      <w:r w:rsidRPr="00BC7F3C">
        <w:rPr>
          <w:szCs w:val="18"/>
        </w:rPr>
        <w:t xml:space="preserve"> </w:t>
      </w:r>
      <w:r w:rsidRPr="00BC7F3C">
        <w:rPr>
          <w:szCs w:val="18"/>
          <w:vertAlign w:val="superscript"/>
        </w:rPr>
        <w:t>3</w:t>
      </w:r>
      <w:r w:rsidRPr="00BC7F3C">
        <w:rPr>
          <w:szCs w:val="18"/>
        </w:rPr>
        <w:t xml:space="preserve"> </w:t>
      </w:r>
      <w:r w:rsidRPr="00BC7F3C">
        <w:rPr>
          <w:szCs w:val="20"/>
        </w:rPr>
        <w:t>« Rompons leurs liens,</w:t>
      </w:r>
      <w:r w:rsidRPr="00BC7F3C">
        <w:t xml:space="preserve"> </w:t>
      </w:r>
      <w:r w:rsidRPr="00BC7F3C">
        <w:rPr>
          <w:szCs w:val="20"/>
        </w:rPr>
        <w:t>jetons</w:t>
      </w:r>
      <w:r>
        <w:rPr>
          <w:szCs w:val="20"/>
        </w:rPr>
        <w:t>-</w:t>
      </w:r>
      <w:r w:rsidRPr="00BC7F3C">
        <w:rPr>
          <w:szCs w:val="20"/>
        </w:rPr>
        <w:t>loin de nous leurs entraves. »</w:t>
      </w:r>
      <w:r w:rsidRPr="00BC7F3C">
        <w:t xml:space="preserve"> </w:t>
      </w:r>
      <w:r w:rsidRPr="00BC7F3C">
        <w:rPr>
          <w:vertAlign w:val="superscript"/>
        </w:rPr>
        <w:t>4</w:t>
      </w:r>
      <w:r w:rsidRPr="00BC7F3C">
        <w:t xml:space="preserve"> </w:t>
      </w:r>
      <w:r>
        <w:t>Celui-qui-siège</w:t>
      </w:r>
      <w:r w:rsidRPr="00BC7F3C">
        <w:t xml:space="preserve"> dans les cieux se rit, </w:t>
      </w:r>
      <w:r>
        <w:t>le Seigneur</w:t>
      </w:r>
      <w:r w:rsidRPr="00BC7F3C">
        <w:t xml:space="preserve"> se moque d’eux. </w:t>
      </w:r>
      <w:r w:rsidRPr="00BC7F3C">
        <w:rPr>
          <w:vertAlign w:val="superscript"/>
        </w:rPr>
        <w:t>5</w:t>
      </w:r>
      <w:r w:rsidRPr="00BC7F3C">
        <w:t xml:space="preserve"> Alors il parle </w:t>
      </w:r>
      <w:r>
        <w:t>à eux en sa colère, et dans sa fureur</w:t>
      </w:r>
      <w:r w:rsidRPr="00BC7F3C">
        <w:t xml:space="preserve"> il épouvante</w:t>
      </w:r>
      <w:r>
        <w:t xml:space="preserve"> eux</w:t>
      </w:r>
      <w:r w:rsidRPr="00BC7F3C">
        <w:t xml:space="preserve"> : </w:t>
      </w:r>
      <w:r w:rsidRPr="00BC7F3C">
        <w:rPr>
          <w:vertAlign w:val="superscript"/>
        </w:rPr>
        <w:t>6</w:t>
      </w:r>
      <w:r w:rsidRPr="00BC7F3C">
        <w:t xml:space="preserve"> « C’est moi qui ai </w:t>
      </w:r>
      <w:r>
        <w:t>consacré</w:t>
      </w:r>
      <w:r w:rsidRPr="00BC7F3C">
        <w:t xml:space="preserve"> mon roi, sur Sion, montagne</w:t>
      </w:r>
      <w:r>
        <w:t xml:space="preserve"> de ma sainteté</w:t>
      </w:r>
      <w:r w:rsidRPr="00BC7F3C">
        <w:t xml:space="preserve">. » </w:t>
      </w:r>
      <w:r w:rsidRPr="00BC7F3C">
        <w:rPr>
          <w:vertAlign w:val="superscript"/>
        </w:rPr>
        <w:t>7</w:t>
      </w:r>
      <w:r w:rsidRPr="00BC7F3C">
        <w:t xml:space="preserve"> Je proclamerai le décret de Yhwh : Il a dit</w:t>
      </w:r>
      <w:r>
        <w:t xml:space="preserve"> à moi</w:t>
      </w:r>
      <w:r w:rsidRPr="00BC7F3C">
        <w:t> : « </w:t>
      </w:r>
      <w:r>
        <w:t>M</w:t>
      </w:r>
      <w:r w:rsidRPr="00BC7F3C">
        <w:t>on fils</w:t>
      </w:r>
      <w:r>
        <w:t xml:space="preserve"> c’est toi</w:t>
      </w:r>
      <w:r w:rsidRPr="00BC7F3C">
        <w:t xml:space="preserve">, moi, aujourd’hui, je t’ai engendré. </w:t>
      </w:r>
      <w:r w:rsidRPr="00BC7F3C">
        <w:rPr>
          <w:vertAlign w:val="superscript"/>
        </w:rPr>
        <w:t>8</w:t>
      </w:r>
      <w:r w:rsidRPr="00BC7F3C">
        <w:t xml:space="preserve"> Demande de-moi et je donnerai les nations </w:t>
      </w:r>
      <w:r>
        <w:t xml:space="preserve">(comme) </w:t>
      </w:r>
      <w:r w:rsidRPr="00BC7F3C">
        <w:t xml:space="preserve">ton héritage, et ton domaine les extrémités de la terre. </w:t>
      </w:r>
      <w:r w:rsidRPr="00BC7F3C">
        <w:rPr>
          <w:vertAlign w:val="superscript"/>
        </w:rPr>
        <w:t>9</w:t>
      </w:r>
      <w:r w:rsidRPr="00BC7F3C">
        <w:t xml:space="preserve"> Tu les briseras avec un sceptre de fer, comme vase de potier tu les casseras. » </w:t>
      </w:r>
      <w:r w:rsidRPr="00BC7F3C">
        <w:rPr>
          <w:vertAlign w:val="superscript"/>
        </w:rPr>
        <w:t>10</w:t>
      </w:r>
      <w:r w:rsidRPr="00BC7F3C">
        <w:t xml:space="preserve"> Et maintenant, rois, comprenez, instruisez-vous, juges de la terre. </w:t>
      </w:r>
      <w:r w:rsidRPr="00BC7F3C">
        <w:rPr>
          <w:vertAlign w:val="superscript"/>
        </w:rPr>
        <w:t>11</w:t>
      </w:r>
      <w:r w:rsidRPr="00BC7F3C">
        <w:t xml:space="preserve"> Servez Yhwh avec crainte, </w:t>
      </w:r>
      <w:r>
        <w:t xml:space="preserve">et exultez </w:t>
      </w:r>
      <w:r w:rsidRPr="00BC7F3C">
        <w:t>avec tremblement</w:t>
      </w:r>
      <w:r>
        <w:t>.</w:t>
      </w:r>
      <w:r w:rsidRPr="00BC7F3C">
        <w:t xml:space="preserve"> </w:t>
      </w:r>
      <w:r w:rsidRPr="00BC7F3C">
        <w:rPr>
          <w:vertAlign w:val="superscript"/>
        </w:rPr>
        <w:t>12</w:t>
      </w:r>
      <w:r w:rsidRPr="00BC7F3C">
        <w:t xml:space="preserve"> </w:t>
      </w:r>
      <w:r>
        <w:t>Embrassez</w:t>
      </w:r>
      <w:r w:rsidRPr="00BC7F3C">
        <w:t xml:space="preserve"> le fils, </w:t>
      </w:r>
      <w:r>
        <w:t>qu’il ne s’irrite et vous perdr</w:t>
      </w:r>
      <w:r w:rsidRPr="00BC7F3C">
        <w:t xml:space="preserve">iez le chemin. « Oui, prend feu d’un coup sa colère ; heureux qui </w:t>
      </w:r>
      <w:r>
        <w:t>se réfugie en lui</w:t>
      </w:r>
      <w:r w:rsidRPr="00BC7F3C">
        <w:t> ! »</w:t>
      </w:r>
    </w:p>
    <w:p w14:paraId="6BD20B81" w14:textId="77777777" w:rsidR="006935D1" w:rsidRDefault="006935D1" w:rsidP="00FB346C"/>
    <w:p w14:paraId="2EB462FB" w14:textId="77777777" w:rsidR="00CB1969" w:rsidRDefault="00CB1969">
      <w:pPr>
        <w:jc w:val="left"/>
        <w:rPr>
          <w:rFonts w:cs="Arial"/>
          <w:sz w:val="35"/>
        </w:rPr>
      </w:pPr>
      <w:r>
        <w:br w:type="page"/>
      </w:r>
    </w:p>
    <w:p w14:paraId="13A30729" w14:textId="2C3CAC8D" w:rsidR="009F5C63" w:rsidRPr="00E70F0E" w:rsidRDefault="009F5C63" w:rsidP="009F5C63">
      <w:pPr>
        <w:pStyle w:val="Titolo9"/>
      </w:pPr>
      <w:r w:rsidRPr="00E70F0E">
        <w:lastRenderedPageBreak/>
        <w:t>5. Col 1,15-20</w:t>
      </w:r>
    </w:p>
    <w:p w14:paraId="70567DD1" w14:textId="77777777" w:rsidR="009F5C63" w:rsidRPr="00E70F0E" w:rsidRDefault="009F5C63" w:rsidP="009F5C63"/>
    <w:p w14:paraId="4125B788" w14:textId="77777777" w:rsidR="009F5C63" w:rsidRPr="00E70F0E" w:rsidRDefault="009F5C63" w:rsidP="009F5C63"/>
    <w:p w14:paraId="5EFEB8F1" w14:textId="77777777" w:rsidR="009F5C63" w:rsidRPr="00E70F0E" w:rsidRDefault="009F5C63" w:rsidP="009F5C63">
      <w:pPr>
        <w:pStyle w:val="Titolo1"/>
      </w:pPr>
      <w:r w:rsidRPr="00E70F0E">
        <w:t>A. Texte</w:t>
      </w:r>
    </w:p>
    <w:p w14:paraId="6D09DBE7" w14:textId="77777777" w:rsidR="009F5C63" w:rsidRPr="00E70F0E" w:rsidRDefault="009F5C63" w:rsidP="009F5C63">
      <w:pPr>
        <w:rPr>
          <w:rFonts w:ascii="Bwgrkl" w:hAnsi="Bwgrkl"/>
          <w:noProof/>
          <w:lang w:bidi="he-IL"/>
        </w:rPr>
      </w:pPr>
      <w:r w:rsidRPr="00E70F0E">
        <w:rPr>
          <w:rFonts w:ascii="Bwgrkl" w:hAnsi="Bwgrkl"/>
          <w:noProof/>
          <w:vertAlign w:val="superscript"/>
          <w:lang w:bidi="he-IL"/>
        </w:rPr>
        <w:t xml:space="preserve">15 </w:t>
      </w:r>
      <w:r w:rsidRPr="00E70F0E">
        <w:rPr>
          <w:rFonts w:ascii="Bwgrkl" w:hAnsi="Bwgrkl"/>
          <w:noProof/>
          <w:lang w:bidi="he-IL"/>
        </w:rPr>
        <w:t xml:space="preserve"> o[j evstin eivkw.n tou/ qeou/ tou/ avora,tou( prwto,tokoj pa,shj kti,sewj( </w:t>
      </w:r>
      <w:r w:rsidRPr="00E70F0E">
        <w:rPr>
          <w:rFonts w:ascii="Bwgrkl" w:hAnsi="Bwgrkl"/>
          <w:noProof/>
          <w:vertAlign w:val="superscript"/>
          <w:lang w:bidi="he-IL"/>
        </w:rPr>
        <w:t xml:space="preserve">16 </w:t>
      </w:r>
      <w:r w:rsidRPr="00E70F0E">
        <w:rPr>
          <w:rFonts w:ascii="Bwgrkl" w:hAnsi="Bwgrkl"/>
          <w:noProof/>
          <w:lang w:bidi="he-IL"/>
        </w:rPr>
        <w:t xml:space="preserve"> o[ti evn auvtw/| evkti,sqh ta. pa,nta evn toi/j ouvranoi/j kai. evpi. th/j gh/j( ta. o`rata. kai. ta. avo,rata( ei;te qro,noi ei;te kurio,thtej ei;te avrcai. ei;te evxousi,ai\ ta. pa,nta diV auvtou/ kai. eivj auvto.n e;ktistai\ </w:t>
      </w:r>
      <w:r w:rsidRPr="00E70F0E">
        <w:rPr>
          <w:rFonts w:ascii="Bwgrkl" w:hAnsi="Bwgrkl"/>
          <w:noProof/>
          <w:vertAlign w:val="superscript"/>
          <w:lang w:bidi="he-IL"/>
        </w:rPr>
        <w:t xml:space="preserve">17 </w:t>
      </w:r>
      <w:r w:rsidRPr="00E70F0E">
        <w:rPr>
          <w:rFonts w:ascii="Bwgrkl" w:hAnsi="Bwgrkl"/>
          <w:noProof/>
          <w:lang w:bidi="he-IL"/>
        </w:rPr>
        <w:t xml:space="preserve"> kai. auvto,j evstin pro. pa,ntwn kai. ta. pa,nta evn auvtw/| sune,sthken( </w:t>
      </w:r>
      <w:r w:rsidRPr="00E70F0E">
        <w:rPr>
          <w:rFonts w:ascii="Bwgrkl" w:hAnsi="Bwgrkl"/>
          <w:noProof/>
          <w:vertAlign w:val="superscript"/>
          <w:lang w:bidi="he-IL"/>
        </w:rPr>
        <w:t xml:space="preserve">18 </w:t>
      </w:r>
      <w:r w:rsidRPr="00E70F0E">
        <w:rPr>
          <w:rFonts w:ascii="Bwgrkl" w:hAnsi="Bwgrkl"/>
          <w:noProof/>
          <w:lang w:bidi="he-IL"/>
        </w:rPr>
        <w:t xml:space="preserve"> kai. auvto,j evstin h` kefalh. tou/ sw,matoj th/j evkklhsi,aj\ o[j evstin avrch,( prwto,tokoj evk tw/n nekrw/n( i[na ge,nhtai evn pa/sin auvto.j prwteu,wn( </w:t>
      </w:r>
      <w:r w:rsidRPr="00E70F0E">
        <w:rPr>
          <w:rFonts w:ascii="Bwgrkl" w:hAnsi="Bwgrkl"/>
          <w:noProof/>
          <w:vertAlign w:val="superscript"/>
          <w:lang w:bidi="he-IL"/>
        </w:rPr>
        <w:t xml:space="preserve">19 </w:t>
      </w:r>
      <w:r w:rsidRPr="00E70F0E">
        <w:rPr>
          <w:rFonts w:ascii="Bwgrkl" w:hAnsi="Bwgrkl"/>
          <w:noProof/>
          <w:lang w:bidi="he-IL"/>
        </w:rPr>
        <w:t xml:space="preserve"> o[ti evn auvtw/| euvdo,khsen pa/n to. plh,rwma katoikh/sai </w:t>
      </w:r>
      <w:r w:rsidRPr="00E70F0E">
        <w:rPr>
          <w:rFonts w:ascii="Bwgrkl" w:hAnsi="Bwgrkl"/>
          <w:noProof/>
          <w:vertAlign w:val="superscript"/>
          <w:lang w:bidi="he-IL"/>
        </w:rPr>
        <w:t xml:space="preserve">20 </w:t>
      </w:r>
      <w:r w:rsidRPr="00E70F0E">
        <w:rPr>
          <w:rFonts w:ascii="Bwgrkl" w:hAnsi="Bwgrkl"/>
          <w:noProof/>
          <w:lang w:bidi="he-IL"/>
        </w:rPr>
        <w:t xml:space="preserve"> kai. diV auvtou/ avpokatalla,xai ta. pa,nta eivj auvto,n( eivrhnopoih,saj dia. tou/ ai[matoj tou/ staurou/ auvtou/( ÎdiV auvtou/Ð ei;te ta. evpi. th/j gh/j ei;te ta. evn toi/j ouvranoi/jÅ</w:t>
      </w:r>
    </w:p>
    <w:p w14:paraId="2E460B67" w14:textId="77777777" w:rsidR="009F5C63" w:rsidRPr="00E70F0E" w:rsidRDefault="009F5C63" w:rsidP="009F5C63">
      <w:pPr>
        <w:rPr>
          <w:rFonts w:ascii="Bwgrkl" w:hAnsi="Bwgrkl"/>
          <w:noProof/>
          <w:sz w:val="18"/>
          <w:szCs w:val="18"/>
          <w:lang w:bidi="he-IL"/>
        </w:rPr>
      </w:pPr>
    </w:p>
    <w:p w14:paraId="50304A34" w14:textId="77777777" w:rsidR="009F5C63" w:rsidRDefault="009F5C63" w:rsidP="009F5C63">
      <w:pPr>
        <w:pStyle w:val="Titolo3"/>
      </w:pPr>
      <w:r>
        <w:t>Traduction proposée</w:t>
      </w:r>
    </w:p>
    <w:p w14:paraId="679B9A49" w14:textId="77777777" w:rsidR="009F5C63" w:rsidRDefault="009F5C63" w:rsidP="009F5C63">
      <w:r w:rsidRPr="00703E4B">
        <w:rPr>
          <w:vertAlign w:val="superscript"/>
        </w:rPr>
        <w:t>15</w:t>
      </w:r>
      <w:r w:rsidRPr="00703E4B">
        <w:t xml:space="preserve"> Celui-ci est </w:t>
      </w:r>
      <w:r>
        <w:t>l’image du Dieu invisible</w:t>
      </w:r>
      <w:r w:rsidRPr="00703E4B">
        <w:t xml:space="preserve"> premier-né de </w:t>
      </w:r>
      <w:r w:rsidRPr="00703E4B">
        <w:rPr>
          <w:rFonts w:cs="Arial"/>
        </w:rPr>
        <w:t>toute</w:t>
      </w:r>
      <w:r w:rsidRPr="00703E4B">
        <w:t xml:space="preserve"> créat</w:t>
      </w:r>
      <w:r>
        <w:t>ion</w:t>
      </w:r>
      <w:r w:rsidRPr="00703E4B">
        <w:t xml:space="preserve"> </w:t>
      </w:r>
      <w:r w:rsidRPr="00703E4B">
        <w:rPr>
          <w:vertAlign w:val="superscript"/>
        </w:rPr>
        <w:t>16</w:t>
      </w:r>
      <w:r w:rsidRPr="00703E4B">
        <w:t xml:space="preserve"> parce qu’en Lui a été créé </w:t>
      </w:r>
      <w:r w:rsidRPr="00703E4B">
        <w:rPr>
          <w:rFonts w:cs="Arial"/>
        </w:rPr>
        <w:t>tout</w:t>
      </w:r>
      <w:r w:rsidRPr="00703E4B">
        <w:t xml:space="preserve"> dans les cieux et sur la terre les (êtr</w:t>
      </w:r>
      <w:r>
        <w:t>es) visibles et les invisibles</w:t>
      </w:r>
      <w:r w:rsidRPr="00703E4B">
        <w:t xml:space="preserve"> soit les trônes soit les dominations soit les p</w:t>
      </w:r>
      <w:r>
        <w:t>rincipautés soit les pouvoirs</w:t>
      </w:r>
      <w:r w:rsidRPr="00703E4B">
        <w:t xml:space="preserve"> </w:t>
      </w:r>
      <w:r w:rsidRPr="00703E4B">
        <w:rPr>
          <w:rFonts w:cs="Arial"/>
        </w:rPr>
        <w:t>tout</w:t>
      </w:r>
      <w:r w:rsidRPr="00703E4B">
        <w:t xml:space="preserve"> par Lui et pour Lui a été créé </w:t>
      </w:r>
      <w:r w:rsidRPr="00703E4B">
        <w:rPr>
          <w:vertAlign w:val="superscript"/>
        </w:rPr>
        <w:t>17</w:t>
      </w:r>
      <w:r w:rsidRPr="00703E4B">
        <w:t xml:space="preserve"> </w:t>
      </w:r>
      <w:r>
        <w:t>e</w:t>
      </w:r>
      <w:r w:rsidRPr="00703E4B">
        <w:t xml:space="preserve">t Lui est avant </w:t>
      </w:r>
      <w:r w:rsidRPr="00703E4B">
        <w:rPr>
          <w:rFonts w:cs="Arial"/>
        </w:rPr>
        <w:t>tout</w:t>
      </w:r>
      <w:r w:rsidRPr="00703E4B">
        <w:t xml:space="preserve"> et </w:t>
      </w:r>
      <w:r w:rsidRPr="00703E4B">
        <w:rPr>
          <w:rFonts w:cs="Arial"/>
        </w:rPr>
        <w:t>tout</w:t>
      </w:r>
      <w:r w:rsidRPr="00703E4B">
        <w:t xml:space="preserve"> en Lui subsiste </w:t>
      </w:r>
      <w:r w:rsidRPr="00703E4B">
        <w:rPr>
          <w:vertAlign w:val="superscript"/>
        </w:rPr>
        <w:t>18</w:t>
      </w:r>
      <w:r w:rsidRPr="00703E4B">
        <w:t xml:space="preserve"> et Lui est la tête </w:t>
      </w:r>
      <w:r w:rsidRPr="00703E4B">
        <w:rPr>
          <w:rFonts w:cs="Arial"/>
        </w:rPr>
        <w:t>du corps</w:t>
      </w:r>
      <w:r>
        <w:t xml:space="preserve"> de l’Église</w:t>
      </w:r>
      <w:r w:rsidRPr="00703E4B">
        <w:t xml:space="preserve"> </w:t>
      </w:r>
      <w:r>
        <w:t>c</w:t>
      </w:r>
      <w:r w:rsidRPr="00703E4B">
        <w:t xml:space="preserve">elui-ci est le principe premier-né d’entre les morts afin que Lui devienne en </w:t>
      </w:r>
      <w:r w:rsidRPr="00703E4B">
        <w:rPr>
          <w:rFonts w:cs="Arial"/>
        </w:rPr>
        <w:t>tout</w:t>
      </w:r>
      <w:r w:rsidRPr="00703E4B">
        <w:t xml:space="preserve"> le premier </w:t>
      </w:r>
      <w:r w:rsidRPr="00703E4B">
        <w:rPr>
          <w:vertAlign w:val="superscript"/>
        </w:rPr>
        <w:t>19</w:t>
      </w:r>
      <w:r w:rsidRPr="00703E4B">
        <w:t xml:space="preserve"> parce qu’en Lui il a plu de faire habiter </w:t>
      </w:r>
      <w:r w:rsidRPr="00703E4B">
        <w:rPr>
          <w:rFonts w:cs="Arial"/>
        </w:rPr>
        <w:t>tout</w:t>
      </w:r>
      <w:r w:rsidRPr="00703E4B">
        <w:t xml:space="preserve"> le plérôme </w:t>
      </w:r>
      <w:r w:rsidRPr="00703E4B">
        <w:rPr>
          <w:vertAlign w:val="superscript"/>
        </w:rPr>
        <w:t>20</w:t>
      </w:r>
      <w:r w:rsidRPr="00703E4B">
        <w:t xml:space="preserve"> et par Lui de réconcilier </w:t>
      </w:r>
      <w:r w:rsidRPr="00703E4B">
        <w:rPr>
          <w:rFonts w:cs="Arial"/>
        </w:rPr>
        <w:t>tout</w:t>
      </w:r>
      <w:r w:rsidRPr="00703E4B">
        <w:t xml:space="preserve"> pour Lui faisant la paix par le sang de sa croix </w:t>
      </w:r>
      <w:r>
        <w:t xml:space="preserve">[par Lui] </w:t>
      </w:r>
      <w:r w:rsidRPr="00703E4B">
        <w:t>avec soit ce (qui est) sur la terre avec soit ce (qui est) dans les cieux.</w:t>
      </w:r>
    </w:p>
    <w:p w14:paraId="577AC3DA" w14:textId="77777777" w:rsidR="009F5C63" w:rsidRPr="00CA04F9" w:rsidRDefault="009F5C63" w:rsidP="009F5C63">
      <w:pPr>
        <w:rPr>
          <w:sz w:val="12"/>
          <w:szCs w:val="12"/>
        </w:rPr>
      </w:pPr>
    </w:p>
    <w:p w14:paraId="46D6F474" w14:textId="77777777" w:rsidR="00E102B4" w:rsidRDefault="00E102B4" w:rsidP="00FB346C"/>
    <w:p w14:paraId="70A5FDBC" w14:textId="77777777" w:rsidR="00CB1969" w:rsidRDefault="00CB1969">
      <w:pPr>
        <w:jc w:val="left"/>
        <w:rPr>
          <w:rFonts w:cs="Arial"/>
          <w:sz w:val="35"/>
        </w:rPr>
      </w:pPr>
      <w:r>
        <w:br w:type="page"/>
      </w:r>
    </w:p>
    <w:p w14:paraId="6020D9A5" w14:textId="59461524" w:rsidR="00E20511" w:rsidRPr="00E70F0E" w:rsidRDefault="00E20511" w:rsidP="00E20511">
      <w:pPr>
        <w:pStyle w:val="Titolo9"/>
      </w:pPr>
      <w:r w:rsidRPr="00E70F0E">
        <w:lastRenderedPageBreak/>
        <w:t>6. Pr 26,1-12</w:t>
      </w:r>
    </w:p>
    <w:p w14:paraId="674A6EB3" w14:textId="77777777" w:rsidR="00E20511" w:rsidRPr="00E70F0E" w:rsidRDefault="00E20511" w:rsidP="00E20511"/>
    <w:p w14:paraId="2D85A81D" w14:textId="77777777" w:rsidR="00E20511" w:rsidRPr="00E70F0E" w:rsidRDefault="00E20511" w:rsidP="00E20511">
      <w:pPr>
        <w:pStyle w:val="Titolo1"/>
      </w:pPr>
      <w:r w:rsidRPr="00E70F0E">
        <w:t>A. Le texte</w:t>
      </w:r>
    </w:p>
    <w:p w14:paraId="7B8F2744" w14:textId="77777777" w:rsidR="00E20511" w:rsidRPr="00E70F0E" w:rsidRDefault="00E20511" w:rsidP="00E20511">
      <w:pPr>
        <w:rPr>
          <w:sz w:val="10"/>
        </w:rPr>
      </w:pPr>
    </w:p>
    <w:p w14:paraId="3DE24787" w14:textId="77777777" w:rsidR="00E20511" w:rsidRPr="00E70F0E" w:rsidRDefault="00E20511" w:rsidP="00E20511">
      <w:pPr>
        <w:rPr>
          <w:noProof/>
        </w:rPr>
      </w:pPr>
      <w:r w:rsidRPr="00E70F0E">
        <w:rPr>
          <w:noProof/>
          <w:vertAlign w:val="superscript"/>
          <w:lang w:bidi="he-IL"/>
        </w:rPr>
        <w:t>1</w:t>
      </w:r>
      <w:r w:rsidRPr="00E70F0E">
        <w:rPr>
          <w:noProof/>
          <w:lang w:bidi="he-IL"/>
        </w:rPr>
        <w:t xml:space="preserve"> kaššeleg baqqayiṣ w</w:t>
      </w:r>
      <w:r w:rsidRPr="00E70F0E">
        <w:rPr>
          <w:noProof/>
          <w:vertAlign w:val="superscript"/>
          <w:lang w:bidi="he-IL"/>
        </w:rPr>
        <w:t>e</w:t>
      </w:r>
      <w:r w:rsidRPr="00E70F0E">
        <w:rPr>
          <w:noProof/>
          <w:lang w:bidi="he-IL"/>
        </w:rPr>
        <w:t xml:space="preserve">kammāṭār baqqāṣîr kēn lō’-nā’weh liksîl kābôd </w:t>
      </w:r>
      <w:r w:rsidRPr="00E70F0E">
        <w:rPr>
          <w:noProof/>
          <w:vertAlign w:val="superscript"/>
          <w:lang w:bidi="he-IL"/>
        </w:rPr>
        <w:t>2</w:t>
      </w:r>
      <w:r w:rsidRPr="00E70F0E">
        <w:rPr>
          <w:noProof/>
          <w:lang w:bidi="he-IL"/>
        </w:rPr>
        <w:t> kaṣṣippôr lānûd kadd</w:t>
      </w:r>
      <w:r w:rsidRPr="00E70F0E">
        <w:rPr>
          <w:noProof/>
          <w:vertAlign w:val="superscript"/>
          <w:lang w:bidi="he-IL"/>
        </w:rPr>
        <w:t>e</w:t>
      </w:r>
      <w:r w:rsidRPr="00E70F0E">
        <w:rPr>
          <w:noProof/>
          <w:lang w:bidi="he-IL"/>
        </w:rPr>
        <w:t>rôr lā‘ûp kēn qil</w:t>
      </w:r>
      <w:r w:rsidRPr="00E70F0E">
        <w:rPr>
          <w:noProof/>
          <w:vertAlign w:val="superscript"/>
          <w:lang w:bidi="he-IL"/>
        </w:rPr>
        <w:t>e</w:t>
      </w:r>
      <w:r w:rsidRPr="00E70F0E">
        <w:rPr>
          <w:noProof/>
          <w:lang w:bidi="he-IL"/>
        </w:rPr>
        <w:t xml:space="preserve">lat ḥinnām (lō’) [lô] tābō </w:t>
      </w:r>
      <w:r w:rsidRPr="00E70F0E">
        <w:rPr>
          <w:noProof/>
          <w:vertAlign w:val="superscript"/>
          <w:lang w:bidi="he-IL"/>
        </w:rPr>
        <w:t>3</w:t>
      </w:r>
      <w:r w:rsidRPr="00E70F0E">
        <w:rPr>
          <w:noProof/>
          <w:lang w:bidi="he-IL"/>
        </w:rPr>
        <w:t xml:space="preserve"> šôṭ lassûs meteg laḥămôr w</w:t>
      </w:r>
      <w:r w:rsidRPr="00E70F0E">
        <w:rPr>
          <w:noProof/>
          <w:vertAlign w:val="superscript"/>
          <w:lang w:bidi="he-IL"/>
        </w:rPr>
        <w:t>e</w:t>
      </w:r>
      <w:r w:rsidRPr="00E70F0E">
        <w:rPr>
          <w:noProof/>
          <w:lang w:bidi="he-IL"/>
        </w:rPr>
        <w:t>šēbeṭ l</w:t>
      </w:r>
      <w:r w:rsidRPr="00E70F0E">
        <w:rPr>
          <w:noProof/>
          <w:vertAlign w:val="superscript"/>
          <w:lang w:bidi="he-IL"/>
        </w:rPr>
        <w:t>e</w:t>
      </w:r>
      <w:r w:rsidRPr="00E70F0E">
        <w:rPr>
          <w:noProof/>
          <w:lang w:bidi="he-IL"/>
        </w:rPr>
        <w:t>gēw k</w:t>
      </w:r>
      <w:r w:rsidRPr="00E70F0E">
        <w:rPr>
          <w:noProof/>
          <w:vertAlign w:val="superscript"/>
          <w:lang w:bidi="he-IL"/>
        </w:rPr>
        <w:t>e</w:t>
      </w:r>
      <w:r w:rsidRPr="00E70F0E">
        <w:rPr>
          <w:noProof/>
          <w:lang w:bidi="he-IL"/>
        </w:rPr>
        <w:t xml:space="preserve">sîlîm </w:t>
      </w:r>
      <w:r w:rsidRPr="00E70F0E">
        <w:rPr>
          <w:noProof/>
          <w:vertAlign w:val="superscript"/>
          <w:lang w:bidi="he-IL"/>
        </w:rPr>
        <w:t>4</w:t>
      </w:r>
      <w:r w:rsidRPr="00E70F0E">
        <w:rPr>
          <w:noProof/>
          <w:lang w:bidi="he-IL"/>
        </w:rPr>
        <w:t xml:space="preserve"> ’al-ta‘an k</w:t>
      </w:r>
      <w:r w:rsidRPr="00E70F0E">
        <w:rPr>
          <w:noProof/>
          <w:vertAlign w:val="superscript"/>
          <w:lang w:bidi="he-IL"/>
        </w:rPr>
        <w:t>e</w:t>
      </w:r>
      <w:r w:rsidRPr="00E70F0E">
        <w:rPr>
          <w:noProof/>
          <w:lang w:bidi="he-IL"/>
        </w:rPr>
        <w:t>sîl k</w:t>
      </w:r>
      <w:r w:rsidRPr="00E70F0E">
        <w:rPr>
          <w:noProof/>
          <w:vertAlign w:val="superscript"/>
          <w:lang w:bidi="he-IL"/>
        </w:rPr>
        <w:t>e</w:t>
      </w:r>
      <w:r w:rsidRPr="00E70F0E">
        <w:rPr>
          <w:noProof/>
          <w:lang w:bidi="he-IL"/>
        </w:rPr>
        <w:t xml:space="preserve">’iwwaltô pen-tišweh-llô gam-’āttâ </w:t>
      </w:r>
      <w:r w:rsidRPr="00E70F0E">
        <w:rPr>
          <w:noProof/>
          <w:vertAlign w:val="superscript"/>
          <w:lang w:bidi="he-IL"/>
        </w:rPr>
        <w:t>5</w:t>
      </w:r>
      <w:r w:rsidRPr="00E70F0E">
        <w:rPr>
          <w:noProof/>
          <w:lang w:bidi="he-IL"/>
        </w:rPr>
        <w:t xml:space="preserve"> ‘ăneh k</w:t>
      </w:r>
      <w:r w:rsidRPr="00E70F0E">
        <w:rPr>
          <w:noProof/>
          <w:vertAlign w:val="superscript"/>
          <w:lang w:bidi="he-IL"/>
        </w:rPr>
        <w:t>e</w:t>
      </w:r>
      <w:r w:rsidRPr="00E70F0E">
        <w:rPr>
          <w:noProof/>
          <w:lang w:bidi="he-IL"/>
        </w:rPr>
        <w:t>sîl k</w:t>
      </w:r>
      <w:r w:rsidRPr="00E70F0E">
        <w:rPr>
          <w:noProof/>
          <w:vertAlign w:val="superscript"/>
          <w:lang w:bidi="he-IL"/>
        </w:rPr>
        <w:t>e</w:t>
      </w:r>
      <w:r w:rsidRPr="00E70F0E">
        <w:rPr>
          <w:noProof/>
          <w:lang w:bidi="he-IL"/>
        </w:rPr>
        <w:t>’iwwaltô pen-yihyeh ḥākām b</w:t>
      </w:r>
      <w:r w:rsidRPr="00E70F0E">
        <w:rPr>
          <w:noProof/>
          <w:vertAlign w:val="superscript"/>
          <w:lang w:bidi="he-IL"/>
        </w:rPr>
        <w:t>e</w:t>
      </w:r>
      <w:r w:rsidRPr="00E70F0E">
        <w:rPr>
          <w:noProof/>
          <w:lang w:bidi="he-IL"/>
        </w:rPr>
        <w:t xml:space="preserve">‘ênāyw </w:t>
      </w:r>
      <w:r w:rsidRPr="00E70F0E">
        <w:rPr>
          <w:noProof/>
          <w:vertAlign w:val="superscript"/>
          <w:lang w:bidi="he-IL"/>
        </w:rPr>
        <w:t>6</w:t>
      </w:r>
      <w:r w:rsidRPr="00E70F0E">
        <w:rPr>
          <w:noProof/>
          <w:lang w:bidi="he-IL"/>
        </w:rPr>
        <w:t xml:space="preserve"> m</w:t>
      </w:r>
      <w:r w:rsidRPr="00E70F0E">
        <w:rPr>
          <w:noProof/>
          <w:vertAlign w:val="superscript"/>
          <w:lang w:bidi="he-IL"/>
        </w:rPr>
        <w:t>e</w:t>
      </w:r>
      <w:r w:rsidRPr="00E70F0E">
        <w:rPr>
          <w:noProof/>
          <w:lang w:bidi="he-IL"/>
        </w:rPr>
        <w:t>qaṣṣeh raglayim ḥāmās šōteh šōlēaḥ d</w:t>
      </w:r>
      <w:r w:rsidRPr="00E70F0E">
        <w:rPr>
          <w:noProof/>
          <w:vertAlign w:val="superscript"/>
          <w:lang w:bidi="he-IL"/>
        </w:rPr>
        <w:t>e</w:t>
      </w:r>
      <w:r w:rsidRPr="00E70F0E">
        <w:rPr>
          <w:noProof/>
          <w:lang w:bidi="he-IL"/>
        </w:rPr>
        <w:t>bārîm b</w:t>
      </w:r>
      <w:r w:rsidRPr="00E70F0E">
        <w:rPr>
          <w:noProof/>
          <w:vertAlign w:val="superscript"/>
          <w:lang w:bidi="he-IL"/>
        </w:rPr>
        <w:t>e</w:t>
      </w:r>
      <w:r w:rsidRPr="00E70F0E">
        <w:rPr>
          <w:noProof/>
          <w:lang w:bidi="he-IL"/>
        </w:rPr>
        <w:t>yad-k</w:t>
      </w:r>
      <w:r w:rsidRPr="00E70F0E">
        <w:rPr>
          <w:noProof/>
          <w:vertAlign w:val="superscript"/>
          <w:lang w:bidi="he-IL"/>
        </w:rPr>
        <w:t>e</w:t>
      </w:r>
      <w:r w:rsidRPr="00E70F0E">
        <w:rPr>
          <w:noProof/>
          <w:lang w:bidi="he-IL"/>
        </w:rPr>
        <w:t xml:space="preserve">sîl </w:t>
      </w:r>
      <w:r w:rsidRPr="00E70F0E">
        <w:rPr>
          <w:noProof/>
          <w:vertAlign w:val="superscript"/>
          <w:lang w:bidi="he-IL"/>
        </w:rPr>
        <w:t>7</w:t>
      </w:r>
      <w:r w:rsidRPr="00E70F0E">
        <w:rPr>
          <w:noProof/>
          <w:lang w:bidi="he-IL"/>
        </w:rPr>
        <w:t xml:space="preserve"> dalyû šōqayim mippissēaḥ ûmāšāl b</w:t>
      </w:r>
      <w:r w:rsidRPr="00E70F0E">
        <w:rPr>
          <w:noProof/>
          <w:vertAlign w:val="superscript"/>
          <w:lang w:bidi="he-IL"/>
        </w:rPr>
        <w:t>e</w:t>
      </w:r>
      <w:r w:rsidRPr="00E70F0E">
        <w:rPr>
          <w:noProof/>
          <w:lang w:bidi="he-IL"/>
        </w:rPr>
        <w:t>pî k</w:t>
      </w:r>
      <w:r w:rsidRPr="00E70F0E">
        <w:rPr>
          <w:noProof/>
          <w:vertAlign w:val="superscript"/>
          <w:lang w:bidi="he-IL"/>
        </w:rPr>
        <w:t>e</w:t>
      </w:r>
      <w:r w:rsidRPr="00E70F0E">
        <w:rPr>
          <w:noProof/>
          <w:lang w:bidi="he-IL"/>
        </w:rPr>
        <w:t xml:space="preserve">sîlîm </w:t>
      </w:r>
      <w:r w:rsidRPr="00E70F0E">
        <w:rPr>
          <w:noProof/>
          <w:vertAlign w:val="superscript"/>
          <w:lang w:bidi="he-IL"/>
        </w:rPr>
        <w:t>8</w:t>
      </w:r>
      <w:r w:rsidRPr="00E70F0E">
        <w:rPr>
          <w:noProof/>
          <w:lang w:bidi="he-IL"/>
        </w:rPr>
        <w:t xml:space="preserve"> kiṣrôr ’eben b</w:t>
      </w:r>
      <w:r w:rsidRPr="00E70F0E">
        <w:rPr>
          <w:noProof/>
          <w:vertAlign w:val="superscript"/>
          <w:lang w:bidi="he-IL"/>
        </w:rPr>
        <w:t>e</w:t>
      </w:r>
      <w:r w:rsidRPr="00E70F0E">
        <w:rPr>
          <w:noProof/>
          <w:lang w:bidi="he-IL"/>
        </w:rPr>
        <w:t xml:space="preserve">margēmâ kēn-nôtēn liksîl kābôd </w:t>
      </w:r>
      <w:r w:rsidRPr="00E70F0E">
        <w:rPr>
          <w:noProof/>
          <w:vertAlign w:val="superscript"/>
          <w:lang w:bidi="he-IL"/>
        </w:rPr>
        <w:t>9</w:t>
      </w:r>
      <w:r w:rsidRPr="00E70F0E">
        <w:rPr>
          <w:noProof/>
          <w:lang w:bidi="he-IL"/>
        </w:rPr>
        <w:t xml:space="preserve"> ḥôaḥ ‘ālâ b</w:t>
      </w:r>
      <w:r w:rsidRPr="00E70F0E">
        <w:rPr>
          <w:noProof/>
          <w:vertAlign w:val="superscript"/>
          <w:lang w:bidi="he-IL"/>
        </w:rPr>
        <w:t>e</w:t>
      </w:r>
      <w:r w:rsidRPr="00E70F0E">
        <w:rPr>
          <w:noProof/>
          <w:lang w:bidi="he-IL"/>
        </w:rPr>
        <w:t>yad-šikkôr ûmāšāl b</w:t>
      </w:r>
      <w:r w:rsidRPr="00E70F0E">
        <w:rPr>
          <w:noProof/>
          <w:vertAlign w:val="superscript"/>
          <w:lang w:bidi="he-IL"/>
        </w:rPr>
        <w:t>e</w:t>
      </w:r>
      <w:r w:rsidRPr="00E70F0E">
        <w:rPr>
          <w:noProof/>
          <w:lang w:bidi="he-IL"/>
        </w:rPr>
        <w:t>pî k</w:t>
      </w:r>
      <w:r w:rsidRPr="00E70F0E">
        <w:rPr>
          <w:noProof/>
          <w:vertAlign w:val="superscript"/>
          <w:lang w:bidi="he-IL"/>
        </w:rPr>
        <w:t>e</w:t>
      </w:r>
      <w:r w:rsidRPr="00E70F0E">
        <w:rPr>
          <w:noProof/>
          <w:lang w:bidi="he-IL"/>
        </w:rPr>
        <w:t xml:space="preserve">sîlîm </w:t>
      </w:r>
      <w:r w:rsidRPr="00E70F0E">
        <w:rPr>
          <w:noProof/>
          <w:vertAlign w:val="superscript"/>
          <w:lang w:bidi="he-IL"/>
        </w:rPr>
        <w:t>10</w:t>
      </w:r>
      <w:r w:rsidRPr="00E70F0E">
        <w:rPr>
          <w:noProof/>
          <w:lang w:bidi="he-IL"/>
        </w:rPr>
        <w:t xml:space="preserve"> rab m</w:t>
      </w:r>
      <w:r w:rsidRPr="00E70F0E">
        <w:rPr>
          <w:noProof/>
          <w:vertAlign w:val="superscript"/>
          <w:lang w:bidi="he-IL"/>
        </w:rPr>
        <w:t>e</w:t>
      </w:r>
      <w:r w:rsidRPr="00E70F0E">
        <w:rPr>
          <w:noProof/>
          <w:lang w:bidi="he-IL"/>
        </w:rPr>
        <w:t>ḥôlēl-kōl w</w:t>
      </w:r>
      <w:r w:rsidRPr="00E70F0E">
        <w:rPr>
          <w:noProof/>
          <w:vertAlign w:val="superscript"/>
          <w:lang w:bidi="he-IL"/>
        </w:rPr>
        <w:t>e</w:t>
      </w:r>
      <w:r w:rsidRPr="00E70F0E">
        <w:rPr>
          <w:noProof/>
          <w:lang w:bidi="he-IL"/>
        </w:rPr>
        <w:t>śōkēr k</w:t>
      </w:r>
      <w:r w:rsidRPr="00E70F0E">
        <w:rPr>
          <w:noProof/>
          <w:vertAlign w:val="superscript"/>
          <w:lang w:bidi="he-IL"/>
        </w:rPr>
        <w:t>e</w:t>
      </w:r>
      <w:r w:rsidRPr="00E70F0E">
        <w:rPr>
          <w:noProof/>
          <w:lang w:bidi="he-IL"/>
        </w:rPr>
        <w:t>sîl w</w:t>
      </w:r>
      <w:r w:rsidRPr="00E70F0E">
        <w:rPr>
          <w:noProof/>
          <w:vertAlign w:val="superscript"/>
          <w:lang w:bidi="he-IL"/>
        </w:rPr>
        <w:t>e</w:t>
      </w:r>
      <w:r w:rsidRPr="00E70F0E">
        <w:rPr>
          <w:noProof/>
          <w:lang w:bidi="he-IL"/>
        </w:rPr>
        <w:t xml:space="preserve">śōkēr ‘ōbrîm </w:t>
      </w:r>
      <w:r w:rsidRPr="00E70F0E">
        <w:rPr>
          <w:noProof/>
          <w:vertAlign w:val="superscript"/>
          <w:lang w:bidi="he-IL"/>
        </w:rPr>
        <w:t>11</w:t>
      </w:r>
      <w:r w:rsidRPr="00E70F0E">
        <w:rPr>
          <w:noProof/>
          <w:lang w:bidi="he-IL"/>
        </w:rPr>
        <w:t xml:space="preserve"> k</w:t>
      </w:r>
      <w:r w:rsidRPr="00E70F0E">
        <w:rPr>
          <w:noProof/>
          <w:vertAlign w:val="superscript"/>
          <w:lang w:bidi="he-IL"/>
        </w:rPr>
        <w:t>e</w:t>
      </w:r>
      <w:r w:rsidRPr="00E70F0E">
        <w:rPr>
          <w:noProof/>
          <w:lang w:bidi="he-IL"/>
        </w:rPr>
        <w:t>keleb šāb ‘al-qē’ô k</w:t>
      </w:r>
      <w:r w:rsidRPr="00E70F0E">
        <w:rPr>
          <w:noProof/>
          <w:vertAlign w:val="superscript"/>
          <w:lang w:bidi="he-IL"/>
        </w:rPr>
        <w:t>e</w:t>
      </w:r>
      <w:r w:rsidRPr="00E70F0E">
        <w:rPr>
          <w:noProof/>
          <w:lang w:bidi="he-IL"/>
        </w:rPr>
        <w:t>sîl šôneh b</w:t>
      </w:r>
      <w:r w:rsidRPr="00E70F0E">
        <w:rPr>
          <w:noProof/>
          <w:vertAlign w:val="superscript"/>
          <w:lang w:bidi="he-IL"/>
        </w:rPr>
        <w:t>e</w:t>
      </w:r>
      <w:r w:rsidRPr="00E70F0E">
        <w:rPr>
          <w:noProof/>
          <w:lang w:bidi="he-IL"/>
        </w:rPr>
        <w:t xml:space="preserve">’iwwaltô </w:t>
      </w:r>
      <w:r w:rsidRPr="00E70F0E">
        <w:rPr>
          <w:noProof/>
          <w:vertAlign w:val="superscript"/>
          <w:lang w:bidi="he-IL"/>
        </w:rPr>
        <w:t>12</w:t>
      </w:r>
      <w:r w:rsidRPr="00E70F0E">
        <w:rPr>
          <w:noProof/>
          <w:lang w:bidi="he-IL"/>
        </w:rPr>
        <w:t xml:space="preserve"> rā’îtā ’îš ḥākām b</w:t>
      </w:r>
      <w:r w:rsidRPr="00E70F0E">
        <w:rPr>
          <w:noProof/>
          <w:vertAlign w:val="superscript"/>
          <w:lang w:bidi="he-IL"/>
        </w:rPr>
        <w:t>e</w:t>
      </w:r>
      <w:r w:rsidRPr="00E70F0E">
        <w:rPr>
          <w:noProof/>
          <w:lang w:bidi="he-IL"/>
        </w:rPr>
        <w:t>‘ênāyw tiqwâ liksîl mimmennû</w:t>
      </w:r>
    </w:p>
    <w:p w14:paraId="2CDEC835" w14:textId="77777777" w:rsidR="00E20511" w:rsidRPr="00E70F0E" w:rsidRDefault="00E20511" w:rsidP="00E20511"/>
    <w:p w14:paraId="31C5E48F" w14:textId="77777777" w:rsidR="00E20511" w:rsidRPr="001D226B" w:rsidRDefault="00E20511" w:rsidP="00E20511">
      <w:pPr>
        <w:pStyle w:val="Titolo3"/>
      </w:pPr>
      <w:r>
        <w:t>Traduction proposée</w:t>
      </w:r>
    </w:p>
    <w:p w14:paraId="0FDE0E9B" w14:textId="77777777" w:rsidR="00E20511" w:rsidRPr="008725C2" w:rsidRDefault="00E20511" w:rsidP="00E20511">
      <w:pPr>
        <w:rPr>
          <w:sz w:val="10"/>
          <w:szCs w:val="18"/>
        </w:rPr>
      </w:pPr>
    </w:p>
    <w:p w14:paraId="54E2FCD1" w14:textId="77777777" w:rsidR="00E20511" w:rsidRPr="0014116A" w:rsidRDefault="00E20511" w:rsidP="00E20511">
      <w:r w:rsidRPr="0014116A">
        <w:rPr>
          <w:vertAlign w:val="superscript"/>
        </w:rPr>
        <w:t>1</w:t>
      </w:r>
      <w:r w:rsidRPr="0014116A">
        <w:t xml:space="preserve"> Comme</w:t>
      </w:r>
      <w:r>
        <w:t>-</w:t>
      </w:r>
      <w:r w:rsidRPr="0014116A">
        <w:t>la</w:t>
      </w:r>
      <w:r>
        <w:t>-</w:t>
      </w:r>
      <w:r w:rsidRPr="0014116A">
        <w:t>neige à l’été</w:t>
      </w:r>
      <w:r>
        <w:t xml:space="preserve"> et comme-la-pluie à la moisson</w:t>
      </w:r>
      <w:r w:rsidRPr="0014116A">
        <w:t xml:space="preserve"> ainsi</w:t>
      </w:r>
      <w:r>
        <w:t xml:space="preserve"> </w:t>
      </w:r>
      <w:r w:rsidRPr="0014116A">
        <w:t>ne</w:t>
      </w:r>
      <w:r>
        <w:t xml:space="preserve"> </w:t>
      </w:r>
      <w:r w:rsidRPr="0014116A">
        <w:t>convient</w:t>
      </w:r>
      <w:r>
        <w:t xml:space="preserve"> </w:t>
      </w:r>
      <w:r w:rsidRPr="0014116A">
        <w:t>pas</w:t>
      </w:r>
      <w:r>
        <w:t xml:space="preserve"> </w:t>
      </w:r>
      <w:r w:rsidRPr="0014116A">
        <w:t xml:space="preserve">à l’insensé la gloire </w:t>
      </w:r>
      <w:r w:rsidRPr="0014116A">
        <w:rPr>
          <w:vertAlign w:val="superscript"/>
        </w:rPr>
        <w:t>2</w:t>
      </w:r>
      <w:r w:rsidRPr="0014116A">
        <w:t xml:space="preserve"> </w:t>
      </w:r>
      <w:r>
        <w:t>c</w:t>
      </w:r>
      <w:r w:rsidRPr="0014116A">
        <w:t>omme</w:t>
      </w:r>
      <w:r>
        <w:t xml:space="preserve">-le-passereau s’échappe </w:t>
      </w:r>
      <w:proofErr w:type="spellStart"/>
      <w:r>
        <w:t>comme-l’hirondelle</w:t>
      </w:r>
      <w:proofErr w:type="spellEnd"/>
      <w:r>
        <w:t xml:space="preserve"> s’envole</w:t>
      </w:r>
      <w:r w:rsidRPr="0014116A">
        <w:t xml:space="preserve"> ainsi</w:t>
      </w:r>
      <w:r>
        <w:t xml:space="preserve"> </w:t>
      </w:r>
      <w:r w:rsidRPr="0014116A">
        <w:t>la</w:t>
      </w:r>
      <w:r>
        <w:t xml:space="preserve"> </w:t>
      </w:r>
      <w:r w:rsidRPr="0014116A">
        <w:t>malédiction sans raison</w:t>
      </w:r>
      <w:r>
        <w:t xml:space="preserve"> n’arrive pas</w:t>
      </w:r>
      <w:r w:rsidRPr="0014116A">
        <w:t xml:space="preserve"> </w:t>
      </w:r>
      <w:r w:rsidRPr="0014116A">
        <w:rPr>
          <w:vertAlign w:val="superscript"/>
        </w:rPr>
        <w:t>3</w:t>
      </w:r>
      <w:r>
        <w:t xml:space="preserve"> le fouet pour le cheval </w:t>
      </w:r>
      <w:r w:rsidRPr="0014116A">
        <w:t>la bride pour l’âne</w:t>
      </w:r>
      <w:r>
        <w:t xml:space="preserve"> </w:t>
      </w:r>
      <w:r w:rsidRPr="0014116A">
        <w:t xml:space="preserve">et le bâton pour l’échine des insensés </w:t>
      </w:r>
      <w:r w:rsidRPr="0014116A">
        <w:rPr>
          <w:vertAlign w:val="superscript"/>
        </w:rPr>
        <w:t>4</w:t>
      </w:r>
      <w:r w:rsidRPr="0014116A">
        <w:t xml:space="preserve"> </w:t>
      </w:r>
      <w:r>
        <w:t>n</w:t>
      </w:r>
      <w:r w:rsidRPr="0014116A">
        <w:t>e réponds pas</w:t>
      </w:r>
      <w:r>
        <w:t xml:space="preserve"> </w:t>
      </w:r>
      <w:r w:rsidRPr="0014116A">
        <w:t>à l’insensé</w:t>
      </w:r>
      <w:r>
        <w:t xml:space="preserve"> comme </w:t>
      </w:r>
      <w:r w:rsidRPr="0014116A">
        <w:t xml:space="preserve">sa stupidité </w:t>
      </w:r>
      <w:r w:rsidRPr="0014116A">
        <w:rPr>
          <w:iCs/>
        </w:rPr>
        <w:t>de peur que</w:t>
      </w:r>
      <w:r>
        <w:t xml:space="preserve"> tu lui ressembles toi aussi</w:t>
      </w:r>
      <w:r w:rsidRPr="0014116A">
        <w:t xml:space="preserve"> </w:t>
      </w:r>
      <w:r w:rsidRPr="0014116A">
        <w:rPr>
          <w:vertAlign w:val="superscript"/>
        </w:rPr>
        <w:t>5</w:t>
      </w:r>
      <w:r w:rsidRPr="0014116A">
        <w:t xml:space="preserve"> </w:t>
      </w:r>
      <w:r>
        <w:t>r</w:t>
      </w:r>
      <w:r w:rsidRPr="0014116A">
        <w:t>éponds</w:t>
      </w:r>
      <w:r>
        <w:t xml:space="preserve"> </w:t>
      </w:r>
      <w:r w:rsidRPr="0014116A">
        <w:t>à l’insensé</w:t>
      </w:r>
      <w:r>
        <w:t xml:space="preserve"> comme </w:t>
      </w:r>
      <w:r w:rsidRPr="0014116A">
        <w:t xml:space="preserve">sa stupidité </w:t>
      </w:r>
      <w:r w:rsidRPr="0014116A">
        <w:rPr>
          <w:iCs/>
        </w:rPr>
        <w:t>de peur qu’</w:t>
      </w:r>
      <w:r>
        <w:t xml:space="preserve">il ne soit </w:t>
      </w:r>
      <w:r w:rsidRPr="0014116A">
        <w:t>sage à ses yeux</w:t>
      </w:r>
      <w:r>
        <w:t xml:space="preserve"> </w:t>
      </w:r>
      <w:r w:rsidRPr="0014116A">
        <w:rPr>
          <w:vertAlign w:val="superscript"/>
        </w:rPr>
        <w:t>6</w:t>
      </w:r>
      <w:r w:rsidRPr="0014116A">
        <w:t xml:space="preserve"> </w:t>
      </w:r>
      <w:r>
        <w:t>i</w:t>
      </w:r>
      <w:r w:rsidRPr="0014116A">
        <w:t xml:space="preserve">l se coupe les </w:t>
      </w:r>
      <w:r>
        <w:t>pieds de violence il s’abreuve</w:t>
      </w:r>
      <w:r w:rsidRPr="0014116A">
        <w:t xml:space="preserve"> qui envoie </w:t>
      </w:r>
      <w:r>
        <w:t>des paroles</w:t>
      </w:r>
      <w:r w:rsidRPr="0014116A">
        <w:t xml:space="preserve"> dans la main d’un insensé</w:t>
      </w:r>
      <w:r>
        <w:t xml:space="preserve"> </w:t>
      </w:r>
      <w:r w:rsidRPr="0014116A">
        <w:rPr>
          <w:vertAlign w:val="superscript"/>
        </w:rPr>
        <w:t>7</w:t>
      </w:r>
      <w:r w:rsidRPr="0014116A">
        <w:t xml:space="preserve"> </w:t>
      </w:r>
      <w:r>
        <w:t>elles pendent les jambes du boiteux</w:t>
      </w:r>
      <w:r w:rsidRPr="0014116A">
        <w:t xml:space="preserve"> et un proverbe dans la bouche des insensés </w:t>
      </w:r>
      <w:r w:rsidRPr="0014116A">
        <w:rPr>
          <w:vertAlign w:val="superscript"/>
        </w:rPr>
        <w:t>8</w:t>
      </w:r>
      <w:r>
        <w:t> c</w:t>
      </w:r>
      <w:r w:rsidRPr="0014116A">
        <w:t>omme</w:t>
      </w:r>
      <w:r>
        <w:t>-</w:t>
      </w:r>
      <w:r w:rsidRPr="0014116A">
        <w:t>attacher le caillou à la fronde ainsi</w:t>
      </w:r>
      <w:r>
        <w:t>-</w:t>
      </w:r>
      <w:r w:rsidRPr="0014116A">
        <w:t>donner</w:t>
      </w:r>
      <w:r>
        <w:t xml:space="preserve"> </w:t>
      </w:r>
      <w:r w:rsidRPr="0014116A">
        <w:t xml:space="preserve">à l’insensé la gloire </w:t>
      </w:r>
      <w:r w:rsidRPr="0014116A">
        <w:rPr>
          <w:vertAlign w:val="superscript"/>
        </w:rPr>
        <w:t>9</w:t>
      </w:r>
      <w:r w:rsidRPr="0014116A">
        <w:t xml:space="preserve"> </w:t>
      </w:r>
      <w:r>
        <w:t>u</w:t>
      </w:r>
      <w:r w:rsidRPr="0014116A">
        <w:t>ne ronce s’élève dans la main</w:t>
      </w:r>
      <w:r>
        <w:t xml:space="preserve"> d’un ivrogne</w:t>
      </w:r>
      <w:r w:rsidRPr="0014116A">
        <w:t xml:space="preserve"> et un proverbe dans la bouche des insensés </w:t>
      </w:r>
      <w:r w:rsidRPr="0014116A">
        <w:rPr>
          <w:vertAlign w:val="superscript"/>
        </w:rPr>
        <w:t>10</w:t>
      </w:r>
      <w:r>
        <w:t xml:space="preserve"> un archer blessant tous et </w:t>
      </w:r>
      <w:r w:rsidRPr="0014116A">
        <w:t>qui engage un insensé</w:t>
      </w:r>
      <w:r>
        <w:t xml:space="preserve"> et qui engage des passants </w:t>
      </w:r>
      <w:r w:rsidRPr="0014116A">
        <w:rPr>
          <w:vertAlign w:val="superscript"/>
        </w:rPr>
        <w:t>11</w:t>
      </w:r>
      <w:r w:rsidRPr="0014116A">
        <w:t xml:space="preserve"> </w:t>
      </w:r>
      <w:r>
        <w:t>c</w:t>
      </w:r>
      <w:r w:rsidRPr="0014116A">
        <w:t>omme</w:t>
      </w:r>
      <w:r>
        <w:t xml:space="preserve">-le-chien revient à son vomi un </w:t>
      </w:r>
      <w:r w:rsidRPr="0014116A">
        <w:t>insensé</w:t>
      </w:r>
      <w:r>
        <w:t xml:space="preserve"> retournant à </w:t>
      </w:r>
      <w:r w:rsidRPr="0014116A">
        <w:t xml:space="preserve">sa stupidité </w:t>
      </w:r>
      <w:r w:rsidRPr="00C50BFC">
        <w:rPr>
          <w:vertAlign w:val="superscript"/>
        </w:rPr>
        <w:t>12</w:t>
      </w:r>
      <w:r>
        <w:t> </w:t>
      </w:r>
      <w:r w:rsidRPr="00133FE5">
        <w:t>tu</w:t>
      </w:r>
      <w:r w:rsidRPr="0014116A">
        <w:t xml:space="preserve"> </w:t>
      </w:r>
      <w:r>
        <w:t>vois</w:t>
      </w:r>
      <w:r w:rsidRPr="0014116A">
        <w:t xml:space="preserve"> un homme</w:t>
      </w:r>
      <w:r>
        <w:t xml:space="preserve"> </w:t>
      </w:r>
      <w:r w:rsidRPr="0014116A">
        <w:t xml:space="preserve">sage à ses yeux espérer d’un insensé </w:t>
      </w:r>
      <w:r>
        <w:t xml:space="preserve">(est mieux) </w:t>
      </w:r>
      <w:r w:rsidRPr="0014116A">
        <w:t>que de lui.</w:t>
      </w:r>
    </w:p>
    <w:p w14:paraId="2309B3B9" w14:textId="77777777" w:rsidR="00E20511" w:rsidRDefault="00E20511" w:rsidP="00E20511"/>
    <w:p w14:paraId="572F7BDE" w14:textId="77777777" w:rsidR="00CB1969" w:rsidRDefault="00CB1969">
      <w:pPr>
        <w:jc w:val="left"/>
        <w:rPr>
          <w:iCs/>
          <w:sz w:val="28"/>
          <w:szCs w:val="28"/>
        </w:rPr>
      </w:pPr>
      <w:r>
        <w:br w:type="page"/>
      </w:r>
    </w:p>
    <w:p w14:paraId="69675395" w14:textId="2B041893" w:rsidR="001B2353" w:rsidRPr="00CC614D" w:rsidRDefault="001B2353" w:rsidP="00CB1969">
      <w:pPr>
        <w:pStyle w:val="Titolo9"/>
      </w:pPr>
      <w:r>
        <w:lastRenderedPageBreak/>
        <w:t>7. Jn</w:t>
      </w:r>
      <w:r w:rsidRPr="00CC614D">
        <w:t xml:space="preserve"> </w:t>
      </w:r>
      <w:r>
        <w:t>21,15-17</w:t>
      </w:r>
    </w:p>
    <w:p w14:paraId="3BFE6DFF" w14:textId="77777777" w:rsidR="001B2353" w:rsidRPr="0021282C" w:rsidRDefault="001B2353" w:rsidP="001B2353">
      <w:pPr>
        <w:rPr>
          <w:rFonts w:ascii="Arial" w:hAnsi="Arial"/>
          <w:sz w:val="20"/>
          <w:szCs w:val="20"/>
        </w:rPr>
      </w:pPr>
    </w:p>
    <w:p w14:paraId="2ACE9493" w14:textId="77777777" w:rsidR="001B2353" w:rsidRPr="00AF2F1D" w:rsidRDefault="001B2353" w:rsidP="001B2353">
      <w:pPr>
        <w:pStyle w:val="Titolo1"/>
      </w:pPr>
      <w:r w:rsidRPr="00AF2F1D">
        <w:t>A. LE TEXTE</w:t>
      </w:r>
    </w:p>
    <w:p w14:paraId="52268313" w14:textId="77777777" w:rsidR="001B2353" w:rsidRPr="0021282C" w:rsidRDefault="001B2353" w:rsidP="001B2353">
      <w:pPr>
        <w:rPr>
          <w:rFonts w:ascii="Bwgrkl" w:hAnsi="Bwgrkl"/>
          <w:noProof/>
        </w:rPr>
      </w:pPr>
      <w:r w:rsidRPr="0021282C">
        <w:rPr>
          <w:rFonts w:ascii="Bwgrkl" w:hAnsi="Bwgrkl"/>
          <w:noProof/>
        </w:rPr>
        <w:t xml:space="preserve">15 {Ote ou=n hvri,sthsan le,gei tw/| Si,mwni Pe,trw| o` VIhsou/j( Si,mwn VIwa,nnou( avgapa/|j me ple,on tou,twn*  le,gei auvtw/|( Nai,( ku,rie( su. oi=daj o[ti filw/ se)  le,gei auvtw/|( Bo,ske ta. avrni,a mou)  16 le,gei auvtw/| pa,lin deu,teron( Si,mwn VIwa,nnou( avgapa/|j me*  le,gei auvtw/|( Nai,( ku,rie( su. oi=daj o[ti filw/ se)  le,gei auvtw/|( Poi,maine ta. pro,bata, mou)  17 le,gei auvtw/| to. tri,ton( Si,mwn VIwa,nnou( filei/j me*  evluph,qh o` Pe,troj o[ti ei=pen auvtw/| to. tri,ton( Filei/j me*  kai. le,gei auvtw/|( Ku,rie( pa,nta su. oi=daj( su. ginw,skeij o[ti filw/ se)  le,gei auvtw/| Îo` VIhsou/jÐ( Bo,ske ta. pro,bata, mou)  </w:t>
      </w:r>
    </w:p>
    <w:p w14:paraId="2A7F482B" w14:textId="77777777" w:rsidR="001B2353" w:rsidRPr="0021282C" w:rsidRDefault="001B2353" w:rsidP="001B2353"/>
    <w:p w14:paraId="70007269" w14:textId="77777777" w:rsidR="001B2353" w:rsidRPr="00FC3527" w:rsidRDefault="001B2353" w:rsidP="001B2353">
      <w:pPr>
        <w:pStyle w:val="Titolo3"/>
      </w:pPr>
      <w:r w:rsidRPr="00FC3527">
        <w:t>Traduction littérale</w:t>
      </w:r>
    </w:p>
    <w:p w14:paraId="5C320959" w14:textId="77777777" w:rsidR="001B2353" w:rsidRDefault="001B2353" w:rsidP="001B2353">
      <w:r w:rsidRPr="005814A0">
        <w:rPr>
          <w:vertAlign w:val="superscript"/>
        </w:rPr>
        <w:t>15</w:t>
      </w:r>
      <w:r w:rsidRPr="005814A0">
        <w:t xml:space="preserve"> Quand donc ils eurent déjeuné, dit Jésus à Simon Pierre : « Simon de </w:t>
      </w:r>
      <w:r>
        <w:t>Jean</w:t>
      </w:r>
      <w:r w:rsidRPr="005814A0">
        <w:t xml:space="preserve">, </w:t>
      </w:r>
      <w:r>
        <w:t xml:space="preserve">m’aimes-tu plus que ceux-ci ? » </w:t>
      </w:r>
      <w:r w:rsidRPr="003F54F5">
        <w:t xml:space="preserve">Il dit </w:t>
      </w:r>
      <w:r>
        <w:t>à</w:t>
      </w:r>
      <w:r w:rsidRPr="003F54F5">
        <w:t xml:space="preserve"> lui : « Oui, Seigneur, toi, tu sais que </w:t>
      </w:r>
      <w:r>
        <w:t>je chéris toi. </w:t>
      </w:r>
      <w:r w:rsidRPr="003F54F5">
        <w:t xml:space="preserve">» </w:t>
      </w:r>
      <w:r w:rsidRPr="00FE496E">
        <w:t>Il dit à lui : « Pais les agneaux</w:t>
      </w:r>
      <w:r w:rsidRPr="002F264A">
        <w:t xml:space="preserve"> </w:t>
      </w:r>
      <w:r>
        <w:t>de moi</w:t>
      </w:r>
      <w:r w:rsidRPr="00FE496E">
        <w:t xml:space="preserve">. » </w:t>
      </w:r>
      <w:r w:rsidRPr="00FE496E">
        <w:rPr>
          <w:vertAlign w:val="superscript"/>
        </w:rPr>
        <w:t>16</w:t>
      </w:r>
      <w:r w:rsidRPr="00FE496E">
        <w:t> Il</w:t>
      </w:r>
      <w:r>
        <w:t xml:space="preserve"> </w:t>
      </w:r>
      <w:r w:rsidRPr="00FE496E">
        <w:t xml:space="preserve">dit à lui </w:t>
      </w:r>
      <w:r>
        <w:t>encore</w:t>
      </w:r>
      <w:r w:rsidRPr="00FE496E">
        <w:t xml:space="preserve"> une</w:t>
      </w:r>
      <w:r>
        <w:t>-</w:t>
      </w:r>
      <w:r w:rsidRPr="00FE496E">
        <w:t>deuxième-fois</w:t>
      </w:r>
      <w:r>
        <w:t> </w:t>
      </w:r>
      <w:r w:rsidRPr="00FE496E">
        <w:t>: «</w:t>
      </w:r>
      <w:r>
        <w:t> </w:t>
      </w:r>
      <w:r w:rsidRPr="005814A0">
        <w:t xml:space="preserve">Simon de </w:t>
      </w:r>
      <w:r>
        <w:t>Jean</w:t>
      </w:r>
      <w:r w:rsidRPr="005814A0">
        <w:t xml:space="preserve">, </w:t>
      </w:r>
      <w:r>
        <w:t>aimes-tu moi </w:t>
      </w:r>
      <w:r w:rsidRPr="00FE496E">
        <w:t>?</w:t>
      </w:r>
      <w:r>
        <w:t> </w:t>
      </w:r>
      <w:r w:rsidRPr="00FE496E">
        <w:t xml:space="preserve">». Il dit à lui : </w:t>
      </w:r>
      <w:r w:rsidRPr="003F54F5">
        <w:t xml:space="preserve">« Oui, Seigneur, toi, tu sais que </w:t>
      </w:r>
      <w:r>
        <w:t>je chéris</w:t>
      </w:r>
      <w:r w:rsidRPr="002F264A">
        <w:t xml:space="preserve"> </w:t>
      </w:r>
      <w:r>
        <w:t>toi. </w:t>
      </w:r>
      <w:r w:rsidRPr="003F54F5">
        <w:t>»</w:t>
      </w:r>
      <w:r>
        <w:t xml:space="preserve"> </w:t>
      </w:r>
      <w:r w:rsidRPr="00FE496E">
        <w:t>Il dit à lui : « Garde les brebis</w:t>
      </w:r>
      <w:r w:rsidRPr="002F264A">
        <w:t xml:space="preserve"> </w:t>
      </w:r>
      <w:r>
        <w:t>de moi</w:t>
      </w:r>
      <w:r w:rsidRPr="00FE496E">
        <w:t xml:space="preserve">. » </w:t>
      </w:r>
      <w:r w:rsidRPr="00FE496E">
        <w:rPr>
          <w:vertAlign w:val="superscript"/>
        </w:rPr>
        <w:t>17</w:t>
      </w:r>
      <w:r w:rsidRPr="00FE496E">
        <w:t xml:space="preserve"> Il dit à lui </w:t>
      </w:r>
      <w:r>
        <w:t>une-troisième-fois </w:t>
      </w:r>
      <w:r w:rsidRPr="00FE496E">
        <w:t>: «</w:t>
      </w:r>
      <w:r>
        <w:t> Simon</w:t>
      </w:r>
      <w:r w:rsidRPr="00FE496E">
        <w:t xml:space="preserve"> </w:t>
      </w:r>
      <w:r>
        <w:t>de Jean</w:t>
      </w:r>
      <w:r w:rsidRPr="00FE496E">
        <w:t xml:space="preserve">, </w:t>
      </w:r>
      <w:r>
        <w:t>chéris-tu moi </w:t>
      </w:r>
      <w:r w:rsidRPr="00FE496E">
        <w:t>?</w:t>
      </w:r>
      <w:r>
        <w:t> »</w:t>
      </w:r>
      <w:r w:rsidRPr="00FE496E">
        <w:t xml:space="preserve"> Fut attristé Pierre qu’il di</w:t>
      </w:r>
      <w:r>
        <w:t>se</w:t>
      </w:r>
      <w:r w:rsidRPr="00FE496E">
        <w:t xml:space="preserve"> à lui une-troisième-fois</w:t>
      </w:r>
      <w:r>
        <w:t> :</w:t>
      </w:r>
      <w:r w:rsidRPr="00FE496E">
        <w:t xml:space="preserve"> «</w:t>
      </w:r>
      <w:r>
        <w:t> Chéris-tu moi ? »</w:t>
      </w:r>
      <w:r w:rsidRPr="00FE496E">
        <w:t xml:space="preserve"> Et il dit à lui : « Seigneur, toi, tu sais tout</w:t>
      </w:r>
      <w:r>
        <w:t> </w:t>
      </w:r>
      <w:r w:rsidRPr="00FE496E">
        <w:t xml:space="preserve">; </w:t>
      </w:r>
      <w:r>
        <w:t>toi</w:t>
      </w:r>
      <w:r w:rsidRPr="00FE496E">
        <w:t xml:space="preserve">, tu </w:t>
      </w:r>
      <w:r>
        <w:t>connais que je chéris toi. »</w:t>
      </w:r>
      <w:r w:rsidRPr="00FE496E">
        <w:t xml:space="preserve"> </w:t>
      </w:r>
      <w:r>
        <w:t>Il dit à</w:t>
      </w:r>
      <w:r w:rsidRPr="00FE496E">
        <w:t xml:space="preserve"> lui [</w:t>
      </w:r>
      <w:r>
        <w:t>Jésus</w:t>
      </w:r>
      <w:r w:rsidRPr="00FE496E">
        <w:t>]</w:t>
      </w:r>
      <w:r>
        <w:t> </w:t>
      </w:r>
      <w:r w:rsidRPr="00FE496E">
        <w:t>: «</w:t>
      </w:r>
      <w:r>
        <w:t xml:space="preserve"> Pais les brebis de moi. </w:t>
      </w:r>
      <w:r w:rsidRPr="00FE496E">
        <w:t xml:space="preserve">» </w:t>
      </w:r>
    </w:p>
    <w:p w14:paraId="069D880F" w14:textId="77777777" w:rsidR="001B2353" w:rsidRDefault="001B2353" w:rsidP="001B2353"/>
    <w:p w14:paraId="28665B36" w14:textId="77777777" w:rsidR="00745F57" w:rsidRDefault="00745F57">
      <w:pPr>
        <w:jc w:val="left"/>
        <w:rPr>
          <w:rFonts w:cs="Arial"/>
          <w:sz w:val="35"/>
        </w:rPr>
      </w:pPr>
      <w:r>
        <w:br w:type="page"/>
      </w:r>
    </w:p>
    <w:p w14:paraId="0CB7CCE5" w14:textId="09F21D9A" w:rsidR="00842DD4" w:rsidRPr="00A80EBA" w:rsidRDefault="00842DD4" w:rsidP="00842DD4">
      <w:pPr>
        <w:pStyle w:val="Titolo9"/>
      </w:pPr>
      <w:r w:rsidRPr="00A80EBA">
        <w:lastRenderedPageBreak/>
        <w:t>8. Ps 34</w:t>
      </w:r>
    </w:p>
    <w:p w14:paraId="023C2B16" w14:textId="77777777" w:rsidR="00842DD4" w:rsidRPr="00A80EBA" w:rsidRDefault="00842DD4" w:rsidP="00842DD4"/>
    <w:p w14:paraId="594D9FD1" w14:textId="77777777" w:rsidR="00842DD4" w:rsidRPr="00A80EBA" w:rsidRDefault="00842DD4" w:rsidP="00842DD4"/>
    <w:p w14:paraId="11F8F0F1" w14:textId="77777777" w:rsidR="00842DD4" w:rsidRPr="00EC5494" w:rsidRDefault="00842DD4" w:rsidP="00842DD4">
      <w:pPr>
        <w:pStyle w:val="Titolo1"/>
      </w:pPr>
      <w:r w:rsidRPr="00EC5494">
        <w:t>A. Texte</w:t>
      </w:r>
    </w:p>
    <w:p w14:paraId="16401A21" w14:textId="77777777" w:rsidR="00842DD4" w:rsidRPr="005662BC" w:rsidRDefault="00842DD4" w:rsidP="00842DD4">
      <w:pPr>
        <w:rPr>
          <w:sz w:val="18"/>
        </w:rPr>
      </w:pPr>
    </w:p>
    <w:p w14:paraId="34372FE4"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w:t>
      </w:r>
      <w:r w:rsidRPr="00EC5494">
        <w:rPr>
          <w:noProof/>
          <w:lang w:bidi="he-IL"/>
        </w:rPr>
        <w:t xml:space="preserve"> </w:t>
      </w:r>
      <w:r>
        <w:rPr>
          <w:noProof/>
          <w:lang w:bidi="he-IL"/>
        </w:rPr>
        <w:tab/>
        <w:t xml:space="preserve"> </w:t>
      </w:r>
      <w:r w:rsidRPr="00EC5494">
        <w:rPr>
          <w:noProof/>
          <w:lang w:bidi="he-IL"/>
        </w:rPr>
        <w:t>l</w:t>
      </w:r>
      <w:r w:rsidRPr="00EC5494">
        <w:rPr>
          <w:noProof/>
          <w:vertAlign w:val="superscript"/>
          <w:lang w:bidi="he-IL"/>
        </w:rPr>
        <w:t>e</w:t>
      </w:r>
      <w:r w:rsidRPr="00EC5494">
        <w:rPr>
          <w:noProof/>
          <w:lang w:bidi="he-IL"/>
        </w:rPr>
        <w:t>dāwid b</w:t>
      </w:r>
      <w:r w:rsidRPr="00EC5494">
        <w:rPr>
          <w:noProof/>
          <w:vertAlign w:val="superscript"/>
          <w:lang w:bidi="he-IL"/>
        </w:rPr>
        <w:t>e</w:t>
      </w:r>
      <w:r w:rsidRPr="00EC5494">
        <w:rPr>
          <w:noProof/>
          <w:lang w:bidi="he-IL"/>
        </w:rPr>
        <w:t>šannôtô ’et-ṭa‘mô lipnê ’ăbîmelek way</w:t>
      </w:r>
      <w:r w:rsidRPr="00EC5494">
        <w:rPr>
          <w:noProof/>
          <w:vertAlign w:val="superscript"/>
          <w:lang w:bidi="he-IL"/>
        </w:rPr>
        <w:t>e</w:t>
      </w:r>
      <w:r w:rsidRPr="00EC5494">
        <w:rPr>
          <w:noProof/>
          <w:lang w:bidi="he-IL"/>
        </w:rPr>
        <w:t>gārăšēhû wayyēlak</w:t>
      </w:r>
    </w:p>
    <w:p w14:paraId="443517BE"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2</w:t>
      </w:r>
      <w:r w:rsidRPr="00EC5494">
        <w:rPr>
          <w:noProof/>
          <w:lang w:bidi="he-IL"/>
        </w:rPr>
        <w:t xml:space="preserve"> </w:t>
      </w:r>
      <w:r w:rsidRPr="00EC5494">
        <w:rPr>
          <w:noProof/>
          <w:lang w:bidi="he-IL"/>
        </w:rPr>
        <w:tab/>
        <w:t xml:space="preserve"> </w:t>
      </w:r>
      <w:r w:rsidRPr="00EC5494">
        <w:rPr>
          <w:b/>
          <w:noProof/>
          <w:lang w:bidi="he-IL"/>
        </w:rPr>
        <w:t>’</w:t>
      </w:r>
      <w:r w:rsidRPr="00EC5494">
        <w:rPr>
          <w:noProof/>
          <w:lang w:bidi="he-IL"/>
        </w:rPr>
        <w:t>ăbārăkâ ’et-yhwh b</w:t>
      </w:r>
      <w:r w:rsidRPr="00EC5494">
        <w:rPr>
          <w:noProof/>
          <w:vertAlign w:val="superscript"/>
          <w:lang w:bidi="he-IL"/>
        </w:rPr>
        <w:t>e</w:t>
      </w:r>
      <w:r w:rsidRPr="00EC5494">
        <w:rPr>
          <w:noProof/>
          <w:lang w:bidi="he-IL"/>
        </w:rPr>
        <w:t>kol-‘ēt tāmîd t</w:t>
      </w:r>
      <w:r w:rsidRPr="00EC5494">
        <w:rPr>
          <w:noProof/>
          <w:vertAlign w:val="superscript"/>
          <w:lang w:bidi="he-IL"/>
        </w:rPr>
        <w:t>e</w:t>
      </w:r>
      <w:r w:rsidRPr="00EC5494">
        <w:rPr>
          <w:noProof/>
          <w:lang w:bidi="he-IL"/>
        </w:rPr>
        <w:t>hillātô b</w:t>
      </w:r>
      <w:r w:rsidRPr="00EC5494">
        <w:rPr>
          <w:noProof/>
          <w:vertAlign w:val="superscript"/>
          <w:lang w:bidi="he-IL"/>
        </w:rPr>
        <w:t>e</w:t>
      </w:r>
      <w:r w:rsidRPr="00EC5494">
        <w:rPr>
          <w:noProof/>
          <w:lang w:bidi="he-IL"/>
        </w:rPr>
        <w:t>pî</w:t>
      </w:r>
    </w:p>
    <w:p w14:paraId="43DCACAA"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3</w:t>
      </w:r>
      <w:r w:rsidRPr="00EC5494">
        <w:rPr>
          <w:noProof/>
          <w:lang w:bidi="he-IL"/>
        </w:rPr>
        <w:t xml:space="preserve"> </w:t>
      </w:r>
      <w:r w:rsidRPr="00EC5494">
        <w:rPr>
          <w:noProof/>
          <w:lang w:bidi="he-IL"/>
        </w:rPr>
        <w:tab/>
        <w:t xml:space="preserve"> </w:t>
      </w:r>
      <w:r w:rsidRPr="00EC5494">
        <w:rPr>
          <w:b/>
          <w:noProof/>
          <w:lang w:bidi="he-IL"/>
        </w:rPr>
        <w:t>b</w:t>
      </w:r>
      <w:r w:rsidRPr="00EC5494">
        <w:rPr>
          <w:noProof/>
          <w:lang w:bidi="he-IL"/>
        </w:rPr>
        <w:t>yhwh tithallēl napšî yišm</w:t>
      </w:r>
      <w:r w:rsidRPr="00EC5494">
        <w:rPr>
          <w:noProof/>
          <w:vertAlign w:val="superscript"/>
          <w:lang w:bidi="he-IL"/>
        </w:rPr>
        <w:t>e</w:t>
      </w:r>
      <w:r w:rsidRPr="00EC5494">
        <w:rPr>
          <w:noProof/>
          <w:lang w:bidi="he-IL"/>
        </w:rPr>
        <w:t>‘û ‘ănāwîm w</w:t>
      </w:r>
      <w:r w:rsidRPr="00EC5494">
        <w:rPr>
          <w:noProof/>
          <w:vertAlign w:val="superscript"/>
          <w:lang w:bidi="he-IL"/>
        </w:rPr>
        <w:t>e</w:t>
      </w:r>
      <w:r w:rsidRPr="00EC5494">
        <w:rPr>
          <w:noProof/>
          <w:lang w:bidi="he-IL"/>
        </w:rPr>
        <w:t>yiśmāḥû</w:t>
      </w:r>
    </w:p>
    <w:p w14:paraId="03D8CB08"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4</w:t>
      </w:r>
      <w:r w:rsidRPr="00EC5494">
        <w:rPr>
          <w:noProof/>
          <w:lang w:bidi="he-IL"/>
        </w:rPr>
        <w:t xml:space="preserve"> </w:t>
      </w:r>
      <w:r w:rsidRPr="00EC5494">
        <w:rPr>
          <w:noProof/>
          <w:lang w:bidi="he-IL"/>
        </w:rPr>
        <w:tab/>
        <w:t xml:space="preserve"> </w:t>
      </w:r>
      <w:r w:rsidRPr="00EC5494">
        <w:rPr>
          <w:b/>
          <w:noProof/>
          <w:lang w:bidi="he-IL"/>
        </w:rPr>
        <w:t>g</w:t>
      </w:r>
      <w:r w:rsidRPr="00EC5494">
        <w:rPr>
          <w:noProof/>
          <w:lang w:bidi="he-IL"/>
        </w:rPr>
        <w:t>add</w:t>
      </w:r>
      <w:r w:rsidRPr="00EC5494">
        <w:rPr>
          <w:noProof/>
          <w:vertAlign w:val="superscript"/>
          <w:lang w:bidi="he-IL"/>
        </w:rPr>
        <w:t>e</w:t>
      </w:r>
      <w:r w:rsidRPr="00EC5494">
        <w:rPr>
          <w:noProof/>
          <w:lang w:bidi="he-IL"/>
        </w:rPr>
        <w:t>lû lyhwh ’ittî ûn</w:t>
      </w:r>
      <w:r w:rsidRPr="00EC5494">
        <w:rPr>
          <w:noProof/>
          <w:vertAlign w:val="superscript"/>
          <w:lang w:bidi="he-IL"/>
        </w:rPr>
        <w:t>e</w:t>
      </w:r>
      <w:r w:rsidRPr="00EC5494">
        <w:rPr>
          <w:noProof/>
          <w:lang w:bidi="he-IL"/>
        </w:rPr>
        <w:t>rôm</w:t>
      </w:r>
      <w:r w:rsidRPr="00EC5494">
        <w:rPr>
          <w:noProof/>
          <w:vertAlign w:val="superscript"/>
          <w:lang w:bidi="he-IL"/>
        </w:rPr>
        <w:t>e</w:t>
      </w:r>
      <w:r w:rsidRPr="00EC5494">
        <w:rPr>
          <w:noProof/>
          <w:lang w:bidi="he-IL"/>
        </w:rPr>
        <w:t>mâ š</w:t>
      </w:r>
      <w:r w:rsidRPr="00EC5494">
        <w:rPr>
          <w:noProof/>
          <w:vertAlign w:val="superscript"/>
          <w:lang w:bidi="he-IL"/>
        </w:rPr>
        <w:t>e</w:t>
      </w:r>
      <w:r w:rsidRPr="00EC5494">
        <w:rPr>
          <w:noProof/>
          <w:lang w:bidi="he-IL"/>
        </w:rPr>
        <w:t>mô yaḥdāw</w:t>
      </w:r>
    </w:p>
    <w:p w14:paraId="2EF19A25"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5</w:t>
      </w:r>
      <w:r w:rsidRPr="00EC5494">
        <w:rPr>
          <w:noProof/>
          <w:lang w:bidi="he-IL"/>
        </w:rPr>
        <w:t xml:space="preserve"> </w:t>
      </w:r>
      <w:r w:rsidRPr="00EC5494">
        <w:rPr>
          <w:noProof/>
          <w:lang w:bidi="he-IL"/>
        </w:rPr>
        <w:tab/>
        <w:t xml:space="preserve"> </w:t>
      </w:r>
      <w:r w:rsidRPr="00EC5494">
        <w:rPr>
          <w:b/>
          <w:noProof/>
          <w:lang w:bidi="he-IL"/>
        </w:rPr>
        <w:t>d</w:t>
      </w:r>
      <w:r w:rsidRPr="00EC5494">
        <w:rPr>
          <w:noProof/>
          <w:lang w:bidi="he-IL"/>
        </w:rPr>
        <w:t>āraštî ’et-yhwh w</w:t>
      </w:r>
      <w:r w:rsidRPr="00EC5494">
        <w:rPr>
          <w:noProof/>
          <w:vertAlign w:val="superscript"/>
          <w:lang w:bidi="he-IL"/>
        </w:rPr>
        <w:t>e</w:t>
      </w:r>
      <w:r w:rsidRPr="00EC5494">
        <w:rPr>
          <w:noProof/>
          <w:lang w:bidi="he-IL"/>
        </w:rPr>
        <w:t>‘ānānî ûmikkol-m</w:t>
      </w:r>
      <w:r w:rsidRPr="00EC5494">
        <w:rPr>
          <w:noProof/>
          <w:vertAlign w:val="superscript"/>
          <w:lang w:bidi="he-IL"/>
        </w:rPr>
        <w:t>e</w:t>
      </w:r>
      <w:r w:rsidRPr="00EC5494">
        <w:rPr>
          <w:noProof/>
          <w:lang w:bidi="he-IL"/>
        </w:rPr>
        <w:t>gûrôtay hiṣṣîlānî</w:t>
      </w:r>
    </w:p>
    <w:p w14:paraId="05B345AD"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6</w:t>
      </w:r>
      <w:r w:rsidRPr="00EC5494">
        <w:rPr>
          <w:noProof/>
          <w:lang w:bidi="he-IL"/>
        </w:rPr>
        <w:t xml:space="preserve"> </w:t>
      </w:r>
      <w:r w:rsidRPr="00EC5494">
        <w:rPr>
          <w:noProof/>
          <w:lang w:bidi="he-IL"/>
        </w:rPr>
        <w:tab/>
        <w:t xml:space="preserve"> </w:t>
      </w:r>
      <w:r w:rsidRPr="00EC5494">
        <w:rPr>
          <w:b/>
          <w:noProof/>
          <w:lang w:bidi="he-IL"/>
        </w:rPr>
        <w:t>h</w:t>
      </w:r>
      <w:r w:rsidRPr="00EC5494">
        <w:rPr>
          <w:noProof/>
          <w:lang w:bidi="he-IL"/>
        </w:rPr>
        <w:t>ibbîṭû ’ēlāyw w</w:t>
      </w:r>
      <w:r w:rsidRPr="00EC5494">
        <w:rPr>
          <w:noProof/>
          <w:vertAlign w:val="superscript"/>
          <w:lang w:bidi="he-IL"/>
        </w:rPr>
        <w:t>e</w:t>
      </w:r>
      <w:r w:rsidRPr="00EC5494">
        <w:rPr>
          <w:noProof/>
          <w:lang w:bidi="he-IL"/>
        </w:rPr>
        <w:t>nāhārû ûp</w:t>
      </w:r>
      <w:r w:rsidRPr="00EC5494">
        <w:rPr>
          <w:noProof/>
          <w:vertAlign w:val="superscript"/>
          <w:lang w:bidi="he-IL"/>
        </w:rPr>
        <w:t>e</w:t>
      </w:r>
      <w:r w:rsidRPr="00EC5494">
        <w:rPr>
          <w:noProof/>
          <w:lang w:bidi="he-IL"/>
        </w:rPr>
        <w:t>nêhem ’al-yeḥpārû</w:t>
      </w:r>
    </w:p>
    <w:p w14:paraId="4984B538"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7</w:t>
      </w:r>
      <w:r w:rsidRPr="00EC5494">
        <w:rPr>
          <w:noProof/>
          <w:lang w:bidi="he-IL"/>
        </w:rPr>
        <w:t xml:space="preserve"> </w:t>
      </w:r>
      <w:r w:rsidRPr="00EC5494">
        <w:rPr>
          <w:noProof/>
          <w:lang w:bidi="he-IL"/>
        </w:rPr>
        <w:tab/>
        <w:t xml:space="preserve"> </w:t>
      </w:r>
      <w:r w:rsidRPr="00EC5494">
        <w:rPr>
          <w:b/>
          <w:noProof/>
          <w:lang w:bidi="he-IL"/>
        </w:rPr>
        <w:t>z</w:t>
      </w:r>
      <w:r w:rsidRPr="00EC5494">
        <w:rPr>
          <w:noProof/>
          <w:lang w:bidi="he-IL"/>
        </w:rPr>
        <w:t>eh ‘ānî qārā’ wyhwh šāmēa‘ ûmikkol-ṣārôtāyw hôšî‘ô</w:t>
      </w:r>
    </w:p>
    <w:p w14:paraId="0329081A"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8</w:t>
      </w:r>
      <w:r w:rsidRPr="00EC5494">
        <w:rPr>
          <w:noProof/>
          <w:lang w:bidi="he-IL"/>
        </w:rPr>
        <w:t xml:space="preserve"> </w:t>
      </w:r>
      <w:r w:rsidRPr="00EC5494">
        <w:rPr>
          <w:noProof/>
          <w:lang w:bidi="he-IL"/>
        </w:rPr>
        <w:tab/>
        <w:t xml:space="preserve"> </w:t>
      </w:r>
      <w:r w:rsidRPr="00EC5494">
        <w:rPr>
          <w:b/>
          <w:noProof/>
          <w:lang w:bidi="he-IL"/>
        </w:rPr>
        <w:t>ḥ</w:t>
      </w:r>
      <w:r w:rsidRPr="00EC5494">
        <w:rPr>
          <w:noProof/>
          <w:lang w:bidi="he-IL"/>
        </w:rPr>
        <w:t>ōneh mal’ak-yhwh sābîb lîrē’āyw way</w:t>
      </w:r>
      <w:r w:rsidRPr="00EC5494">
        <w:rPr>
          <w:noProof/>
          <w:vertAlign w:val="superscript"/>
          <w:lang w:bidi="he-IL"/>
        </w:rPr>
        <w:t>e</w:t>
      </w:r>
      <w:r w:rsidRPr="00EC5494">
        <w:rPr>
          <w:noProof/>
          <w:lang w:bidi="he-IL"/>
        </w:rPr>
        <w:t>ḥall</w:t>
      </w:r>
      <w:r w:rsidRPr="00EC5494">
        <w:rPr>
          <w:noProof/>
          <w:vertAlign w:val="superscript"/>
          <w:lang w:bidi="he-IL"/>
        </w:rPr>
        <w:t>e</w:t>
      </w:r>
      <w:r w:rsidRPr="00EC5494">
        <w:rPr>
          <w:noProof/>
          <w:lang w:bidi="he-IL"/>
        </w:rPr>
        <w:t>ṣēm</w:t>
      </w:r>
    </w:p>
    <w:p w14:paraId="5828905B"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9</w:t>
      </w:r>
      <w:r w:rsidRPr="00EC5494">
        <w:rPr>
          <w:noProof/>
          <w:lang w:bidi="he-IL"/>
        </w:rPr>
        <w:t xml:space="preserve"> </w:t>
      </w:r>
      <w:r w:rsidRPr="00EC5494">
        <w:rPr>
          <w:noProof/>
          <w:lang w:bidi="he-IL"/>
        </w:rPr>
        <w:tab/>
        <w:t xml:space="preserve"> </w:t>
      </w:r>
      <w:r w:rsidRPr="00EC5494">
        <w:rPr>
          <w:b/>
          <w:noProof/>
          <w:lang w:bidi="he-IL"/>
        </w:rPr>
        <w:t>ṭ</w:t>
      </w:r>
      <w:r w:rsidRPr="00EC5494">
        <w:rPr>
          <w:noProof/>
          <w:lang w:bidi="he-IL"/>
        </w:rPr>
        <w:t>a‘ămû ûr</w:t>
      </w:r>
      <w:r w:rsidRPr="00EC5494">
        <w:rPr>
          <w:noProof/>
          <w:vertAlign w:val="superscript"/>
          <w:lang w:bidi="he-IL"/>
        </w:rPr>
        <w:t>e</w:t>
      </w:r>
      <w:r w:rsidRPr="00EC5494">
        <w:rPr>
          <w:noProof/>
          <w:lang w:bidi="he-IL"/>
        </w:rPr>
        <w:t>’û kî-ṭôb yhwh ’ašrê haggeber yeḥĕseh-bô</w:t>
      </w:r>
    </w:p>
    <w:p w14:paraId="2736D4C5"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10</w:t>
      </w:r>
      <w:r>
        <w:rPr>
          <w:noProof/>
          <w:lang w:bidi="he-IL"/>
        </w:rPr>
        <w:tab/>
      </w:r>
      <w:r w:rsidRPr="00EC5494">
        <w:rPr>
          <w:noProof/>
          <w:lang w:bidi="he-IL"/>
        </w:rPr>
        <w:t xml:space="preserve"> </w:t>
      </w:r>
      <w:r w:rsidRPr="00EC5494">
        <w:rPr>
          <w:b/>
          <w:noProof/>
          <w:lang w:bidi="he-IL"/>
        </w:rPr>
        <w:t>y</w:t>
      </w:r>
      <w:r w:rsidRPr="00EC5494">
        <w:rPr>
          <w:noProof/>
          <w:vertAlign w:val="superscript"/>
          <w:lang w:bidi="he-IL"/>
        </w:rPr>
        <w:t>e</w:t>
      </w:r>
      <w:r w:rsidRPr="00EC5494">
        <w:rPr>
          <w:noProof/>
          <w:lang w:bidi="he-IL"/>
        </w:rPr>
        <w:t>r’û ’et-yhwh q</w:t>
      </w:r>
      <w:r w:rsidRPr="00EC5494">
        <w:rPr>
          <w:noProof/>
          <w:vertAlign w:val="superscript"/>
          <w:lang w:bidi="he-IL"/>
        </w:rPr>
        <w:t>e</w:t>
      </w:r>
      <w:r w:rsidRPr="00EC5494">
        <w:rPr>
          <w:noProof/>
          <w:lang w:bidi="he-IL"/>
        </w:rPr>
        <w:t>dōšāyw kî-’ên maḥsôr lîrē’āyw</w:t>
      </w:r>
    </w:p>
    <w:p w14:paraId="7D8D4EA6"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11</w:t>
      </w:r>
      <w:r w:rsidRPr="00EC5494">
        <w:rPr>
          <w:noProof/>
          <w:lang w:bidi="he-IL"/>
        </w:rPr>
        <w:tab/>
        <w:t xml:space="preserve"> </w:t>
      </w:r>
      <w:r w:rsidRPr="00EC5494">
        <w:rPr>
          <w:b/>
          <w:noProof/>
          <w:lang w:bidi="he-IL"/>
        </w:rPr>
        <w:t>k</w:t>
      </w:r>
      <w:r w:rsidRPr="00EC5494">
        <w:rPr>
          <w:noProof/>
          <w:vertAlign w:val="superscript"/>
          <w:lang w:bidi="he-IL"/>
        </w:rPr>
        <w:t>e</w:t>
      </w:r>
      <w:r w:rsidRPr="00EC5494">
        <w:rPr>
          <w:noProof/>
          <w:lang w:bidi="he-IL"/>
        </w:rPr>
        <w:t>pîrîm rāšû w</w:t>
      </w:r>
      <w:r w:rsidRPr="00EC5494">
        <w:rPr>
          <w:noProof/>
          <w:vertAlign w:val="superscript"/>
          <w:lang w:bidi="he-IL"/>
        </w:rPr>
        <w:t>e</w:t>
      </w:r>
      <w:r w:rsidRPr="00EC5494">
        <w:rPr>
          <w:noProof/>
          <w:lang w:bidi="he-IL"/>
        </w:rPr>
        <w:t>rā‘ēbû w</w:t>
      </w:r>
      <w:r w:rsidRPr="00EC5494">
        <w:rPr>
          <w:noProof/>
          <w:vertAlign w:val="superscript"/>
          <w:lang w:bidi="he-IL"/>
        </w:rPr>
        <w:t>e</w:t>
      </w:r>
      <w:r w:rsidRPr="00EC5494">
        <w:rPr>
          <w:noProof/>
          <w:lang w:bidi="he-IL"/>
        </w:rPr>
        <w:t>dōršê yhwh lō’-yaḥs</w:t>
      </w:r>
      <w:r w:rsidRPr="00EC5494">
        <w:rPr>
          <w:noProof/>
          <w:vertAlign w:val="superscript"/>
          <w:lang w:bidi="he-IL"/>
        </w:rPr>
        <w:t>e</w:t>
      </w:r>
      <w:r w:rsidRPr="00EC5494">
        <w:rPr>
          <w:noProof/>
          <w:lang w:bidi="he-IL"/>
        </w:rPr>
        <w:t>rû kol-ṭôb</w:t>
      </w:r>
    </w:p>
    <w:p w14:paraId="310F2247"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12</w:t>
      </w:r>
      <w:r w:rsidRPr="00EC5494">
        <w:rPr>
          <w:noProof/>
          <w:lang w:bidi="he-IL"/>
        </w:rPr>
        <w:tab/>
        <w:t xml:space="preserve"> </w:t>
      </w:r>
      <w:r w:rsidRPr="00EC5494">
        <w:rPr>
          <w:b/>
          <w:noProof/>
          <w:lang w:bidi="he-IL"/>
        </w:rPr>
        <w:t>l</w:t>
      </w:r>
      <w:r w:rsidRPr="00EC5494">
        <w:rPr>
          <w:noProof/>
          <w:vertAlign w:val="superscript"/>
          <w:lang w:bidi="he-IL"/>
        </w:rPr>
        <w:t>e</w:t>
      </w:r>
      <w:r w:rsidRPr="00EC5494">
        <w:rPr>
          <w:noProof/>
          <w:lang w:bidi="he-IL"/>
        </w:rPr>
        <w:t>kû-bānîm šim‘û-lî yir’at yhwh ’ălammedkem</w:t>
      </w:r>
    </w:p>
    <w:p w14:paraId="2CA2CDE5"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13</w:t>
      </w:r>
      <w:r w:rsidRPr="00EC5494">
        <w:rPr>
          <w:noProof/>
          <w:lang w:bidi="he-IL"/>
        </w:rPr>
        <w:tab/>
        <w:t xml:space="preserve"> </w:t>
      </w:r>
      <w:r w:rsidRPr="00EC5494">
        <w:rPr>
          <w:b/>
          <w:noProof/>
          <w:lang w:bidi="he-IL"/>
        </w:rPr>
        <w:t>m</w:t>
      </w:r>
      <w:r w:rsidRPr="00EC5494">
        <w:rPr>
          <w:noProof/>
          <w:lang w:bidi="he-IL"/>
        </w:rPr>
        <w:t>î-hā’îš heḥāpēṣ ḥayyîm ’ōhēb yāmîm lir’ôt ṭôb</w:t>
      </w:r>
    </w:p>
    <w:p w14:paraId="7CC18455"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14</w:t>
      </w:r>
      <w:r w:rsidRPr="00EC5494">
        <w:rPr>
          <w:noProof/>
          <w:lang w:bidi="he-IL"/>
        </w:rPr>
        <w:tab/>
        <w:t xml:space="preserve"> </w:t>
      </w:r>
      <w:r w:rsidRPr="00EC5494">
        <w:rPr>
          <w:b/>
          <w:noProof/>
          <w:lang w:bidi="he-IL"/>
        </w:rPr>
        <w:t>n</w:t>
      </w:r>
      <w:r w:rsidRPr="00EC5494">
        <w:rPr>
          <w:noProof/>
          <w:vertAlign w:val="superscript"/>
          <w:lang w:bidi="he-IL"/>
        </w:rPr>
        <w:t>e</w:t>
      </w:r>
      <w:r w:rsidRPr="00EC5494">
        <w:rPr>
          <w:noProof/>
          <w:lang w:bidi="he-IL"/>
        </w:rPr>
        <w:t>ṣōr l</w:t>
      </w:r>
      <w:r w:rsidRPr="00EC5494">
        <w:rPr>
          <w:noProof/>
          <w:vertAlign w:val="superscript"/>
          <w:lang w:bidi="he-IL"/>
        </w:rPr>
        <w:t>e</w:t>
      </w:r>
      <w:r w:rsidRPr="00EC5494">
        <w:rPr>
          <w:noProof/>
          <w:lang w:bidi="he-IL"/>
        </w:rPr>
        <w:t>šônkā mērā‘ ûś</w:t>
      </w:r>
      <w:r w:rsidRPr="00EC5494">
        <w:rPr>
          <w:noProof/>
          <w:vertAlign w:val="superscript"/>
          <w:lang w:bidi="he-IL"/>
        </w:rPr>
        <w:t>e</w:t>
      </w:r>
      <w:r w:rsidRPr="00EC5494">
        <w:rPr>
          <w:noProof/>
          <w:lang w:bidi="he-IL"/>
        </w:rPr>
        <w:t xml:space="preserve">pātèkā middabbēr mirmâ </w:t>
      </w:r>
    </w:p>
    <w:p w14:paraId="26FEAF49"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15</w:t>
      </w:r>
      <w:r w:rsidRPr="00EC5494">
        <w:rPr>
          <w:noProof/>
          <w:lang w:bidi="he-IL"/>
        </w:rPr>
        <w:tab/>
        <w:t xml:space="preserve"> </w:t>
      </w:r>
      <w:r w:rsidRPr="00EC5494">
        <w:rPr>
          <w:b/>
          <w:noProof/>
          <w:lang w:bidi="he-IL"/>
        </w:rPr>
        <w:t>s</w:t>
      </w:r>
      <w:r w:rsidRPr="00EC5494">
        <w:rPr>
          <w:noProof/>
          <w:lang w:bidi="he-IL"/>
        </w:rPr>
        <w:t>ûr mērā‘ wa‘ăśeh-ṭôb baqqēš šālôm w</w:t>
      </w:r>
      <w:r w:rsidRPr="00EC5494">
        <w:rPr>
          <w:noProof/>
          <w:vertAlign w:val="superscript"/>
          <w:lang w:bidi="he-IL"/>
        </w:rPr>
        <w:t>e</w:t>
      </w:r>
      <w:r w:rsidRPr="00EC5494">
        <w:rPr>
          <w:noProof/>
          <w:lang w:bidi="he-IL"/>
        </w:rPr>
        <w:t xml:space="preserve">rodpēhû </w:t>
      </w:r>
    </w:p>
    <w:p w14:paraId="1397477C"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16</w:t>
      </w:r>
      <w:r w:rsidRPr="00EC5494">
        <w:rPr>
          <w:noProof/>
          <w:lang w:bidi="he-IL"/>
        </w:rPr>
        <w:tab/>
        <w:t xml:space="preserve"> </w:t>
      </w:r>
      <w:r w:rsidRPr="00EC5494">
        <w:rPr>
          <w:b/>
          <w:noProof/>
          <w:lang w:bidi="he-IL"/>
        </w:rPr>
        <w:t>‛</w:t>
      </w:r>
      <w:r w:rsidRPr="00EC5494">
        <w:rPr>
          <w:noProof/>
          <w:lang w:bidi="he-IL"/>
        </w:rPr>
        <w:t>ênê yhwh ’el-ṣaddîqîm w</w:t>
      </w:r>
      <w:r w:rsidRPr="00EC5494">
        <w:rPr>
          <w:noProof/>
          <w:vertAlign w:val="superscript"/>
          <w:lang w:bidi="he-IL"/>
        </w:rPr>
        <w:t>e</w:t>
      </w:r>
      <w:r w:rsidRPr="00EC5494">
        <w:rPr>
          <w:noProof/>
          <w:lang w:bidi="he-IL"/>
        </w:rPr>
        <w:t>’oznāyw ’el-šaw‘ātām</w:t>
      </w:r>
    </w:p>
    <w:p w14:paraId="2D9E09DC"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17</w:t>
      </w:r>
      <w:r w:rsidRPr="00EC5494">
        <w:rPr>
          <w:noProof/>
          <w:lang w:bidi="he-IL"/>
        </w:rPr>
        <w:tab/>
        <w:t xml:space="preserve"> </w:t>
      </w:r>
      <w:r w:rsidRPr="00EC5494">
        <w:rPr>
          <w:b/>
          <w:noProof/>
          <w:lang w:bidi="he-IL"/>
        </w:rPr>
        <w:t>p</w:t>
      </w:r>
      <w:r w:rsidRPr="00EC5494">
        <w:rPr>
          <w:noProof/>
          <w:vertAlign w:val="superscript"/>
          <w:lang w:bidi="he-IL"/>
        </w:rPr>
        <w:t>e</w:t>
      </w:r>
      <w:r w:rsidRPr="00EC5494">
        <w:rPr>
          <w:noProof/>
          <w:lang w:bidi="he-IL"/>
        </w:rPr>
        <w:t>nê yhwh b</w:t>
      </w:r>
      <w:r w:rsidRPr="00EC5494">
        <w:rPr>
          <w:noProof/>
          <w:vertAlign w:val="superscript"/>
          <w:lang w:bidi="he-IL"/>
        </w:rPr>
        <w:t>e</w:t>
      </w:r>
      <w:r w:rsidRPr="00EC5494">
        <w:rPr>
          <w:noProof/>
          <w:lang w:bidi="he-IL"/>
        </w:rPr>
        <w:t>‘ōśê rā‘ l</w:t>
      </w:r>
      <w:r w:rsidRPr="00EC5494">
        <w:rPr>
          <w:noProof/>
          <w:vertAlign w:val="superscript"/>
          <w:lang w:bidi="he-IL"/>
        </w:rPr>
        <w:t>e</w:t>
      </w:r>
      <w:r w:rsidRPr="00EC5494">
        <w:rPr>
          <w:noProof/>
          <w:lang w:bidi="he-IL"/>
        </w:rPr>
        <w:t>hakrît mē’ereṣ zikrām</w:t>
      </w:r>
    </w:p>
    <w:p w14:paraId="22ECFE09"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18</w:t>
      </w:r>
      <w:r w:rsidRPr="00EC5494">
        <w:rPr>
          <w:noProof/>
          <w:lang w:bidi="he-IL"/>
        </w:rPr>
        <w:tab/>
        <w:t xml:space="preserve"> </w:t>
      </w:r>
      <w:r w:rsidRPr="00EC5494">
        <w:rPr>
          <w:b/>
          <w:noProof/>
          <w:lang w:bidi="he-IL"/>
        </w:rPr>
        <w:t>ṣ</w:t>
      </w:r>
      <w:r w:rsidRPr="00EC5494">
        <w:rPr>
          <w:noProof/>
          <w:lang w:bidi="he-IL"/>
        </w:rPr>
        <w:t>ā‘ăqû wyhwh šāmēa‘ ûmikkol-ṣārôtām hiṣṣîlām</w:t>
      </w:r>
    </w:p>
    <w:p w14:paraId="78DA7330"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19</w:t>
      </w:r>
      <w:r w:rsidRPr="00EC5494">
        <w:rPr>
          <w:noProof/>
          <w:lang w:bidi="he-IL"/>
        </w:rPr>
        <w:tab/>
        <w:t xml:space="preserve"> </w:t>
      </w:r>
      <w:r w:rsidRPr="00EC5494">
        <w:rPr>
          <w:b/>
          <w:noProof/>
          <w:lang w:bidi="he-IL"/>
        </w:rPr>
        <w:t>q</w:t>
      </w:r>
      <w:r w:rsidRPr="00EC5494">
        <w:rPr>
          <w:noProof/>
          <w:lang w:bidi="he-IL"/>
        </w:rPr>
        <w:t>ārôb yhwh l</w:t>
      </w:r>
      <w:r w:rsidRPr="00EC5494">
        <w:rPr>
          <w:noProof/>
          <w:vertAlign w:val="superscript"/>
          <w:lang w:bidi="he-IL"/>
        </w:rPr>
        <w:t>e</w:t>
      </w:r>
      <w:r w:rsidRPr="00EC5494">
        <w:rPr>
          <w:noProof/>
          <w:lang w:bidi="he-IL"/>
        </w:rPr>
        <w:t>nišb</w:t>
      </w:r>
      <w:r w:rsidRPr="00EC5494">
        <w:rPr>
          <w:noProof/>
          <w:vertAlign w:val="superscript"/>
          <w:lang w:bidi="he-IL"/>
        </w:rPr>
        <w:t>e</w:t>
      </w:r>
      <w:r w:rsidRPr="00EC5494">
        <w:rPr>
          <w:noProof/>
          <w:lang w:bidi="he-IL"/>
        </w:rPr>
        <w:t>rê-lēb w</w:t>
      </w:r>
      <w:r w:rsidRPr="00EC5494">
        <w:rPr>
          <w:noProof/>
          <w:vertAlign w:val="superscript"/>
          <w:lang w:bidi="he-IL"/>
        </w:rPr>
        <w:t>e</w:t>
      </w:r>
      <w:r w:rsidRPr="00EC5494">
        <w:rPr>
          <w:noProof/>
          <w:lang w:bidi="he-IL"/>
        </w:rPr>
        <w:t>’et-dakk</w:t>
      </w:r>
      <w:r w:rsidRPr="00EC5494">
        <w:rPr>
          <w:noProof/>
          <w:vertAlign w:val="superscript"/>
          <w:lang w:bidi="he-IL"/>
        </w:rPr>
        <w:t>e</w:t>
      </w:r>
      <w:r w:rsidRPr="00EC5494">
        <w:rPr>
          <w:noProof/>
          <w:lang w:bidi="he-IL"/>
        </w:rPr>
        <w:t>’ê-rûaḥ yôšîa‘</w:t>
      </w:r>
    </w:p>
    <w:p w14:paraId="6F81E30F"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20</w:t>
      </w:r>
      <w:r w:rsidRPr="00EC5494">
        <w:rPr>
          <w:noProof/>
          <w:lang w:bidi="he-IL"/>
        </w:rPr>
        <w:tab/>
        <w:t xml:space="preserve"> </w:t>
      </w:r>
      <w:r w:rsidRPr="00EC5494">
        <w:rPr>
          <w:b/>
          <w:noProof/>
          <w:lang w:bidi="he-IL"/>
        </w:rPr>
        <w:t>r</w:t>
      </w:r>
      <w:r w:rsidRPr="00EC5494">
        <w:rPr>
          <w:noProof/>
          <w:lang w:bidi="he-IL"/>
        </w:rPr>
        <w:t>abbôt rā‘ôt ṣaddîq ûmikkullām yaṣṣîlennû yhwh</w:t>
      </w:r>
    </w:p>
    <w:p w14:paraId="64F0A292"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21</w:t>
      </w:r>
      <w:r w:rsidRPr="00EC5494">
        <w:rPr>
          <w:noProof/>
          <w:lang w:bidi="he-IL"/>
        </w:rPr>
        <w:tab/>
        <w:t xml:space="preserve"> </w:t>
      </w:r>
      <w:r w:rsidRPr="00EC5494">
        <w:rPr>
          <w:b/>
          <w:noProof/>
          <w:lang w:bidi="he-IL"/>
        </w:rPr>
        <w:t>š</w:t>
      </w:r>
      <w:r w:rsidRPr="00EC5494">
        <w:rPr>
          <w:noProof/>
          <w:lang w:bidi="he-IL"/>
        </w:rPr>
        <w:t>ōmēr kol-‘aṣmôtāyw ’aḥat mēhēnnâ lō’ nišbārâ</w:t>
      </w:r>
    </w:p>
    <w:p w14:paraId="7E999912"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22</w:t>
      </w:r>
      <w:r w:rsidRPr="00EC5494">
        <w:rPr>
          <w:noProof/>
          <w:lang w:bidi="he-IL"/>
        </w:rPr>
        <w:tab/>
        <w:t xml:space="preserve"> </w:t>
      </w:r>
      <w:r w:rsidRPr="00EC5494">
        <w:rPr>
          <w:b/>
          <w:noProof/>
          <w:lang w:bidi="he-IL"/>
        </w:rPr>
        <w:t>t</w:t>
      </w:r>
      <w:r w:rsidRPr="00EC5494">
        <w:rPr>
          <w:noProof/>
          <w:vertAlign w:val="superscript"/>
          <w:lang w:bidi="he-IL"/>
        </w:rPr>
        <w:t>e</w:t>
      </w:r>
      <w:r w:rsidRPr="00EC5494">
        <w:rPr>
          <w:noProof/>
          <w:lang w:bidi="he-IL"/>
        </w:rPr>
        <w:t>môtēt rāšā‘ rā‘â w</w:t>
      </w:r>
      <w:r w:rsidRPr="00EC5494">
        <w:rPr>
          <w:noProof/>
          <w:vertAlign w:val="superscript"/>
          <w:lang w:bidi="he-IL"/>
        </w:rPr>
        <w:t>e</w:t>
      </w:r>
      <w:r w:rsidRPr="00EC5494">
        <w:rPr>
          <w:noProof/>
          <w:lang w:bidi="he-IL"/>
        </w:rPr>
        <w:t>śōn’ê ṣaddîq ye’šāmû</w:t>
      </w:r>
    </w:p>
    <w:p w14:paraId="6592462A" w14:textId="77777777" w:rsidR="00842DD4" w:rsidRPr="00EC5494" w:rsidRDefault="00842DD4" w:rsidP="00842DD4">
      <w:pPr>
        <w:rPr>
          <w:noProof/>
          <w:lang w:bidi="he-IL"/>
        </w:rPr>
      </w:pPr>
      <w:r w:rsidRPr="00EC5494">
        <w:rPr>
          <w:noProof/>
          <w:lang w:bidi="he-IL"/>
        </w:rPr>
        <w:t xml:space="preserve"> </w:t>
      </w:r>
      <w:r w:rsidRPr="00EC5494">
        <w:rPr>
          <w:noProof/>
          <w:vertAlign w:val="superscript"/>
          <w:lang w:bidi="he-IL"/>
        </w:rPr>
        <w:t>23</w:t>
      </w:r>
      <w:r w:rsidRPr="00EC5494">
        <w:rPr>
          <w:noProof/>
          <w:lang w:bidi="he-IL"/>
        </w:rPr>
        <w:tab/>
        <w:t xml:space="preserve"> </w:t>
      </w:r>
      <w:r w:rsidRPr="00EC5494">
        <w:rPr>
          <w:b/>
          <w:noProof/>
          <w:lang w:bidi="he-IL"/>
        </w:rPr>
        <w:t>p</w:t>
      </w:r>
      <w:r w:rsidRPr="00EC5494">
        <w:rPr>
          <w:noProof/>
          <w:lang w:bidi="he-IL"/>
        </w:rPr>
        <w:t>ôdeh yhwh nepeš ‘ăbādāyw w</w:t>
      </w:r>
      <w:r w:rsidRPr="00EC5494">
        <w:rPr>
          <w:noProof/>
          <w:vertAlign w:val="superscript"/>
          <w:lang w:bidi="he-IL"/>
        </w:rPr>
        <w:t>e</w:t>
      </w:r>
      <w:r w:rsidRPr="00EC5494">
        <w:rPr>
          <w:noProof/>
          <w:lang w:bidi="he-IL"/>
        </w:rPr>
        <w:t>lō’ ye’š</w:t>
      </w:r>
      <w:r w:rsidRPr="00EC5494">
        <w:rPr>
          <w:noProof/>
          <w:vertAlign w:val="superscript"/>
          <w:lang w:bidi="he-IL"/>
        </w:rPr>
        <w:t>e</w:t>
      </w:r>
      <w:r w:rsidRPr="00EC5494">
        <w:rPr>
          <w:noProof/>
          <w:lang w:bidi="he-IL"/>
        </w:rPr>
        <w:t>mû kāl-haḥōsîm bô</w:t>
      </w:r>
    </w:p>
    <w:p w14:paraId="379AB890" w14:textId="77777777" w:rsidR="00842DD4" w:rsidRPr="00EC5494" w:rsidRDefault="00842DD4" w:rsidP="00842DD4"/>
    <w:p w14:paraId="6DF40310" w14:textId="240B5AD6" w:rsidR="00842DD4" w:rsidRDefault="00842DD4" w:rsidP="00842DD4">
      <w:pPr>
        <w:pStyle w:val="Titolo3"/>
      </w:pPr>
      <w:r w:rsidRPr="00EC5494">
        <w:t>Traduction proposée</w:t>
      </w:r>
    </w:p>
    <w:p w14:paraId="452672C0" w14:textId="77777777" w:rsidR="00842DD4" w:rsidRPr="008208E6" w:rsidRDefault="00842DD4" w:rsidP="00842DD4"/>
    <w:p w14:paraId="6F0D05FD" w14:textId="77777777" w:rsidR="00842DD4" w:rsidRPr="00EC5494" w:rsidRDefault="00842DD4" w:rsidP="00842DD4">
      <w:pPr>
        <w:rPr>
          <w:sz w:val="18"/>
        </w:rPr>
      </w:pPr>
      <w:r w:rsidRPr="00EC5494">
        <w:rPr>
          <w:sz w:val="18"/>
          <w:vertAlign w:val="superscript"/>
        </w:rPr>
        <w:tab/>
        <w:t>1</w:t>
      </w:r>
      <w:r w:rsidRPr="00EC5494">
        <w:rPr>
          <w:sz w:val="18"/>
        </w:rPr>
        <w:t xml:space="preserve"> </w:t>
      </w:r>
      <w:r>
        <w:rPr>
          <w:sz w:val="18"/>
        </w:rPr>
        <w:tab/>
      </w:r>
      <w:r w:rsidRPr="00EC5494">
        <w:rPr>
          <w:sz w:val="18"/>
        </w:rPr>
        <w:t>De David quand il déguisa sa raison à la face d’</w:t>
      </w:r>
      <w:proofErr w:type="spellStart"/>
      <w:r w:rsidRPr="00EC5494">
        <w:rPr>
          <w:sz w:val="18"/>
        </w:rPr>
        <w:t>Abimélek</w:t>
      </w:r>
      <w:proofErr w:type="spellEnd"/>
      <w:r w:rsidRPr="00EC5494">
        <w:rPr>
          <w:sz w:val="18"/>
        </w:rPr>
        <w:t xml:space="preserve"> et il le chassa et il s’en alla.</w:t>
      </w:r>
    </w:p>
    <w:p w14:paraId="61ABBDBC" w14:textId="77777777" w:rsidR="00842DD4" w:rsidRPr="00EC5494" w:rsidRDefault="00842DD4" w:rsidP="00842DD4">
      <w:pPr>
        <w:rPr>
          <w:sz w:val="18"/>
        </w:rPr>
      </w:pPr>
      <w:r w:rsidRPr="00EC5494">
        <w:rPr>
          <w:sz w:val="18"/>
        </w:rPr>
        <w:t>’</w:t>
      </w:r>
      <w:r w:rsidRPr="00EC5494">
        <w:rPr>
          <w:sz w:val="18"/>
        </w:rPr>
        <w:tab/>
      </w:r>
      <w:r w:rsidRPr="00EC5494">
        <w:rPr>
          <w:sz w:val="18"/>
          <w:vertAlign w:val="superscript"/>
        </w:rPr>
        <w:t>2</w:t>
      </w:r>
      <w:r w:rsidRPr="00EC5494">
        <w:rPr>
          <w:sz w:val="18"/>
        </w:rPr>
        <w:tab/>
        <w:t>Je bénirai Yhwh en tout temps toujours sa louange en ma bouche.</w:t>
      </w:r>
    </w:p>
    <w:p w14:paraId="149AB4D5" w14:textId="77777777" w:rsidR="00842DD4" w:rsidRPr="00EC5494" w:rsidRDefault="00842DD4" w:rsidP="00842DD4">
      <w:pPr>
        <w:rPr>
          <w:sz w:val="18"/>
        </w:rPr>
      </w:pPr>
      <w:proofErr w:type="gramStart"/>
      <w:r w:rsidRPr="00EC5494">
        <w:rPr>
          <w:sz w:val="18"/>
        </w:rPr>
        <w:t>b</w:t>
      </w:r>
      <w:proofErr w:type="gramEnd"/>
      <w:r w:rsidRPr="00EC5494">
        <w:rPr>
          <w:sz w:val="18"/>
        </w:rPr>
        <w:tab/>
      </w:r>
      <w:r w:rsidRPr="00EC5494">
        <w:rPr>
          <w:sz w:val="18"/>
          <w:vertAlign w:val="superscript"/>
        </w:rPr>
        <w:t>3</w:t>
      </w:r>
      <w:r w:rsidRPr="00EC5494">
        <w:rPr>
          <w:sz w:val="18"/>
        </w:rPr>
        <w:tab/>
        <w:t>En Yhwh se loue mon souffle qu’ils écoutent les pauvres et se réjouissent.</w:t>
      </w:r>
    </w:p>
    <w:p w14:paraId="0E181990" w14:textId="77777777" w:rsidR="00842DD4" w:rsidRPr="00EC5494" w:rsidRDefault="00842DD4" w:rsidP="00842DD4">
      <w:pPr>
        <w:rPr>
          <w:sz w:val="18"/>
        </w:rPr>
      </w:pPr>
      <w:proofErr w:type="gramStart"/>
      <w:r w:rsidRPr="00EC5494">
        <w:rPr>
          <w:sz w:val="18"/>
        </w:rPr>
        <w:t>g</w:t>
      </w:r>
      <w:proofErr w:type="gramEnd"/>
      <w:r w:rsidRPr="00EC5494">
        <w:rPr>
          <w:sz w:val="18"/>
        </w:rPr>
        <w:tab/>
      </w:r>
      <w:r w:rsidRPr="00EC5494">
        <w:rPr>
          <w:sz w:val="18"/>
          <w:vertAlign w:val="superscript"/>
        </w:rPr>
        <w:t>4</w:t>
      </w:r>
      <w:r w:rsidRPr="00EC5494">
        <w:rPr>
          <w:sz w:val="18"/>
        </w:rPr>
        <w:tab/>
        <w:t>Magnifiez Yhwh avec moi et exaltons son nom ensemble.</w:t>
      </w:r>
    </w:p>
    <w:p w14:paraId="4D99560B" w14:textId="77777777" w:rsidR="00842DD4" w:rsidRPr="00EC5494" w:rsidRDefault="00842DD4" w:rsidP="00842DD4">
      <w:pPr>
        <w:rPr>
          <w:sz w:val="18"/>
        </w:rPr>
      </w:pPr>
      <w:proofErr w:type="gramStart"/>
      <w:r w:rsidRPr="00EC5494">
        <w:rPr>
          <w:sz w:val="18"/>
        </w:rPr>
        <w:t>d</w:t>
      </w:r>
      <w:proofErr w:type="gramEnd"/>
      <w:r w:rsidRPr="00EC5494">
        <w:rPr>
          <w:sz w:val="18"/>
        </w:rPr>
        <w:t xml:space="preserve"> </w:t>
      </w:r>
      <w:r w:rsidRPr="00EC5494">
        <w:rPr>
          <w:sz w:val="18"/>
        </w:rPr>
        <w:tab/>
      </w:r>
      <w:r w:rsidRPr="00EC5494">
        <w:rPr>
          <w:sz w:val="18"/>
          <w:vertAlign w:val="superscript"/>
        </w:rPr>
        <w:t>5</w:t>
      </w:r>
      <w:r w:rsidRPr="00EC5494">
        <w:rPr>
          <w:sz w:val="18"/>
        </w:rPr>
        <w:t xml:space="preserve"> </w:t>
      </w:r>
      <w:r w:rsidRPr="00EC5494">
        <w:rPr>
          <w:sz w:val="18"/>
        </w:rPr>
        <w:tab/>
        <w:t>Je cherchai Yhwh et il me répondit et de toutes mes frayeurs me délivra.</w:t>
      </w:r>
    </w:p>
    <w:p w14:paraId="0E86CEB3" w14:textId="77777777" w:rsidR="00842DD4" w:rsidRPr="00EC5494" w:rsidRDefault="00842DD4" w:rsidP="00842DD4">
      <w:pPr>
        <w:rPr>
          <w:sz w:val="18"/>
        </w:rPr>
      </w:pPr>
      <w:proofErr w:type="gramStart"/>
      <w:r w:rsidRPr="00EC5494">
        <w:rPr>
          <w:sz w:val="18"/>
        </w:rPr>
        <w:t>h</w:t>
      </w:r>
      <w:proofErr w:type="gramEnd"/>
      <w:r w:rsidRPr="00EC5494">
        <w:rPr>
          <w:sz w:val="18"/>
        </w:rPr>
        <w:t xml:space="preserve"> </w:t>
      </w:r>
      <w:r w:rsidRPr="00EC5494">
        <w:rPr>
          <w:sz w:val="18"/>
        </w:rPr>
        <w:tab/>
      </w:r>
      <w:r w:rsidRPr="00EC5494">
        <w:rPr>
          <w:sz w:val="18"/>
          <w:vertAlign w:val="superscript"/>
        </w:rPr>
        <w:t>6</w:t>
      </w:r>
      <w:r w:rsidRPr="00EC5494">
        <w:rPr>
          <w:sz w:val="18"/>
        </w:rPr>
        <w:t xml:space="preserve"> </w:t>
      </w:r>
      <w:r w:rsidRPr="00EC5494">
        <w:rPr>
          <w:sz w:val="18"/>
        </w:rPr>
        <w:tab/>
        <w:t>Ils regardèrent vers lui et resplendirent et leur face ne rougir</w:t>
      </w:r>
      <w:r>
        <w:rPr>
          <w:sz w:val="18"/>
        </w:rPr>
        <w:t>a</w:t>
      </w:r>
      <w:r w:rsidRPr="00EC5494">
        <w:rPr>
          <w:sz w:val="18"/>
        </w:rPr>
        <w:t xml:space="preserve"> pas.</w:t>
      </w:r>
    </w:p>
    <w:p w14:paraId="64B44F50" w14:textId="77777777" w:rsidR="00842DD4" w:rsidRPr="00EC5494" w:rsidRDefault="00842DD4" w:rsidP="00842DD4">
      <w:pPr>
        <w:rPr>
          <w:sz w:val="18"/>
        </w:rPr>
      </w:pPr>
      <w:proofErr w:type="gramStart"/>
      <w:r w:rsidRPr="00EC5494">
        <w:rPr>
          <w:sz w:val="18"/>
        </w:rPr>
        <w:t>z</w:t>
      </w:r>
      <w:proofErr w:type="gramEnd"/>
      <w:r w:rsidRPr="00EC5494">
        <w:rPr>
          <w:sz w:val="18"/>
        </w:rPr>
        <w:t xml:space="preserve"> </w:t>
      </w:r>
      <w:r w:rsidRPr="00EC5494">
        <w:rPr>
          <w:sz w:val="18"/>
        </w:rPr>
        <w:tab/>
      </w:r>
      <w:r w:rsidRPr="00EC5494">
        <w:rPr>
          <w:sz w:val="18"/>
          <w:vertAlign w:val="superscript"/>
        </w:rPr>
        <w:t>7</w:t>
      </w:r>
      <w:r w:rsidRPr="00EC5494">
        <w:rPr>
          <w:sz w:val="18"/>
        </w:rPr>
        <w:t xml:space="preserve">  </w:t>
      </w:r>
      <w:r w:rsidRPr="00EC5494">
        <w:rPr>
          <w:sz w:val="18"/>
        </w:rPr>
        <w:tab/>
        <w:t xml:space="preserve">Ce pauvre </w:t>
      </w:r>
      <w:r>
        <w:rPr>
          <w:sz w:val="18"/>
        </w:rPr>
        <w:t>appela</w:t>
      </w:r>
      <w:r w:rsidRPr="00EC5494">
        <w:rPr>
          <w:sz w:val="18"/>
        </w:rPr>
        <w:t xml:space="preserve"> et Yhwh écouta et de toutes ses angoisses il le sauva.</w:t>
      </w:r>
    </w:p>
    <w:p w14:paraId="7453A94B" w14:textId="77777777" w:rsidR="00842DD4" w:rsidRPr="00EC5494" w:rsidRDefault="00842DD4" w:rsidP="00842DD4">
      <w:pPr>
        <w:rPr>
          <w:sz w:val="18"/>
        </w:rPr>
      </w:pPr>
      <w:proofErr w:type="gramStart"/>
      <w:r w:rsidRPr="00EC5494">
        <w:rPr>
          <w:sz w:val="18"/>
        </w:rPr>
        <w:t>ḥ</w:t>
      </w:r>
      <w:proofErr w:type="gramEnd"/>
      <w:r w:rsidRPr="00EC5494">
        <w:rPr>
          <w:sz w:val="18"/>
        </w:rPr>
        <w:tab/>
      </w:r>
      <w:r w:rsidRPr="00EC5494">
        <w:rPr>
          <w:sz w:val="18"/>
          <w:vertAlign w:val="superscript"/>
        </w:rPr>
        <w:t>8</w:t>
      </w:r>
      <w:r w:rsidRPr="00EC5494">
        <w:rPr>
          <w:sz w:val="18"/>
        </w:rPr>
        <w:tab/>
        <w:t>Il campe l’ange de Yhwh autour de ses craignant et les dégage.</w:t>
      </w:r>
    </w:p>
    <w:p w14:paraId="48929E67" w14:textId="77777777" w:rsidR="00842DD4" w:rsidRPr="00EC5494" w:rsidRDefault="00842DD4" w:rsidP="00842DD4">
      <w:pPr>
        <w:rPr>
          <w:sz w:val="18"/>
        </w:rPr>
      </w:pPr>
      <w:proofErr w:type="gramStart"/>
      <w:r w:rsidRPr="00EC5494">
        <w:rPr>
          <w:sz w:val="18"/>
        </w:rPr>
        <w:t>ṭ</w:t>
      </w:r>
      <w:proofErr w:type="gramEnd"/>
      <w:r w:rsidRPr="00EC5494">
        <w:rPr>
          <w:sz w:val="18"/>
        </w:rPr>
        <w:tab/>
      </w:r>
      <w:r w:rsidRPr="00EC5494">
        <w:rPr>
          <w:sz w:val="18"/>
          <w:vertAlign w:val="superscript"/>
        </w:rPr>
        <w:t>9</w:t>
      </w:r>
      <w:r w:rsidRPr="00EC5494">
        <w:rPr>
          <w:sz w:val="18"/>
        </w:rPr>
        <w:tab/>
        <w:t>Goûtez et voyez que bon Yhwh, heureux l’homme qui s’abrite en lui.</w:t>
      </w:r>
    </w:p>
    <w:p w14:paraId="3BD3AE82" w14:textId="77777777" w:rsidR="00842DD4" w:rsidRPr="00EC5494" w:rsidRDefault="00842DD4" w:rsidP="00842DD4">
      <w:pPr>
        <w:rPr>
          <w:sz w:val="18"/>
        </w:rPr>
      </w:pPr>
      <w:proofErr w:type="gramStart"/>
      <w:r w:rsidRPr="00EC5494">
        <w:rPr>
          <w:sz w:val="18"/>
        </w:rPr>
        <w:t>y</w:t>
      </w:r>
      <w:proofErr w:type="gramEnd"/>
      <w:r w:rsidRPr="00EC5494">
        <w:rPr>
          <w:sz w:val="18"/>
        </w:rPr>
        <w:tab/>
      </w:r>
      <w:r w:rsidRPr="00EC5494">
        <w:rPr>
          <w:sz w:val="18"/>
          <w:vertAlign w:val="superscript"/>
        </w:rPr>
        <w:t>10</w:t>
      </w:r>
      <w:r w:rsidRPr="00EC5494">
        <w:rPr>
          <w:sz w:val="18"/>
        </w:rPr>
        <w:tab/>
        <w:t>Craignez Yhwh, ses saints, car pas de manque pour ses craignant.</w:t>
      </w:r>
    </w:p>
    <w:p w14:paraId="42DA89F1" w14:textId="77777777" w:rsidR="00842DD4" w:rsidRPr="00EC5494" w:rsidRDefault="00842DD4" w:rsidP="00842DD4">
      <w:pPr>
        <w:rPr>
          <w:spacing w:val="-4"/>
          <w:sz w:val="18"/>
        </w:rPr>
      </w:pPr>
      <w:proofErr w:type="gramStart"/>
      <w:r w:rsidRPr="00EC5494">
        <w:rPr>
          <w:sz w:val="18"/>
        </w:rPr>
        <w:t>k</w:t>
      </w:r>
      <w:proofErr w:type="gramEnd"/>
      <w:r w:rsidRPr="00EC5494">
        <w:rPr>
          <w:sz w:val="18"/>
        </w:rPr>
        <w:tab/>
      </w:r>
      <w:r w:rsidRPr="00EC5494">
        <w:rPr>
          <w:sz w:val="18"/>
          <w:vertAlign w:val="superscript"/>
        </w:rPr>
        <w:t>11</w:t>
      </w:r>
      <w:r w:rsidRPr="00EC5494">
        <w:rPr>
          <w:sz w:val="18"/>
        </w:rPr>
        <w:tab/>
        <w:t xml:space="preserve">Des lions sont dénués et affamés, </w:t>
      </w:r>
      <w:r w:rsidRPr="00EC5494">
        <w:rPr>
          <w:spacing w:val="-4"/>
          <w:sz w:val="18"/>
        </w:rPr>
        <w:t>et les cherchant Yhwh ne manquent d’aucun bien.</w:t>
      </w:r>
    </w:p>
    <w:p w14:paraId="54EABEC9" w14:textId="77777777" w:rsidR="00842DD4" w:rsidRPr="00EC5494" w:rsidRDefault="00842DD4" w:rsidP="00842DD4">
      <w:pPr>
        <w:rPr>
          <w:sz w:val="18"/>
        </w:rPr>
      </w:pPr>
      <w:proofErr w:type="gramStart"/>
      <w:r w:rsidRPr="00EC5494">
        <w:rPr>
          <w:sz w:val="18"/>
        </w:rPr>
        <w:t>l</w:t>
      </w:r>
      <w:proofErr w:type="gramEnd"/>
      <w:r w:rsidRPr="00EC5494">
        <w:rPr>
          <w:sz w:val="18"/>
        </w:rPr>
        <w:tab/>
      </w:r>
      <w:r w:rsidRPr="00EC5494">
        <w:rPr>
          <w:sz w:val="18"/>
          <w:vertAlign w:val="superscript"/>
        </w:rPr>
        <w:t>12</w:t>
      </w:r>
      <w:r w:rsidRPr="00EC5494">
        <w:rPr>
          <w:sz w:val="18"/>
        </w:rPr>
        <w:t xml:space="preserve"> </w:t>
      </w:r>
      <w:r w:rsidRPr="00EC5494">
        <w:rPr>
          <w:sz w:val="18"/>
        </w:rPr>
        <w:tab/>
        <w:t>Allez, fils, écoutez-moi la crainte de Yhwh je vous l’enseigne.</w:t>
      </w:r>
    </w:p>
    <w:p w14:paraId="4CA615DC" w14:textId="77777777" w:rsidR="00842DD4" w:rsidRPr="00EC5494" w:rsidRDefault="00842DD4" w:rsidP="00842DD4">
      <w:pPr>
        <w:rPr>
          <w:sz w:val="18"/>
        </w:rPr>
      </w:pPr>
      <w:proofErr w:type="gramStart"/>
      <w:r w:rsidRPr="00EC5494">
        <w:rPr>
          <w:sz w:val="18"/>
        </w:rPr>
        <w:t>m</w:t>
      </w:r>
      <w:proofErr w:type="gramEnd"/>
      <w:r w:rsidRPr="00EC5494">
        <w:rPr>
          <w:sz w:val="18"/>
        </w:rPr>
        <w:tab/>
      </w:r>
      <w:r w:rsidRPr="00EC5494">
        <w:rPr>
          <w:sz w:val="18"/>
          <w:vertAlign w:val="superscript"/>
        </w:rPr>
        <w:t>13</w:t>
      </w:r>
      <w:r w:rsidRPr="00EC5494">
        <w:rPr>
          <w:sz w:val="18"/>
        </w:rPr>
        <w:t xml:space="preserve"> </w:t>
      </w:r>
      <w:r w:rsidRPr="00EC5494">
        <w:rPr>
          <w:sz w:val="18"/>
        </w:rPr>
        <w:tab/>
        <w:t>Quel est l’homme qui désire la vie, aimant les jours pour voir le bien ?</w:t>
      </w:r>
    </w:p>
    <w:p w14:paraId="1AA187E5" w14:textId="77777777" w:rsidR="00842DD4" w:rsidRPr="00EC5494" w:rsidRDefault="00842DD4" w:rsidP="00842DD4">
      <w:pPr>
        <w:rPr>
          <w:sz w:val="18"/>
        </w:rPr>
      </w:pPr>
      <w:proofErr w:type="gramStart"/>
      <w:r w:rsidRPr="00EC5494">
        <w:rPr>
          <w:sz w:val="18"/>
        </w:rPr>
        <w:lastRenderedPageBreak/>
        <w:t>n</w:t>
      </w:r>
      <w:proofErr w:type="gramEnd"/>
      <w:r w:rsidRPr="00EC5494">
        <w:rPr>
          <w:sz w:val="18"/>
        </w:rPr>
        <w:tab/>
      </w:r>
      <w:r w:rsidRPr="00EC5494">
        <w:rPr>
          <w:sz w:val="18"/>
          <w:vertAlign w:val="superscript"/>
        </w:rPr>
        <w:t>14</w:t>
      </w:r>
      <w:r w:rsidRPr="00EC5494">
        <w:rPr>
          <w:sz w:val="18"/>
        </w:rPr>
        <w:t xml:space="preserve"> </w:t>
      </w:r>
      <w:r w:rsidRPr="00EC5494">
        <w:rPr>
          <w:sz w:val="18"/>
        </w:rPr>
        <w:tab/>
        <w:t>Préserve ta langue du mal et tes lèvres du parler trompeur.</w:t>
      </w:r>
    </w:p>
    <w:p w14:paraId="41E7100B" w14:textId="77777777" w:rsidR="00842DD4" w:rsidRPr="00EC5494" w:rsidRDefault="00842DD4" w:rsidP="00842DD4">
      <w:pPr>
        <w:rPr>
          <w:sz w:val="18"/>
        </w:rPr>
      </w:pPr>
      <w:proofErr w:type="gramStart"/>
      <w:r w:rsidRPr="00EC5494">
        <w:rPr>
          <w:sz w:val="18"/>
        </w:rPr>
        <w:t>s</w:t>
      </w:r>
      <w:proofErr w:type="gramEnd"/>
      <w:r w:rsidRPr="00EC5494">
        <w:rPr>
          <w:sz w:val="18"/>
        </w:rPr>
        <w:tab/>
      </w:r>
      <w:r w:rsidRPr="00EC5494">
        <w:rPr>
          <w:sz w:val="18"/>
          <w:vertAlign w:val="superscript"/>
        </w:rPr>
        <w:t>15</w:t>
      </w:r>
      <w:r w:rsidRPr="00EC5494">
        <w:rPr>
          <w:sz w:val="18"/>
        </w:rPr>
        <w:t xml:space="preserve"> </w:t>
      </w:r>
      <w:r w:rsidRPr="00EC5494">
        <w:rPr>
          <w:sz w:val="18"/>
        </w:rPr>
        <w:tab/>
        <w:t>Évite le mal et fais le bien, recherche la paix et poursuis-la.</w:t>
      </w:r>
    </w:p>
    <w:p w14:paraId="585F4425" w14:textId="77777777" w:rsidR="00842DD4" w:rsidRPr="00EC5494" w:rsidRDefault="00842DD4" w:rsidP="00842DD4">
      <w:pPr>
        <w:rPr>
          <w:sz w:val="18"/>
        </w:rPr>
      </w:pPr>
      <w:r w:rsidRPr="00EC5494">
        <w:rPr>
          <w:sz w:val="18"/>
        </w:rPr>
        <w:t>‘</w:t>
      </w:r>
      <w:r w:rsidRPr="00EC5494">
        <w:rPr>
          <w:sz w:val="18"/>
        </w:rPr>
        <w:tab/>
      </w:r>
      <w:r w:rsidRPr="00EC5494">
        <w:rPr>
          <w:sz w:val="18"/>
          <w:vertAlign w:val="superscript"/>
        </w:rPr>
        <w:t>16</w:t>
      </w:r>
      <w:r w:rsidRPr="00EC5494">
        <w:rPr>
          <w:sz w:val="18"/>
        </w:rPr>
        <w:t xml:space="preserve"> </w:t>
      </w:r>
      <w:r w:rsidRPr="00EC5494">
        <w:rPr>
          <w:sz w:val="18"/>
        </w:rPr>
        <w:tab/>
        <w:t>Les yeux de Yhwh pour les justes et ses oreilles pour leurs clameurs.</w:t>
      </w:r>
    </w:p>
    <w:p w14:paraId="59C62A96" w14:textId="77777777" w:rsidR="00842DD4" w:rsidRPr="00EC5494" w:rsidRDefault="00842DD4" w:rsidP="00842DD4">
      <w:pPr>
        <w:rPr>
          <w:sz w:val="18"/>
        </w:rPr>
      </w:pPr>
      <w:proofErr w:type="gramStart"/>
      <w:r w:rsidRPr="00EC5494">
        <w:rPr>
          <w:sz w:val="18"/>
        </w:rPr>
        <w:t>p</w:t>
      </w:r>
      <w:proofErr w:type="gramEnd"/>
      <w:r w:rsidRPr="00EC5494">
        <w:rPr>
          <w:sz w:val="18"/>
        </w:rPr>
        <w:tab/>
      </w:r>
      <w:r w:rsidRPr="00EC5494">
        <w:rPr>
          <w:sz w:val="18"/>
          <w:vertAlign w:val="superscript"/>
        </w:rPr>
        <w:t>17</w:t>
      </w:r>
      <w:r w:rsidRPr="00EC5494">
        <w:rPr>
          <w:sz w:val="18"/>
        </w:rPr>
        <w:t xml:space="preserve"> </w:t>
      </w:r>
      <w:r w:rsidRPr="00EC5494">
        <w:rPr>
          <w:sz w:val="18"/>
        </w:rPr>
        <w:tab/>
        <w:t>La face de Yhwh contre les faisant le mal, pour effacer de la terre leur mémoire.</w:t>
      </w:r>
    </w:p>
    <w:p w14:paraId="225CB2F5" w14:textId="77777777" w:rsidR="00842DD4" w:rsidRPr="00EC5494" w:rsidRDefault="00842DD4" w:rsidP="00842DD4">
      <w:pPr>
        <w:rPr>
          <w:sz w:val="18"/>
        </w:rPr>
      </w:pPr>
      <w:proofErr w:type="gramStart"/>
      <w:r w:rsidRPr="00EC5494">
        <w:rPr>
          <w:sz w:val="18"/>
        </w:rPr>
        <w:t>ṣ</w:t>
      </w:r>
      <w:proofErr w:type="gramEnd"/>
      <w:r w:rsidRPr="00EC5494">
        <w:rPr>
          <w:sz w:val="18"/>
        </w:rPr>
        <w:tab/>
      </w:r>
      <w:r w:rsidRPr="00EC5494">
        <w:rPr>
          <w:sz w:val="18"/>
          <w:vertAlign w:val="superscript"/>
        </w:rPr>
        <w:t>18</w:t>
      </w:r>
      <w:r w:rsidRPr="00EC5494">
        <w:rPr>
          <w:sz w:val="18"/>
        </w:rPr>
        <w:tab/>
        <w:t>Ils crièrent et Yhwh écouta et de toutes leurs angoisses les délivra.</w:t>
      </w:r>
    </w:p>
    <w:p w14:paraId="594A1B26" w14:textId="77777777" w:rsidR="00842DD4" w:rsidRPr="00EC5494" w:rsidRDefault="00842DD4" w:rsidP="00842DD4">
      <w:pPr>
        <w:rPr>
          <w:sz w:val="18"/>
        </w:rPr>
      </w:pPr>
      <w:proofErr w:type="gramStart"/>
      <w:r w:rsidRPr="00EC5494">
        <w:rPr>
          <w:sz w:val="18"/>
        </w:rPr>
        <w:t>q</w:t>
      </w:r>
      <w:proofErr w:type="gramEnd"/>
      <w:r w:rsidRPr="00EC5494">
        <w:rPr>
          <w:sz w:val="18"/>
        </w:rPr>
        <w:tab/>
      </w:r>
      <w:r w:rsidRPr="00EC5494">
        <w:rPr>
          <w:sz w:val="18"/>
          <w:vertAlign w:val="superscript"/>
        </w:rPr>
        <w:t>19</w:t>
      </w:r>
      <w:r w:rsidRPr="00EC5494">
        <w:rPr>
          <w:sz w:val="18"/>
        </w:rPr>
        <w:tab/>
        <w:t>Proche Yhwh des brisés de cœur et les esprits abattus il sauve.</w:t>
      </w:r>
    </w:p>
    <w:p w14:paraId="0B0058D9" w14:textId="77777777" w:rsidR="00842DD4" w:rsidRPr="00EC5494" w:rsidRDefault="00842DD4" w:rsidP="00842DD4">
      <w:pPr>
        <w:rPr>
          <w:sz w:val="18"/>
        </w:rPr>
      </w:pPr>
      <w:proofErr w:type="gramStart"/>
      <w:r w:rsidRPr="00EC5494">
        <w:rPr>
          <w:sz w:val="18"/>
        </w:rPr>
        <w:t>r</w:t>
      </w:r>
      <w:proofErr w:type="gramEnd"/>
      <w:r w:rsidRPr="00EC5494">
        <w:rPr>
          <w:sz w:val="18"/>
        </w:rPr>
        <w:t xml:space="preserve"> </w:t>
      </w:r>
      <w:r w:rsidRPr="00EC5494">
        <w:rPr>
          <w:sz w:val="18"/>
        </w:rPr>
        <w:tab/>
      </w:r>
      <w:r w:rsidRPr="00EC5494">
        <w:rPr>
          <w:sz w:val="18"/>
          <w:vertAlign w:val="superscript"/>
        </w:rPr>
        <w:t>20</w:t>
      </w:r>
      <w:r w:rsidRPr="00EC5494">
        <w:rPr>
          <w:sz w:val="18"/>
        </w:rPr>
        <w:tab/>
        <w:t>De nombreux maux (sur) le juste et de tous</w:t>
      </w:r>
      <w:r>
        <w:rPr>
          <w:sz w:val="18"/>
        </w:rPr>
        <w:t xml:space="preserve"> eux</w:t>
      </w:r>
      <w:r w:rsidRPr="00EC5494">
        <w:rPr>
          <w:sz w:val="18"/>
        </w:rPr>
        <w:t xml:space="preserve"> il le délivre Yhwh.</w:t>
      </w:r>
    </w:p>
    <w:p w14:paraId="275D40B8" w14:textId="77777777" w:rsidR="00842DD4" w:rsidRPr="00EC5494" w:rsidRDefault="00842DD4" w:rsidP="00842DD4">
      <w:pPr>
        <w:rPr>
          <w:sz w:val="18"/>
        </w:rPr>
      </w:pPr>
      <w:proofErr w:type="gramStart"/>
      <w:r w:rsidRPr="00EC5494">
        <w:rPr>
          <w:sz w:val="18"/>
        </w:rPr>
        <w:t>š</w:t>
      </w:r>
      <w:proofErr w:type="gramEnd"/>
      <w:r w:rsidRPr="00EC5494">
        <w:rPr>
          <w:sz w:val="18"/>
        </w:rPr>
        <w:tab/>
      </w:r>
      <w:r w:rsidRPr="00EC5494">
        <w:rPr>
          <w:sz w:val="18"/>
          <w:vertAlign w:val="superscript"/>
        </w:rPr>
        <w:t>21</w:t>
      </w:r>
      <w:r w:rsidRPr="00EC5494">
        <w:rPr>
          <w:sz w:val="18"/>
        </w:rPr>
        <w:t xml:space="preserve"> </w:t>
      </w:r>
      <w:r w:rsidRPr="00EC5494">
        <w:rPr>
          <w:sz w:val="18"/>
        </w:rPr>
        <w:tab/>
        <w:t>Il garde tous ses os, pas un seul d’entre eux ne sera brisé.</w:t>
      </w:r>
    </w:p>
    <w:p w14:paraId="3F889C0D" w14:textId="77777777" w:rsidR="00842DD4" w:rsidRPr="00EC5494" w:rsidRDefault="00842DD4" w:rsidP="00842DD4">
      <w:pPr>
        <w:rPr>
          <w:sz w:val="18"/>
        </w:rPr>
      </w:pPr>
      <w:proofErr w:type="gramStart"/>
      <w:r w:rsidRPr="00EC5494">
        <w:rPr>
          <w:sz w:val="18"/>
        </w:rPr>
        <w:t>t</w:t>
      </w:r>
      <w:proofErr w:type="gramEnd"/>
      <w:r w:rsidRPr="00EC5494">
        <w:rPr>
          <w:sz w:val="18"/>
        </w:rPr>
        <w:tab/>
      </w:r>
      <w:r w:rsidRPr="00EC5494">
        <w:rPr>
          <w:sz w:val="18"/>
          <w:vertAlign w:val="superscript"/>
        </w:rPr>
        <w:t>22</w:t>
      </w:r>
      <w:r w:rsidRPr="00EC5494">
        <w:rPr>
          <w:sz w:val="18"/>
        </w:rPr>
        <w:t xml:space="preserve"> </w:t>
      </w:r>
      <w:r w:rsidRPr="00EC5494">
        <w:rPr>
          <w:sz w:val="18"/>
        </w:rPr>
        <w:tab/>
        <w:t>Le mal tue le méchant et ceux qui haïssent le juste expieront.</w:t>
      </w:r>
    </w:p>
    <w:p w14:paraId="76D763F4" w14:textId="77777777" w:rsidR="00842DD4" w:rsidRPr="00EC5494" w:rsidRDefault="00842DD4" w:rsidP="00842DD4">
      <w:pPr>
        <w:rPr>
          <w:sz w:val="18"/>
        </w:rPr>
      </w:pPr>
      <w:proofErr w:type="gramStart"/>
      <w:r w:rsidRPr="00EC5494">
        <w:rPr>
          <w:sz w:val="18"/>
        </w:rPr>
        <w:t>p</w:t>
      </w:r>
      <w:proofErr w:type="gramEnd"/>
      <w:r w:rsidRPr="00EC5494">
        <w:rPr>
          <w:sz w:val="18"/>
        </w:rPr>
        <w:tab/>
      </w:r>
      <w:r w:rsidRPr="00EC5494">
        <w:rPr>
          <w:sz w:val="18"/>
          <w:vertAlign w:val="superscript"/>
        </w:rPr>
        <w:t>23</w:t>
      </w:r>
      <w:r w:rsidRPr="00EC5494">
        <w:rPr>
          <w:sz w:val="18"/>
        </w:rPr>
        <w:t xml:space="preserve"> </w:t>
      </w:r>
      <w:r w:rsidRPr="00EC5494">
        <w:rPr>
          <w:sz w:val="18"/>
        </w:rPr>
        <w:tab/>
        <w:t>Il rachète Yhwh le souffle de ses serviteurs et n’expieront pas tous les s’abritant en lui.</w:t>
      </w:r>
    </w:p>
    <w:p w14:paraId="4022818D" w14:textId="77777777" w:rsidR="00842DD4" w:rsidRPr="00EC5494" w:rsidRDefault="00842DD4" w:rsidP="00842DD4"/>
    <w:p w14:paraId="67C7AA33" w14:textId="77777777" w:rsidR="009F5C63" w:rsidRDefault="009F5C63" w:rsidP="00FB346C"/>
    <w:p w14:paraId="3BB8FDED" w14:textId="77777777" w:rsidR="00745F57" w:rsidRDefault="00745F57">
      <w:pPr>
        <w:jc w:val="left"/>
        <w:rPr>
          <w:rFonts w:cs="Arial"/>
          <w:sz w:val="35"/>
        </w:rPr>
      </w:pPr>
      <w:r>
        <w:br w:type="page"/>
      </w:r>
    </w:p>
    <w:p w14:paraId="0E51AB8B" w14:textId="79C5FE48" w:rsidR="00911FD0" w:rsidRPr="00E70F0E" w:rsidRDefault="00911FD0" w:rsidP="00911FD0">
      <w:pPr>
        <w:pStyle w:val="Titolo9"/>
      </w:pPr>
      <w:r w:rsidRPr="00E70F0E">
        <w:lastRenderedPageBreak/>
        <w:t>9. Mc 6,1-6 &amp; 7-13</w:t>
      </w:r>
    </w:p>
    <w:p w14:paraId="6E2EB009" w14:textId="77777777" w:rsidR="00911FD0" w:rsidRPr="00E70F0E" w:rsidRDefault="00911FD0" w:rsidP="00911FD0"/>
    <w:p w14:paraId="1024407C" w14:textId="77777777" w:rsidR="00911FD0" w:rsidRPr="00E70F0E" w:rsidRDefault="00911FD0" w:rsidP="00911FD0">
      <w:pPr>
        <w:pStyle w:val="Titolo1"/>
      </w:pPr>
      <w:r w:rsidRPr="00E70F0E">
        <w:t>A. Le texte</w:t>
      </w:r>
    </w:p>
    <w:p w14:paraId="59CA8839" w14:textId="77777777" w:rsidR="00911FD0" w:rsidRPr="00E70F0E" w:rsidRDefault="00911FD0" w:rsidP="00911FD0">
      <w:pPr>
        <w:rPr>
          <w:sz w:val="16"/>
        </w:rPr>
      </w:pPr>
    </w:p>
    <w:p w14:paraId="49D8CEDE" w14:textId="77777777" w:rsidR="00911FD0" w:rsidRPr="00E70F0E" w:rsidRDefault="00911FD0" w:rsidP="00911FD0">
      <w:pPr>
        <w:rPr>
          <w:sz w:val="20"/>
        </w:rPr>
      </w:pPr>
      <w:r w:rsidRPr="00D3671D">
        <w:rPr>
          <w:rFonts w:ascii="Bwgrkl" w:hAnsi="Bwgrkl"/>
          <w:noProof/>
          <w:snapToGrid w:val="0"/>
          <w:vertAlign w:val="superscript"/>
          <w:lang w:val="pt-PT"/>
        </w:rPr>
        <w:t>7</w:t>
      </w:r>
      <w:r w:rsidRPr="00D3671D">
        <w:rPr>
          <w:rFonts w:ascii="Bwgrkl" w:hAnsi="Bwgrkl"/>
          <w:noProof/>
          <w:snapToGrid w:val="0"/>
          <w:lang w:val="pt-PT"/>
        </w:rPr>
        <w:t xml:space="preserve"> kai. proskalei/tai tou.j dw,deka kai. h;rxato auvtou.j avposte,llein du,o du,o kai. evdi,dou auvtoi/j evxousi,an tw/n pneuma,twn tw/n avkaqa,rtwn( </w:t>
      </w:r>
      <w:r w:rsidRPr="00D3671D">
        <w:rPr>
          <w:rFonts w:ascii="Bwgrkl" w:hAnsi="Bwgrkl"/>
          <w:noProof/>
          <w:snapToGrid w:val="0"/>
          <w:vertAlign w:val="superscript"/>
          <w:lang w:val="pt-PT"/>
        </w:rPr>
        <w:t>8</w:t>
      </w:r>
      <w:r w:rsidRPr="00D3671D">
        <w:rPr>
          <w:rFonts w:ascii="Bwgrkl" w:hAnsi="Bwgrkl"/>
          <w:noProof/>
          <w:snapToGrid w:val="0"/>
          <w:lang w:val="pt-PT"/>
        </w:rPr>
        <w:t xml:space="preserve"> kai. parh,ggeilen auvtoi/j i[na mhde.n ai;rwsin eivj o`do.n eiv mh. r`a,bdon mo,non( mh. a;rton( mh. ph,ran( mh. eivj th.n zw,nhn calko,n( </w:t>
      </w:r>
      <w:r w:rsidRPr="00D3671D">
        <w:rPr>
          <w:rFonts w:ascii="Bwgrkl" w:hAnsi="Bwgrkl"/>
          <w:noProof/>
          <w:snapToGrid w:val="0"/>
          <w:vertAlign w:val="superscript"/>
          <w:lang w:val="pt-PT"/>
        </w:rPr>
        <w:t>9</w:t>
      </w:r>
      <w:r w:rsidRPr="00D3671D">
        <w:rPr>
          <w:rFonts w:ascii="Bwgrkl" w:hAnsi="Bwgrkl"/>
          <w:noProof/>
          <w:snapToGrid w:val="0"/>
          <w:lang w:val="pt-PT"/>
        </w:rPr>
        <w:t xml:space="preserve"> avlla. u`podedeme,nouj sanda,lia( kai. mh. evndu,shsqe du,o citw/najÅ </w:t>
      </w:r>
      <w:r w:rsidRPr="00D3671D">
        <w:rPr>
          <w:rFonts w:ascii="Bwgrkl" w:hAnsi="Bwgrkl"/>
          <w:noProof/>
          <w:snapToGrid w:val="0"/>
          <w:vertAlign w:val="superscript"/>
          <w:lang w:val="pt-PT"/>
        </w:rPr>
        <w:t>10</w:t>
      </w:r>
      <w:r w:rsidRPr="00D3671D">
        <w:rPr>
          <w:rFonts w:ascii="Bwgrkl" w:hAnsi="Bwgrkl"/>
          <w:noProof/>
          <w:snapToGrid w:val="0"/>
          <w:lang w:val="pt-PT"/>
        </w:rPr>
        <w:t xml:space="preserve"> kai. e;legen auvtoi/j( {Opou eva.n eivse,lqhte eivj oivki,an( evkei/ me,nete e[wj a'n evxe,lqhte evkei/qenÅ </w:t>
      </w:r>
      <w:r w:rsidRPr="00D3671D">
        <w:rPr>
          <w:rFonts w:ascii="Bwgrkl" w:hAnsi="Bwgrkl"/>
          <w:noProof/>
          <w:snapToGrid w:val="0"/>
          <w:vertAlign w:val="superscript"/>
          <w:lang w:val="pt-PT"/>
        </w:rPr>
        <w:t>11</w:t>
      </w:r>
      <w:r w:rsidRPr="00D3671D">
        <w:rPr>
          <w:rFonts w:ascii="Bwgrkl" w:hAnsi="Bwgrkl"/>
          <w:noProof/>
          <w:snapToGrid w:val="0"/>
          <w:lang w:val="pt-PT"/>
        </w:rPr>
        <w:t xml:space="preserve"> kai. o]j a'n to,poj mh. de,xhtai u`ma/j mhde. avkou,swsin u`mw/n( evkporeuo,menoi evkei/qen evktina,xate to.n cou/n to.n u`poka,tw tw/n podw/n u`mw/n eivj martu,rion auvtoi/jÅ </w:t>
      </w:r>
      <w:r w:rsidRPr="00D3671D">
        <w:rPr>
          <w:rFonts w:ascii="Bwgrkl" w:hAnsi="Bwgrkl"/>
          <w:noProof/>
          <w:snapToGrid w:val="0"/>
          <w:vertAlign w:val="superscript"/>
          <w:lang w:val="pt-PT"/>
        </w:rPr>
        <w:t>12</w:t>
      </w:r>
      <w:r w:rsidRPr="00D3671D">
        <w:rPr>
          <w:rFonts w:ascii="Bwgrkl" w:hAnsi="Bwgrkl"/>
          <w:noProof/>
          <w:snapToGrid w:val="0"/>
          <w:lang w:val="pt-PT"/>
        </w:rPr>
        <w:t xml:space="preserve"> Kai. evxelqo,ntej evkh,ruxan i[na metanow/sin( </w:t>
      </w:r>
      <w:r w:rsidRPr="00D3671D">
        <w:rPr>
          <w:rFonts w:ascii="Bwgrkl" w:hAnsi="Bwgrkl"/>
          <w:noProof/>
          <w:snapToGrid w:val="0"/>
          <w:vertAlign w:val="superscript"/>
          <w:lang w:val="pt-PT"/>
        </w:rPr>
        <w:t>13</w:t>
      </w:r>
      <w:r w:rsidRPr="00D3671D">
        <w:rPr>
          <w:rFonts w:ascii="Bwgrkl" w:hAnsi="Bwgrkl"/>
          <w:noProof/>
          <w:snapToGrid w:val="0"/>
          <w:lang w:val="pt-PT"/>
        </w:rPr>
        <w:t xml:space="preserve"> kai. daimo,nia polla. evxe,ballon( kai. h;leifon evlai,w| pollou.j avrrw,stouj kai. evqera,peuonÅ</w:t>
      </w:r>
    </w:p>
    <w:p w14:paraId="1D850486" w14:textId="77777777" w:rsidR="00911FD0" w:rsidRPr="00E70F0E" w:rsidRDefault="00911FD0" w:rsidP="00911FD0"/>
    <w:p w14:paraId="18BE1982" w14:textId="77777777" w:rsidR="00911FD0" w:rsidRPr="00E70F0E" w:rsidRDefault="00911FD0" w:rsidP="00911FD0">
      <w:pPr>
        <w:pStyle w:val="Titolo3"/>
      </w:pPr>
      <w:r w:rsidRPr="00E70F0E">
        <w:t>Tradu</w:t>
      </w:r>
      <w:r>
        <w:t>ction</w:t>
      </w:r>
      <w:r w:rsidRPr="00E70F0E">
        <w:t xml:space="preserve"> propos</w:t>
      </w:r>
      <w:r>
        <w:t>ée</w:t>
      </w:r>
    </w:p>
    <w:p w14:paraId="4FE55C34" w14:textId="77777777" w:rsidR="00911FD0" w:rsidRPr="009774D6" w:rsidRDefault="00911FD0" w:rsidP="00911FD0">
      <w:r w:rsidRPr="009774D6">
        <w:rPr>
          <w:vertAlign w:val="superscript"/>
        </w:rPr>
        <w:t>7</w:t>
      </w:r>
      <w:r w:rsidRPr="009774D6">
        <w:t xml:space="preserve"> Et il appelle les Douze et se mit à envoyer </w:t>
      </w:r>
      <w:r>
        <w:t xml:space="preserve">eux </w:t>
      </w:r>
      <w:r w:rsidRPr="009774D6">
        <w:t xml:space="preserve">deux </w:t>
      </w:r>
      <w:r>
        <w:t>par</w:t>
      </w:r>
      <w:r w:rsidRPr="009774D6">
        <w:t xml:space="preserve"> deux et il donnait </w:t>
      </w:r>
      <w:r>
        <w:t xml:space="preserve">à eux </w:t>
      </w:r>
      <w:r w:rsidRPr="009774D6">
        <w:t xml:space="preserve">autorité sur les esprits impurs, </w:t>
      </w:r>
      <w:r w:rsidRPr="009774D6">
        <w:rPr>
          <w:vertAlign w:val="superscript"/>
        </w:rPr>
        <w:t>8</w:t>
      </w:r>
      <w:r w:rsidRPr="009774D6">
        <w:t xml:space="preserve"> </w:t>
      </w:r>
      <w:r>
        <w:t>et il ordonna à eux que rien ils ne prennent pour la route sinon un bâton</w:t>
      </w:r>
      <w:r w:rsidRPr="009774D6">
        <w:t xml:space="preserve"> seulement, </w:t>
      </w:r>
      <w:r>
        <w:t>ni pain, ni besace, ni dans la ceinture la monnaie</w:t>
      </w:r>
      <w:r w:rsidRPr="009774D6">
        <w:t xml:space="preserve">, </w:t>
      </w:r>
      <w:r w:rsidRPr="009774D6">
        <w:rPr>
          <w:vertAlign w:val="superscript"/>
        </w:rPr>
        <w:t>9</w:t>
      </w:r>
      <w:r w:rsidRPr="009774D6">
        <w:t xml:space="preserve"> ma</w:t>
      </w:r>
      <w:r>
        <w:t>is ayant chaussé des sandales, et ne vêtez pas deux tuniques</w:t>
      </w:r>
      <w:r w:rsidRPr="009774D6">
        <w:t xml:space="preserve">. </w:t>
      </w:r>
      <w:r w:rsidRPr="009774D6">
        <w:rPr>
          <w:vertAlign w:val="superscript"/>
        </w:rPr>
        <w:t>10</w:t>
      </w:r>
      <w:r w:rsidRPr="009774D6">
        <w:t xml:space="preserve"> Et il disa</w:t>
      </w:r>
      <w:r>
        <w:t>i</w:t>
      </w:r>
      <w:r w:rsidRPr="009774D6">
        <w:t>t</w:t>
      </w:r>
      <w:r>
        <w:t xml:space="preserve"> à eux :</w:t>
      </w:r>
      <w:r w:rsidRPr="009774D6">
        <w:t xml:space="preserve"> </w:t>
      </w:r>
      <w:r>
        <w:t>« </w:t>
      </w:r>
      <w:r w:rsidRPr="009774D6">
        <w:t xml:space="preserve">Où que vous entriez dans une maison, là demeurez jusqu’à ce que vous sortiez de là. </w:t>
      </w:r>
      <w:r w:rsidRPr="009774D6">
        <w:rPr>
          <w:vertAlign w:val="superscript"/>
        </w:rPr>
        <w:t>11</w:t>
      </w:r>
      <w:r w:rsidRPr="009774D6">
        <w:t xml:space="preserve"> E</w:t>
      </w:r>
      <w:r>
        <w:t>t si un endroit n’accueille pas vous et ils n’écoutent pas vous, partis de là secouez la poussière de sous vos pieds en témoignage pour eux</w:t>
      </w:r>
      <w:r w:rsidRPr="009774D6">
        <w:t>.</w:t>
      </w:r>
      <w:r>
        <w:t> »</w:t>
      </w:r>
      <w:r w:rsidRPr="009774D6">
        <w:t xml:space="preserve"> </w:t>
      </w:r>
      <w:r w:rsidRPr="009774D6">
        <w:rPr>
          <w:vertAlign w:val="superscript"/>
        </w:rPr>
        <w:t>12</w:t>
      </w:r>
      <w:r w:rsidRPr="009774D6">
        <w:t xml:space="preserve"> E</w:t>
      </w:r>
      <w:r>
        <w:t>t étant sortis ils proclamèrent afin qu’ils se convertissent</w:t>
      </w:r>
      <w:r w:rsidRPr="009774D6">
        <w:t xml:space="preserve">, </w:t>
      </w:r>
      <w:r w:rsidRPr="009774D6">
        <w:rPr>
          <w:vertAlign w:val="superscript"/>
        </w:rPr>
        <w:t>13</w:t>
      </w:r>
      <w:r w:rsidRPr="009774D6">
        <w:t xml:space="preserve"> e</w:t>
      </w:r>
      <w:r>
        <w:t>t des démons nombreux ils chassaient, et ils oignaient d’huile de nombreux malades et ils (les) guérissaient</w:t>
      </w:r>
      <w:r w:rsidRPr="009774D6">
        <w:t>.</w:t>
      </w:r>
      <w:r>
        <w:rPr>
          <w:rStyle w:val="Rimandonotaapidipagina"/>
        </w:rPr>
        <w:footnoteReference w:id="1"/>
      </w:r>
    </w:p>
    <w:p w14:paraId="2D0F17C6" w14:textId="77777777" w:rsidR="00911FD0" w:rsidRPr="009774D6" w:rsidRDefault="00911FD0" w:rsidP="00911FD0"/>
    <w:p w14:paraId="11538D3C" w14:textId="77777777" w:rsidR="009C17CB" w:rsidRPr="002E679B" w:rsidRDefault="009C17CB" w:rsidP="009C17CB">
      <w:pPr>
        <w:pStyle w:val="Titolo1"/>
      </w:pPr>
      <w:r w:rsidRPr="002E679B">
        <w:t>A’. Un autre texte</w:t>
      </w:r>
    </w:p>
    <w:p w14:paraId="748943E3" w14:textId="752C254D" w:rsidR="009C17CB" w:rsidRDefault="00EB1388" w:rsidP="009C17CB">
      <w:pPr>
        <w:rPr>
          <w:rFonts w:ascii="Bwgrkl" w:hAnsi="Bwgrkl"/>
          <w:noProof/>
          <w:snapToGrid w:val="0"/>
          <w:lang w:val="pt-PT"/>
        </w:rPr>
      </w:pPr>
      <w:r>
        <w:rPr>
          <w:rFonts w:ascii="Bwgrkl" w:hAnsi="Bwgrkl"/>
          <w:noProof/>
          <w:snapToGrid w:val="0"/>
          <w:lang w:val="pt-PT"/>
        </w:rPr>
        <w:t>6(</w:t>
      </w:r>
      <w:r w:rsidRPr="00C63B1F">
        <w:rPr>
          <w:rFonts w:ascii="Bwgrkl" w:hAnsi="Bwgrkl"/>
          <w:noProof/>
          <w:snapToGrid w:val="0"/>
          <w:vertAlign w:val="superscript"/>
          <w:lang w:val="pt-PT"/>
        </w:rPr>
        <w:t>1</w:t>
      </w:r>
      <w:r w:rsidRPr="00C63B1F">
        <w:rPr>
          <w:rFonts w:ascii="Bwgrkl" w:hAnsi="Bwgrkl"/>
          <w:noProof/>
          <w:snapToGrid w:val="0"/>
          <w:lang w:val="pt-PT"/>
        </w:rPr>
        <w:t xml:space="preserve"> </w:t>
      </w:r>
      <w:r w:rsidR="009C17CB" w:rsidRPr="00C63B1F">
        <w:rPr>
          <w:rFonts w:ascii="Bwgrkl" w:hAnsi="Bwgrkl"/>
          <w:noProof/>
          <w:snapToGrid w:val="0"/>
          <w:lang w:val="pt-PT"/>
        </w:rPr>
        <w:t xml:space="preserve">Kai. evxh/lqen evkei/qen kai. e;rcetai eivj th.n patri,da auvtou/( kai. avkolouqou/sin auvtw/| oi` maqhtai. auvtou/Å </w:t>
      </w:r>
      <w:r w:rsidR="009C17CB" w:rsidRPr="00C63B1F">
        <w:rPr>
          <w:rFonts w:ascii="Bwgrkl" w:hAnsi="Bwgrkl"/>
          <w:noProof/>
          <w:snapToGrid w:val="0"/>
          <w:vertAlign w:val="superscript"/>
          <w:lang w:val="pt-PT"/>
        </w:rPr>
        <w:t>2</w:t>
      </w:r>
      <w:r w:rsidR="009C17CB" w:rsidRPr="00C63B1F">
        <w:rPr>
          <w:rFonts w:ascii="Bwgrkl" w:hAnsi="Bwgrkl"/>
          <w:noProof/>
          <w:snapToGrid w:val="0"/>
          <w:lang w:val="pt-PT"/>
        </w:rPr>
        <w:t xml:space="preserve"> kai. genome,nou sabba,tou h;rxato dida,skein evn th/| sunagwgh/|( kai. polloi. avkou,ontej evxeplh,ssonto le,gontej( Po,qen tou,tw| tau/ta( kai. ti,j h` sofi,a h` doqei/sa tou,tw|( kai. ai` duna,meij toiau/tai dia. tw/n ceirw/n auvtou/ gino,menaiÈ </w:t>
      </w:r>
      <w:r w:rsidR="009C17CB" w:rsidRPr="00C63B1F">
        <w:rPr>
          <w:rFonts w:ascii="Bwgrkl" w:hAnsi="Bwgrkl"/>
          <w:noProof/>
          <w:snapToGrid w:val="0"/>
          <w:vertAlign w:val="superscript"/>
          <w:lang w:val="pt-PT"/>
        </w:rPr>
        <w:t>3</w:t>
      </w:r>
      <w:r w:rsidR="009C17CB" w:rsidRPr="00C63B1F">
        <w:rPr>
          <w:rFonts w:ascii="Bwgrkl" w:hAnsi="Bwgrkl"/>
          <w:noProof/>
          <w:snapToGrid w:val="0"/>
          <w:lang w:val="pt-PT"/>
        </w:rPr>
        <w:t xml:space="preserve"> ouvc ou-to,j evstin o` te,ktwn( o` ui`o.j th/j Mari,aj kai. avdelfo.j VIakw,bou kai. VIwsh/toj kai. VIou,da kai. Si,mwnojÈ kai. ouvk eivsi.n ai` avdelfai. auvtou/ w-de pro.j h`ma/jÈ kai. evskandali,zonto evn auvtw/|Å </w:t>
      </w:r>
      <w:r w:rsidR="009C17CB" w:rsidRPr="00C63B1F">
        <w:rPr>
          <w:rFonts w:ascii="Bwgrkl" w:hAnsi="Bwgrkl"/>
          <w:noProof/>
          <w:snapToGrid w:val="0"/>
          <w:vertAlign w:val="superscript"/>
          <w:lang w:val="pt-PT"/>
        </w:rPr>
        <w:t>4</w:t>
      </w:r>
      <w:r w:rsidR="009C17CB" w:rsidRPr="00C63B1F">
        <w:rPr>
          <w:rFonts w:ascii="Bwgrkl" w:hAnsi="Bwgrkl"/>
          <w:noProof/>
          <w:snapToGrid w:val="0"/>
          <w:lang w:val="pt-PT"/>
        </w:rPr>
        <w:t xml:space="preserve"> kai. e;legen auvtoi/j o` VIhsou/j o[ti </w:t>
      </w:r>
      <w:r w:rsidR="009C17CB">
        <w:rPr>
          <w:rFonts w:ascii="Bwgrkl" w:hAnsi="Bwgrkl"/>
          <w:noProof/>
          <w:snapToGrid w:val="0"/>
          <w:lang w:val="pt-PT"/>
        </w:rPr>
        <w:t>o</w:t>
      </w:r>
      <w:r w:rsidR="009C17CB" w:rsidRPr="00C63B1F">
        <w:rPr>
          <w:rFonts w:ascii="Bwgrkl" w:hAnsi="Bwgrkl"/>
          <w:noProof/>
          <w:snapToGrid w:val="0"/>
          <w:lang w:val="pt-PT"/>
        </w:rPr>
        <w:t xml:space="preserve">uvk e;stin profh,thj a;timoj eiv mh. evn th/| patri,di auvtou/ kai. evn toi/j suggeneu/sin auvtou/ kai. evn th/| oivki,a| auvtou/Å </w:t>
      </w:r>
      <w:r w:rsidR="009C17CB" w:rsidRPr="00C63B1F">
        <w:rPr>
          <w:rFonts w:ascii="Bwgrkl" w:hAnsi="Bwgrkl"/>
          <w:noProof/>
          <w:snapToGrid w:val="0"/>
          <w:vertAlign w:val="superscript"/>
          <w:lang w:val="pt-PT"/>
        </w:rPr>
        <w:t>5</w:t>
      </w:r>
      <w:r w:rsidR="009C17CB" w:rsidRPr="00C63B1F">
        <w:rPr>
          <w:rFonts w:ascii="Bwgrkl" w:hAnsi="Bwgrkl"/>
          <w:noProof/>
          <w:snapToGrid w:val="0"/>
          <w:lang w:val="pt-PT"/>
        </w:rPr>
        <w:t xml:space="preserve"> kai. ouvk evdu,nato evkei/ poih/sai ouvdemi,an du,namin( eiv mh. ovli,goij avrrw,stoij evpiqei.j ta.j cei/raj evqera,peusenÅ </w:t>
      </w:r>
      <w:r w:rsidR="009C17CB" w:rsidRPr="00C63B1F">
        <w:rPr>
          <w:rFonts w:ascii="Bwgrkl" w:hAnsi="Bwgrkl"/>
          <w:noProof/>
          <w:snapToGrid w:val="0"/>
          <w:vertAlign w:val="superscript"/>
          <w:lang w:val="pt-PT"/>
        </w:rPr>
        <w:t>6</w:t>
      </w:r>
      <w:r w:rsidR="009C17CB">
        <w:rPr>
          <w:rFonts w:ascii="Bwgrkl" w:hAnsi="Bwgrkl"/>
          <w:noProof/>
          <w:snapToGrid w:val="0"/>
          <w:lang w:val="pt-PT"/>
        </w:rPr>
        <w:t> </w:t>
      </w:r>
      <w:r w:rsidR="009C17CB" w:rsidRPr="00C63B1F">
        <w:rPr>
          <w:rFonts w:ascii="Bwgrkl" w:hAnsi="Bwgrkl"/>
          <w:noProof/>
          <w:snapToGrid w:val="0"/>
          <w:lang w:val="pt-PT"/>
        </w:rPr>
        <w:t>kai. evqau,mazen dia. th.n avpisti,an auvtw/nÅ Kai. perih/gen ta.j kw,maj ku,klw| dida,skwnÅ</w:t>
      </w:r>
    </w:p>
    <w:p w14:paraId="50FE4F28" w14:textId="77777777" w:rsidR="009C17CB" w:rsidRPr="009745EF" w:rsidRDefault="009C17CB" w:rsidP="009C17CB">
      <w:pPr>
        <w:rPr>
          <w:lang w:val="pt-PT"/>
        </w:rPr>
      </w:pPr>
    </w:p>
    <w:p w14:paraId="472F81EE" w14:textId="77777777" w:rsidR="009C17CB" w:rsidRPr="00346654" w:rsidRDefault="009C17CB" w:rsidP="009C17CB">
      <w:pPr>
        <w:pStyle w:val="Titolo3"/>
      </w:pPr>
      <w:r w:rsidRPr="00346654">
        <w:lastRenderedPageBreak/>
        <w:t xml:space="preserve">Traduction proposée </w:t>
      </w:r>
    </w:p>
    <w:p w14:paraId="04985D7C" w14:textId="77777777" w:rsidR="009C17CB" w:rsidRDefault="009C17CB" w:rsidP="009C17CB">
      <w:pPr>
        <w:rPr>
          <w:rFonts w:ascii="Bwgrkl" w:hAnsi="Bwgrkl"/>
          <w:noProof/>
          <w:snapToGrid w:val="0"/>
          <w:lang w:val="pt-PT"/>
        </w:rPr>
      </w:pPr>
    </w:p>
    <w:p w14:paraId="6446FF3D" w14:textId="49493732" w:rsidR="009C17CB" w:rsidRPr="00632FE9" w:rsidRDefault="00EB1388" w:rsidP="009C17CB">
      <w:r>
        <w:t>6,</w:t>
      </w:r>
      <w:r w:rsidR="009C17CB" w:rsidRPr="00632FE9">
        <w:rPr>
          <w:vertAlign w:val="superscript"/>
        </w:rPr>
        <w:t>1</w:t>
      </w:r>
      <w:r w:rsidR="009C17CB" w:rsidRPr="00632FE9">
        <w:t xml:space="preserve"> Et il sortit de là et</w:t>
      </w:r>
      <w:r w:rsidR="009C17CB">
        <w:t xml:space="preserve"> il vient dans la patrie de lui, et l’accompagnent les disciples de lui. </w:t>
      </w:r>
      <w:r w:rsidR="009C17CB" w:rsidRPr="00914DFF">
        <w:rPr>
          <w:vertAlign w:val="superscript"/>
        </w:rPr>
        <w:t>2</w:t>
      </w:r>
      <w:r w:rsidR="009C17CB">
        <w:t xml:space="preserve"> Et advenu le sabbat il se mit à enseigner dans la synagogue, et beaucoup écoutant se stupéfiaient disant, « D’où à celui-là cela, et quelle (est) la sagesse donnée à celui-là, et de telles puissances par ses mains advenant ? </w:t>
      </w:r>
      <w:r w:rsidR="009C17CB" w:rsidRPr="008D0BF7">
        <w:rPr>
          <w:vertAlign w:val="superscript"/>
        </w:rPr>
        <w:t>3</w:t>
      </w:r>
      <w:r>
        <w:t> </w:t>
      </w:r>
      <w:r w:rsidR="009C17CB">
        <w:t xml:space="preserve">Celui-ci n’est-il pas le charpentier, le fils de Marie et frère de Jacques et Joset et Jude et Simon ? Et ne sont-elles pas les sœurs de lui ici parmi nous ? » Et ils se scandalisaient sur lui. </w:t>
      </w:r>
      <w:r w:rsidR="009C17CB" w:rsidRPr="0067738C">
        <w:rPr>
          <w:vertAlign w:val="superscript"/>
        </w:rPr>
        <w:t>4</w:t>
      </w:r>
      <w:r w:rsidR="009C17CB">
        <w:t xml:space="preserve"> Et il disait à eux Jésus que « Il n’est pas un prophète méprisé sinon dans la patrie de lui et chez les proches de lui et dans la maison de lui ». </w:t>
      </w:r>
      <w:r w:rsidR="009C17CB" w:rsidRPr="0067738C">
        <w:rPr>
          <w:vertAlign w:val="superscript"/>
        </w:rPr>
        <w:t>5</w:t>
      </w:r>
      <w:r w:rsidR="009C17CB">
        <w:t xml:space="preserve"> Et il ne pouvait là faire aucune puissance, sinon sur peu de malades posant les mains il (les) guérit. </w:t>
      </w:r>
      <w:r w:rsidR="009C17CB" w:rsidRPr="008D0BF7">
        <w:rPr>
          <w:vertAlign w:val="superscript"/>
        </w:rPr>
        <w:t>6</w:t>
      </w:r>
      <w:r w:rsidR="009C17CB">
        <w:t xml:space="preserve"> Et il s’étonnait à cause de leur incrédulité. Et il parcourait les villages alentour en enseignant.</w:t>
      </w:r>
    </w:p>
    <w:p w14:paraId="12BAB2E9" w14:textId="77777777" w:rsidR="009C17CB" w:rsidRPr="008D0BF7" w:rsidRDefault="009C17CB" w:rsidP="009C17CB"/>
    <w:p w14:paraId="64336FE0" w14:textId="77777777" w:rsidR="00745F57" w:rsidRDefault="00745F57">
      <w:pPr>
        <w:jc w:val="left"/>
        <w:rPr>
          <w:rFonts w:cs="Arial"/>
          <w:sz w:val="35"/>
        </w:rPr>
      </w:pPr>
      <w:r>
        <w:br w:type="page"/>
      </w:r>
    </w:p>
    <w:p w14:paraId="22452DAC" w14:textId="42F24AFC" w:rsidR="00C237E5" w:rsidRPr="00767880" w:rsidRDefault="00C237E5" w:rsidP="00C237E5">
      <w:pPr>
        <w:pStyle w:val="Titolo9"/>
      </w:pPr>
      <w:r w:rsidRPr="00767880">
        <w:lastRenderedPageBreak/>
        <w:t>10. Ps 98</w:t>
      </w:r>
    </w:p>
    <w:p w14:paraId="52F5E2FE" w14:textId="77777777" w:rsidR="00C237E5" w:rsidRPr="00767880" w:rsidRDefault="00C237E5" w:rsidP="00C237E5">
      <w:pPr>
        <w:rPr>
          <w:sz w:val="20"/>
        </w:rPr>
      </w:pPr>
    </w:p>
    <w:p w14:paraId="3E121D5D" w14:textId="77777777" w:rsidR="00C237E5" w:rsidRPr="00767880" w:rsidRDefault="00C237E5" w:rsidP="00C237E5">
      <w:pPr>
        <w:rPr>
          <w:sz w:val="20"/>
        </w:rPr>
      </w:pPr>
    </w:p>
    <w:p w14:paraId="57FD529F" w14:textId="77777777" w:rsidR="00C237E5" w:rsidRPr="00767880" w:rsidRDefault="00C237E5" w:rsidP="00C237E5">
      <w:pPr>
        <w:pStyle w:val="Titolo1"/>
      </w:pPr>
      <w:r w:rsidRPr="00767880">
        <w:t>A. Texte</w:t>
      </w:r>
    </w:p>
    <w:p w14:paraId="2C5795CC" w14:textId="77777777" w:rsidR="00C237E5" w:rsidRPr="002E679B" w:rsidRDefault="00C237E5" w:rsidP="00C237E5">
      <w:pPr>
        <w:autoSpaceDE w:val="0"/>
        <w:autoSpaceDN w:val="0"/>
        <w:adjustRightInd w:val="0"/>
        <w:rPr>
          <w:noProof/>
          <w:szCs w:val="24"/>
        </w:rPr>
      </w:pPr>
      <w:r w:rsidRPr="00767880">
        <w:rPr>
          <w:noProof/>
          <w:szCs w:val="24"/>
          <w:vertAlign w:val="superscript"/>
        </w:rPr>
        <w:t>1</w:t>
      </w:r>
      <w:r w:rsidRPr="00767880">
        <w:rPr>
          <w:noProof/>
          <w:szCs w:val="24"/>
        </w:rPr>
        <w:t xml:space="preserve"> mizmôr šîrû lyhwh šîr ḥādāš kî-niplā’ôt ‘āśâ hôšî‘â-llô </w:t>
      </w:r>
      <w:r w:rsidRPr="002E679B">
        <w:rPr>
          <w:noProof/>
          <w:szCs w:val="24"/>
        </w:rPr>
        <w:t>y</w:t>
      </w:r>
      <w:r w:rsidRPr="002E679B">
        <w:rPr>
          <w:noProof/>
          <w:szCs w:val="24"/>
          <w:vertAlign w:val="superscript"/>
        </w:rPr>
        <w:t>e</w:t>
      </w:r>
      <w:r w:rsidRPr="002E679B">
        <w:rPr>
          <w:noProof/>
          <w:szCs w:val="24"/>
        </w:rPr>
        <w:t>mînô ûz</w:t>
      </w:r>
      <w:r w:rsidRPr="002E679B">
        <w:rPr>
          <w:noProof/>
          <w:szCs w:val="24"/>
          <w:vertAlign w:val="superscript"/>
        </w:rPr>
        <w:t>e</w:t>
      </w:r>
      <w:r w:rsidRPr="002E679B">
        <w:rPr>
          <w:noProof/>
          <w:szCs w:val="24"/>
        </w:rPr>
        <w:t xml:space="preserve">rôa‘ qodšô </w:t>
      </w:r>
      <w:r w:rsidRPr="002E679B">
        <w:rPr>
          <w:noProof/>
          <w:szCs w:val="24"/>
          <w:vertAlign w:val="superscript"/>
        </w:rPr>
        <w:t>2</w:t>
      </w:r>
      <w:r w:rsidRPr="002E679B">
        <w:rPr>
          <w:noProof/>
          <w:szCs w:val="24"/>
        </w:rPr>
        <w:t> hôdîa‘ yhwh y</w:t>
      </w:r>
      <w:r w:rsidRPr="002E679B">
        <w:rPr>
          <w:noProof/>
          <w:szCs w:val="24"/>
          <w:vertAlign w:val="superscript"/>
        </w:rPr>
        <w:t>e</w:t>
      </w:r>
      <w:r w:rsidRPr="002E679B">
        <w:rPr>
          <w:noProof/>
          <w:szCs w:val="24"/>
        </w:rPr>
        <w:t>šû‘ātô l</w:t>
      </w:r>
      <w:r w:rsidRPr="002E679B">
        <w:rPr>
          <w:noProof/>
          <w:szCs w:val="24"/>
          <w:vertAlign w:val="superscript"/>
        </w:rPr>
        <w:t>e</w:t>
      </w:r>
      <w:r w:rsidRPr="002E679B">
        <w:rPr>
          <w:noProof/>
          <w:szCs w:val="24"/>
        </w:rPr>
        <w:t xml:space="preserve">‘ênê haggôyim gillâ ṣidqātô </w:t>
      </w:r>
      <w:r w:rsidRPr="002E679B">
        <w:rPr>
          <w:noProof/>
          <w:szCs w:val="24"/>
          <w:vertAlign w:val="superscript"/>
        </w:rPr>
        <w:t>3</w:t>
      </w:r>
      <w:r w:rsidRPr="002E679B">
        <w:rPr>
          <w:noProof/>
          <w:szCs w:val="24"/>
        </w:rPr>
        <w:t xml:space="preserve"> zākar ḥasdô we’ĕmûnātô l</w:t>
      </w:r>
      <w:r w:rsidRPr="002E679B">
        <w:rPr>
          <w:noProof/>
          <w:szCs w:val="24"/>
          <w:vertAlign w:val="superscript"/>
        </w:rPr>
        <w:t>e</w:t>
      </w:r>
      <w:r w:rsidRPr="002E679B">
        <w:rPr>
          <w:noProof/>
          <w:szCs w:val="24"/>
        </w:rPr>
        <w:t>bêt yiśrā’ēl rā’û kol-’apsê-’āreṣ ’ēt y</w:t>
      </w:r>
      <w:r w:rsidRPr="002E679B">
        <w:rPr>
          <w:noProof/>
          <w:szCs w:val="24"/>
          <w:vertAlign w:val="superscript"/>
        </w:rPr>
        <w:t>e</w:t>
      </w:r>
      <w:r w:rsidRPr="002E679B">
        <w:rPr>
          <w:noProof/>
          <w:szCs w:val="24"/>
        </w:rPr>
        <w:t>šû‘at ’ĕlōhênû</w:t>
      </w:r>
      <w:r w:rsidRPr="002E679B">
        <w:rPr>
          <w:noProof/>
          <w:szCs w:val="24"/>
          <w:vertAlign w:val="superscript"/>
        </w:rPr>
        <w:t xml:space="preserve"> 4</w:t>
      </w:r>
      <w:r w:rsidRPr="002E679B">
        <w:rPr>
          <w:noProof/>
          <w:szCs w:val="24"/>
        </w:rPr>
        <w:t xml:space="preserve"> hārî‘û lyhwh kol-hā’āreṣ piṣḥû w</w:t>
      </w:r>
      <w:r w:rsidRPr="002E679B">
        <w:rPr>
          <w:noProof/>
          <w:szCs w:val="24"/>
          <w:vertAlign w:val="superscript"/>
        </w:rPr>
        <w:t>e</w:t>
      </w:r>
      <w:r w:rsidRPr="002E679B">
        <w:rPr>
          <w:noProof/>
          <w:szCs w:val="24"/>
        </w:rPr>
        <w:t>rann</w:t>
      </w:r>
      <w:r w:rsidRPr="002E679B">
        <w:rPr>
          <w:noProof/>
          <w:szCs w:val="24"/>
          <w:vertAlign w:val="superscript"/>
        </w:rPr>
        <w:t>e</w:t>
      </w:r>
      <w:r w:rsidRPr="002E679B">
        <w:rPr>
          <w:noProof/>
          <w:szCs w:val="24"/>
        </w:rPr>
        <w:t>nû w</w:t>
      </w:r>
      <w:r w:rsidRPr="002E679B">
        <w:rPr>
          <w:noProof/>
          <w:szCs w:val="24"/>
          <w:vertAlign w:val="superscript"/>
        </w:rPr>
        <w:t>e</w:t>
      </w:r>
      <w:r w:rsidRPr="002E679B">
        <w:rPr>
          <w:noProof/>
          <w:szCs w:val="24"/>
        </w:rPr>
        <w:t xml:space="preserve">zammērû </w:t>
      </w:r>
      <w:r w:rsidRPr="002E679B">
        <w:rPr>
          <w:noProof/>
          <w:szCs w:val="24"/>
          <w:vertAlign w:val="superscript"/>
        </w:rPr>
        <w:t>5</w:t>
      </w:r>
      <w:r w:rsidRPr="002E679B">
        <w:rPr>
          <w:noProof/>
          <w:szCs w:val="24"/>
        </w:rPr>
        <w:t xml:space="preserve"> zamm</w:t>
      </w:r>
      <w:r w:rsidRPr="002E679B">
        <w:rPr>
          <w:noProof/>
          <w:szCs w:val="24"/>
          <w:vertAlign w:val="superscript"/>
        </w:rPr>
        <w:t>e</w:t>
      </w:r>
      <w:r w:rsidRPr="002E679B">
        <w:rPr>
          <w:noProof/>
          <w:szCs w:val="24"/>
        </w:rPr>
        <w:t>rû lyhwh b</w:t>
      </w:r>
      <w:r w:rsidRPr="002E679B">
        <w:rPr>
          <w:noProof/>
          <w:szCs w:val="24"/>
          <w:vertAlign w:val="superscript"/>
        </w:rPr>
        <w:t>e</w:t>
      </w:r>
      <w:r w:rsidRPr="002E679B">
        <w:rPr>
          <w:noProof/>
          <w:szCs w:val="24"/>
        </w:rPr>
        <w:t>kinnôr b</w:t>
      </w:r>
      <w:r w:rsidRPr="002E679B">
        <w:rPr>
          <w:noProof/>
          <w:szCs w:val="24"/>
          <w:vertAlign w:val="superscript"/>
        </w:rPr>
        <w:t>e</w:t>
      </w:r>
      <w:r w:rsidRPr="002E679B">
        <w:rPr>
          <w:noProof/>
          <w:szCs w:val="24"/>
        </w:rPr>
        <w:t>kinnôr w</w:t>
      </w:r>
      <w:r w:rsidRPr="002E679B">
        <w:rPr>
          <w:noProof/>
          <w:szCs w:val="24"/>
          <w:vertAlign w:val="superscript"/>
        </w:rPr>
        <w:t>e</w:t>
      </w:r>
      <w:r w:rsidRPr="002E679B">
        <w:rPr>
          <w:noProof/>
          <w:szCs w:val="24"/>
        </w:rPr>
        <w:t xml:space="preserve">qôl zimrâ </w:t>
      </w:r>
      <w:r w:rsidRPr="002E679B">
        <w:rPr>
          <w:noProof/>
          <w:szCs w:val="24"/>
          <w:vertAlign w:val="superscript"/>
        </w:rPr>
        <w:t>6</w:t>
      </w:r>
      <w:r w:rsidRPr="002E679B">
        <w:rPr>
          <w:noProof/>
          <w:szCs w:val="24"/>
        </w:rPr>
        <w:t> baḥăṣōṣrôt w</w:t>
      </w:r>
      <w:r w:rsidRPr="002E679B">
        <w:rPr>
          <w:noProof/>
          <w:szCs w:val="24"/>
          <w:vertAlign w:val="superscript"/>
        </w:rPr>
        <w:t>e</w:t>
      </w:r>
      <w:r w:rsidRPr="002E679B">
        <w:rPr>
          <w:noProof/>
          <w:szCs w:val="24"/>
        </w:rPr>
        <w:t xml:space="preserve">qôl šôpār hārî‘û lipnê hammelek yhwh </w:t>
      </w:r>
      <w:r w:rsidRPr="002E679B">
        <w:rPr>
          <w:noProof/>
          <w:szCs w:val="24"/>
          <w:vertAlign w:val="superscript"/>
        </w:rPr>
        <w:t>7</w:t>
      </w:r>
      <w:r w:rsidRPr="002E679B">
        <w:rPr>
          <w:noProof/>
          <w:szCs w:val="24"/>
        </w:rPr>
        <w:t xml:space="preserve"> yir‘am hayyām ûm</w:t>
      </w:r>
      <w:r w:rsidRPr="002E679B">
        <w:rPr>
          <w:noProof/>
          <w:szCs w:val="24"/>
          <w:vertAlign w:val="superscript"/>
        </w:rPr>
        <w:t>e</w:t>
      </w:r>
      <w:r w:rsidRPr="002E679B">
        <w:rPr>
          <w:noProof/>
          <w:szCs w:val="24"/>
        </w:rPr>
        <w:t>lō’ô tēbēl w</w:t>
      </w:r>
      <w:r w:rsidRPr="002E679B">
        <w:rPr>
          <w:noProof/>
          <w:szCs w:val="24"/>
          <w:vertAlign w:val="superscript"/>
        </w:rPr>
        <w:t>e</w:t>
      </w:r>
      <w:r w:rsidRPr="002E679B">
        <w:rPr>
          <w:noProof/>
          <w:szCs w:val="24"/>
        </w:rPr>
        <w:t xml:space="preserve">yōšbê bāh </w:t>
      </w:r>
      <w:r w:rsidRPr="002E679B">
        <w:rPr>
          <w:noProof/>
          <w:szCs w:val="24"/>
          <w:vertAlign w:val="superscript"/>
        </w:rPr>
        <w:t>8</w:t>
      </w:r>
      <w:r w:rsidRPr="002E679B">
        <w:rPr>
          <w:noProof/>
          <w:szCs w:val="24"/>
        </w:rPr>
        <w:t xml:space="preserve"> n</w:t>
      </w:r>
      <w:r w:rsidRPr="002E679B">
        <w:rPr>
          <w:noProof/>
          <w:szCs w:val="24"/>
          <w:vertAlign w:val="superscript"/>
        </w:rPr>
        <w:t>e</w:t>
      </w:r>
      <w:r w:rsidRPr="002E679B">
        <w:rPr>
          <w:noProof/>
          <w:szCs w:val="24"/>
        </w:rPr>
        <w:t>hārôt yimḥă’û-kāp yaḥad hārîm y</w:t>
      </w:r>
      <w:r w:rsidRPr="002E679B">
        <w:rPr>
          <w:noProof/>
          <w:szCs w:val="24"/>
          <w:vertAlign w:val="superscript"/>
        </w:rPr>
        <w:t>e</w:t>
      </w:r>
      <w:r w:rsidRPr="002E679B">
        <w:rPr>
          <w:noProof/>
          <w:szCs w:val="24"/>
        </w:rPr>
        <w:t xml:space="preserve">rannēnû </w:t>
      </w:r>
      <w:r w:rsidRPr="002E679B">
        <w:rPr>
          <w:noProof/>
          <w:szCs w:val="24"/>
          <w:vertAlign w:val="superscript"/>
        </w:rPr>
        <w:t>9</w:t>
      </w:r>
      <w:r w:rsidRPr="002E679B">
        <w:rPr>
          <w:noProof/>
          <w:szCs w:val="24"/>
        </w:rPr>
        <w:t xml:space="preserve"> lip</w:t>
      </w:r>
      <w:r w:rsidRPr="002E679B">
        <w:rPr>
          <w:noProof/>
          <w:szCs w:val="24"/>
          <w:vertAlign w:val="superscript"/>
        </w:rPr>
        <w:t>e</w:t>
      </w:r>
      <w:r w:rsidRPr="002E679B">
        <w:rPr>
          <w:noProof/>
          <w:szCs w:val="24"/>
        </w:rPr>
        <w:t>nê-yhwh kî bā’ lišpōṭ hā’āreṣ yišpōṭ-tēbēl b</w:t>
      </w:r>
      <w:r w:rsidRPr="002E679B">
        <w:rPr>
          <w:noProof/>
          <w:szCs w:val="24"/>
          <w:vertAlign w:val="superscript"/>
        </w:rPr>
        <w:t>e</w:t>
      </w:r>
      <w:r w:rsidRPr="002E679B">
        <w:rPr>
          <w:noProof/>
          <w:szCs w:val="24"/>
        </w:rPr>
        <w:t>ṣedeq w</w:t>
      </w:r>
      <w:r w:rsidRPr="002E679B">
        <w:rPr>
          <w:noProof/>
          <w:szCs w:val="24"/>
          <w:vertAlign w:val="superscript"/>
        </w:rPr>
        <w:t>e</w:t>
      </w:r>
      <w:r w:rsidRPr="002E679B">
        <w:rPr>
          <w:noProof/>
          <w:szCs w:val="24"/>
        </w:rPr>
        <w:t>‘ammîm b</w:t>
      </w:r>
      <w:r w:rsidRPr="002E679B">
        <w:rPr>
          <w:noProof/>
          <w:szCs w:val="24"/>
          <w:vertAlign w:val="superscript"/>
        </w:rPr>
        <w:t>e</w:t>
      </w:r>
      <w:r w:rsidRPr="002E679B">
        <w:rPr>
          <w:noProof/>
          <w:szCs w:val="24"/>
        </w:rPr>
        <w:t>mêšārîm</w:t>
      </w:r>
    </w:p>
    <w:p w14:paraId="371A8C80" w14:textId="77777777" w:rsidR="00C237E5" w:rsidRPr="002E679B" w:rsidRDefault="00C237E5" w:rsidP="00C237E5">
      <w:pPr>
        <w:rPr>
          <w:sz w:val="20"/>
        </w:rPr>
      </w:pPr>
    </w:p>
    <w:p w14:paraId="108CD8BA" w14:textId="77777777" w:rsidR="00C237E5" w:rsidRDefault="00C237E5" w:rsidP="00C237E5">
      <w:pPr>
        <w:pStyle w:val="Titolo3"/>
      </w:pPr>
      <w:r>
        <w:t>Traduction proposée</w:t>
      </w:r>
    </w:p>
    <w:p w14:paraId="06632354" w14:textId="77777777" w:rsidR="00C237E5" w:rsidRPr="00CD5479" w:rsidRDefault="00C237E5" w:rsidP="00C237E5">
      <w:r>
        <w:rPr>
          <w:vertAlign w:val="superscript"/>
        </w:rPr>
        <w:t>1</w:t>
      </w:r>
      <w:r w:rsidRPr="00CD5479">
        <w:t> </w:t>
      </w:r>
      <w:r>
        <w:t>Psaume c</w:t>
      </w:r>
      <w:r w:rsidRPr="00CD5479">
        <w:t>hante</w:t>
      </w:r>
      <w:r>
        <w:t>z au Seigneur un chant nouveau c</w:t>
      </w:r>
      <w:r w:rsidRPr="00CD5479">
        <w:t xml:space="preserve">ar des merveilles </w:t>
      </w:r>
      <w:r>
        <w:t>il a fait</w:t>
      </w:r>
      <w:r w:rsidRPr="00CD5479">
        <w:t xml:space="preserve"> l’a </w:t>
      </w:r>
      <w:r>
        <w:t>sauvé s</w:t>
      </w:r>
      <w:r w:rsidRPr="00CD5479">
        <w:t>a droite</w:t>
      </w:r>
      <w:r>
        <w:t xml:space="preserve"> et le </w:t>
      </w:r>
      <w:r w:rsidRPr="00CD5479">
        <w:t xml:space="preserve">bras de </w:t>
      </w:r>
      <w:r>
        <w:t>sa sainteté</w:t>
      </w:r>
      <w:r w:rsidRPr="00CD5479">
        <w:t xml:space="preserve"> </w:t>
      </w:r>
      <w:r w:rsidRPr="00CD5479">
        <w:rPr>
          <w:vertAlign w:val="superscript"/>
        </w:rPr>
        <w:t>2</w:t>
      </w:r>
      <w:r w:rsidRPr="00CD5479">
        <w:t> </w:t>
      </w:r>
      <w:r>
        <w:t xml:space="preserve">il </w:t>
      </w:r>
      <w:r w:rsidRPr="00CD5479">
        <w:t>a fait</w:t>
      </w:r>
      <w:r>
        <w:t>-</w:t>
      </w:r>
      <w:r w:rsidRPr="00CD5479">
        <w:t xml:space="preserve">connaître </w:t>
      </w:r>
      <w:r>
        <w:t>le Seigneur son salut</w:t>
      </w:r>
      <w:r w:rsidRPr="00CD5479">
        <w:t xml:space="preserve"> aux yeux des</w:t>
      </w:r>
      <w:r>
        <w:t xml:space="preserve"> nations il a révélé sa justice</w:t>
      </w:r>
      <w:r w:rsidRPr="00CD5479">
        <w:t xml:space="preserve"> </w:t>
      </w:r>
      <w:r w:rsidRPr="00CD5479">
        <w:rPr>
          <w:vertAlign w:val="superscript"/>
        </w:rPr>
        <w:t>3</w:t>
      </w:r>
      <w:r w:rsidRPr="00CD5479">
        <w:t xml:space="preserve"> </w:t>
      </w:r>
      <w:r>
        <w:t>i</w:t>
      </w:r>
      <w:r w:rsidRPr="00CD5479">
        <w:t>l s’est rappelé sa fidélité</w:t>
      </w:r>
      <w:r>
        <w:t xml:space="preserve"> et sa loyauté</w:t>
      </w:r>
      <w:r w:rsidRPr="00CD5479">
        <w:t xml:space="preserve"> </w:t>
      </w:r>
      <w:r>
        <w:t>à la maison d’Israël i</w:t>
      </w:r>
      <w:r w:rsidRPr="00CD5479">
        <w:t xml:space="preserve">ls ont </w:t>
      </w:r>
      <w:r>
        <w:t xml:space="preserve">vu tous les confins de la terre le salut de notre Dieu </w:t>
      </w:r>
      <w:r w:rsidRPr="00CD5479">
        <w:rPr>
          <w:vertAlign w:val="superscript"/>
        </w:rPr>
        <w:t>4</w:t>
      </w:r>
      <w:r w:rsidRPr="00CD5479">
        <w:t xml:space="preserve"> </w:t>
      </w:r>
      <w:r>
        <w:t>acclamez le Seigneur toute la terre</w:t>
      </w:r>
      <w:r w:rsidRPr="00CD5479">
        <w:t xml:space="preserve"> </w:t>
      </w:r>
      <w:r>
        <w:t>criez et exultez et psalmodiez</w:t>
      </w:r>
      <w:r w:rsidRPr="00CD5479">
        <w:t xml:space="preserve"> </w:t>
      </w:r>
      <w:r w:rsidRPr="00CD5479">
        <w:rPr>
          <w:vertAlign w:val="superscript"/>
        </w:rPr>
        <w:t>5</w:t>
      </w:r>
      <w:r>
        <w:t> psalmodiez pour le Seigneur avec la cithare</w:t>
      </w:r>
      <w:r w:rsidRPr="00CD5479">
        <w:t xml:space="preserve"> avec la cithare et au</w:t>
      </w:r>
      <w:r>
        <w:t xml:space="preserve"> son </w:t>
      </w:r>
      <w:r w:rsidRPr="006C20ED">
        <w:t>d</w:t>
      </w:r>
      <w:r>
        <w:t>e la</w:t>
      </w:r>
      <w:r w:rsidRPr="006C20ED">
        <w:t xml:space="preserve"> psal</w:t>
      </w:r>
      <w:r>
        <w:t>modie</w:t>
      </w:r>
      <w:r w:rsidRPr="00CD5479">
        <w:t xml:space="preserve"> </w:t>
      </w:r>
      <w:r w:rsidRPr="00CD5479">
        <w:rPr>
          <w:vertAlign w:val="superscript"/>
        </w:rPr>
        <w:t>6</w:t>
      </w:r>
      <w:r w:rsidRPr="00CD5479">
        <w:t xml:space="preserve"> </w:t>
      </w:r>
      <w:r>
        <w:t>a</w:t>
      </w:r>
      <w:r w:rsidRPr="00CD5479">
        <w:t xml:space="preserve">vec </w:t>
      </w:r>
      <w:r>
        <w:t>les trompettes et au son du cor</w:t>
      </w:r>
      <w:r w:rsidRPr="00CD5479">
        <w:t xml:space="preserve"> acclamez devant le roi Seigneur. </w:t>
      </w:r>
      <w:r w:rsidRPr="00CD5479">
        <w:rPr>
          <w:vertAlign w:val="superscript"/>
        </w:rPr>
        <w:t>7</w:t>
      </w:r>
      <w:r w:rsidRPr="00CD5479">
        <w:t> </w:t>
      </w:r>
      <w:r>
        <w:t>q</w:t>
      </w:r>
      <w:r w:rsidRPr="00CD5479">
        <w:t xml:space="preserve">ue gronde la mer et </w:t>
      </w:r>
      <w:r>
        <w:t>sa plénitude</w:t>
      </w:r>
      <w:r w:rsidRPr="00CD5479">
        <w:t xml:space="preserve"> le monde et </w:t>
      </w:r>
      <w:r>
        <w:t>les habitants en elles</w:t>
      </w:r>
      <w:r w:rsidRPr="00CD5479">
        <w:t xml:space="preserve"> </w:t>
      </w:r>
      <w:r w:rsidRPr="00CD5479">
        <w:rPr>
          <w:vertAlign w:val="superscript"/>
        </w:rPr>
        <w:t>8</w:t>
      </w:r>
      <w:r>
        <w:t> q</w:t>
      </w:r>
      <w:r w:rsidRPr="00CD5479">
        <w:t>u</w:t>
      </w:r>
      <w:r>
        <w:t>e les fleuves battent des mains</w:t>
      </w:r>
      <w:r w:rsidRPr="00CD5479">
        <w:t xml:space="preserve"> qu’ensemble les montagnes </w:t>
      </w:r>
      <w:r>
        <w:t>exultent</w:t>
      </w:r>
      <w:r w:rsidRPr="00CD5479">
        <w:t xml:space="preserve"> </w:t>
      </w:r>
      <w:r w:rsidRPr="00CD5479">
        <w:rPr>
          <w:vertAlign w:val="superscript"/>
        </w:rPr>
        <w:t>9</w:t>
      </w:r>
      <w:r>
        <w:t> </w:t>
      </w:r>
      <w:r w:rsidRPr="00CD5479">
        <w:t xml:space="preserve">devant </w:t>
      </w:r>
      <w:r>
        <w:t>le</w:t>
      </w:r>
      <w:r w:rsidRPr="00CD5479">
        <w:t xml:space="preserve"> Seigneur</w:t>
      </w:r>
      <w:r>
        <w:t xml:space="preserve"> car il vient pour juger la terre</w:t>
      </w:r>
      <w:r w:rsidRPr="00CD5479">
        <w:t xml:space="preserve"> </w:t>
      </w:r>
      <w:r>
        <w:t>il jugera le monde avec justice</w:t>
      </w:r>
      <w:r w:rsidRPr="00CD5479">
        <w:t xml:space="preserve"> et les peuples avec droiture.</w:t>
      </w:r>
    </w:p>
    <w:p w14:paraId="244EF322" w14:textId="77777777" w:rsidR="00C237E5" w:rsidRPr="006D1DDB" w:rsidRDefault="00C237E5" w:rsidP="00C237E5">
      <w:pPr>
        <w:rPr>
          <w:sz w:val="20"/>
        </w:rPr>
      </w:pPr>
    </w:p>
    <w:p w14:paraId="563D093C" w14:textId="77777777" w:rsidR="00745F57" w:rsidRDefault="00745F57">
      <w:pPr>
        <w:jc w:val="left"/>
        <w:rPr>
          <w:rFonts w:cs="Arial"/>
          <w:sz w:val="35"/>
        </w:rPr>
      </w:pPr>
      <w:r>
        <w:br w:type="page"/>
      </w:r>
    </w:p>
    <w:p w14:paraId="5089B4D7" w14:textId="2457C569" w:rsidR="005728E5" w:rsidRPr="00E70F0E" w:rsidRDefault="005728E5" w:rsidP="005728E5">
      <w:pPr>
        <w:pStyle w:val="Titolo9"/>
      </w:pPr>
      <w:r w:rsidRPr="00E70F0E">
        <w:lastRenderedPageBreak/>
        <w:t>11. Ap 19,1-8</w:t>
      </w:r>
    </w:p>
    <w:p w14:paraId="4DEB6A55" w14:textId="77777777" w:rsidR="005728E5" w:rsidRPr="00E70F0E" w:rsidRDefault="005728E5" w:rsidP="005728E5">
      <w:pPr>
        <w:rPr>
          <w:rFonts w:ascii="Arial" w:hAnsi="Arial"/>
          <w:sz w:val="20"/>
          <w:szCs w:val="20"/>
        </w:rPr>
      </w:pPr>
    </w:p>
    <w:p w14:paraId="5B5B0AA1" w14:textId="77777777" w:rsidR="005728E5" w:rsidRPr="00E70F0E" w:rsidRDefault="005728E5" w:rsidP="005728E5">
      <w:pPr>
        <w:rPr>
          <w:rFonts w:ascii="Arial" w:hAnsi="Arial"/>
          <w:sz w:val="20"/>
          <w:szCs w:val="20"/>
        </w:rPr>
      </w:pPr>
    </w:p>
    <w:p w14:paraId="4EB3B4D4" w14:textId="77777777" w:rsidR="005728E5" w:rsidRPr="00E70F0E" w:rsidRDefault="005728E5" w:rsidP="005728E5">
      <w:pPr>
        <w:pStyle w:val="Titolo1"/>
      </w:pPr>
      <w:r w:rsidRPr="00E70F0E">
        <w:t xml:space="preserve">A. </w:t>
      </w:r>
      <w:r>
        <w:t>Le texte</w:t>
      </w:r>
    </w:p>
    <w:p w14:paraId="5F2D09E5" w14:textId="77777777" w:rsidR="005728E5" w:rsidRPr="00E70F0E" w:rsidRDefault="005728E5" w:rsidP="005728E5">
      <w:pPr>
        <w:autoSpaceDE w:val="0"/>
        <w:autoSpaceDN w:val="0"/>
        <w:adjustRightInd w:val="0"/>
        <w:rPr>
          <w:rFonts w:ascii="Arial" w:hAnsi="Arial" w:cs="Arial"/>
          <w:noProof/>
          <w:sz w:val="20"/>
          <w:szCs w:val="20"/>
          <w:lang w:bidi="he-IL"/>
        </w:rPr>
      </w:pPr>
      <w:r w:rsidRPr="00E70F0E">
        <w:rPr>
          <w:noProof/>
          <w:sz w:val="20"/>
          <w:szCs w:val="20"/>
          <w:vertAlign w:val="superscript"/>
          <w:lang w:bidi="he-IL"/>
        </w:rPr>
        <w:t>1 </w:t>
      </w:r>
      <w:r w:rsidRPr="00E70F0E">
        <w:rPr>
          <w:rFonts w:ascii="Bwgrkl" w:hAnsi="Bwgrkl" w:cs="Bwgrkl"/>
          <w:noProof/>
          <w:sz w:val="20"/>
          <w:szCs w:val="20"/>
          <w:lang w:bidi="he-IL"/>
        </w:rPr>
        <w:t>Meta. tau/ta h;kousa w`j fwnh.n mega,lhn o;clou pollou/ evn tw/| ouvranw/| lego,ntwn\ a`llhloui?a,\ h` swthri,a kai. h` do,xa kai. h` du,namij tou/ qeou/ h`mw/n(</w:t>
      </w:r>
      <w:r w:rsidRPr="00E70F0E">
        <w:rPr>
          <w:noProof/>
          <w:sz w:val="20"/>
          <w:szCs w:val="20"/>
          <w:lang w:bidi="he-IL"/>
        </w:rPr>
        <w:t xml:space="preserve"> </w:t>
      </w:r>
      <w:r w:rsidRPr="00E70F0E">
        <w:rPr>
          <w:noProof/>
          <w:sz w:val="20"/>
          <w:szCs w:val="20"/>
          <w:vertAlign w:val="superscript"/>
          <w:lang w:bidi="he-IL"/>
        </w:rPr>
        <w:t>2 </w:t>
      </w:r>
      <w:r w:rsidRPr="00E70F0E">
        <w:rPr>
          <w:rFonts w:ascii="Bwgrkl" w:hAnsi="Bwgrkl" w:cs="Bwgrkl"/>
          <w:noProof/>
          <w:sz w:val="20"/>
          <w:szCs w:val="20"/>
          <w:lang w:bidi="he-IL"/>
        </w:rPr>
        <w:t>o[ti avlhqinai. kai. di,kaiai ai` kri,seij auvtou/\ o[ti e;krinen th.n po,rnhn th.n mega,lhn h[tij e;fqeiren th.n gh/n evn th/| pornei,a| auvth/j( kai. evxedi,khsen to. ai-ma tw/n dou,lwn auvtou/ evk ceiro.j auvth/jÅ</w:t>
      </w:r>
      <w:r w:rsidRPr="00E70F0E">
        <w:rPr>
          <w:rFonts w:ascii="Arial" w:hAnsi="Arial" w:cs="Arial"/>
          <w:noProof/>
          <w:sz w:val="20"/>
          <w:szCs w:val="20"/>
          <w:lang w:bidi="he-IL"/>
        </w:rPr>
        <w:t xml:space="preserve"> </w:t>
      </w:r>
      <w:r w:rsidRPr="00E70F0E">
        <w:rPr>
          <w:noProof/>
          <w:sz w:val="20"/>
          <w:szCs w:val="20"/>
          <w:vertAlign w:val="superscript"/>
          <w:lang w:bidi="he-IL"/>
        </w:rPr>
        <w:t>3 </w:t>
      </w:r>
      <w:r w:rsidRPr="00E70F0E">
        <w:rPr>
          <w:rFonts w:ascii="Bwgrkl" w:hAnsi="Bwgrkl" w:cs="Bwgrkl"/>
          <w:noProof/>
          <w:sz w:val="20"/>
          <w:szCs w:val="20"/>
          <w:lang w:bidi="he-IL"/>
        </w:rPr>
        <w:t>kai. deu,teron ei;rhkan\ a`llhloui?a,\ kai. o` kapno.j auvth/j avnabai,nei eivj tou.j aivw/naj tw/n aivw,nwnÅ</w:t>
      </w:r>
      <w:r w:rsidRPr="00E70F0E">
        <w:rPr>
          <w:rFonts w:ascii="Arial" w:hAnsi="Arial" w:cs="Arial"/>
          <w:noProof/>
          <w:sz w:val="20"/>
          <w:szCs w:val="20"/>
          <w:lang w:bidi="he-IL"/>
        </w:rPr>
        <w:t xml:space="preserve"> </w:t>
      </w:r>
      <w:r w:rsidRPr="00E70F0E">
        <w:rPr>
          <w:noProof/>
          <w:sz w:val="20"/>
          <w:szCs w:val="20"/>
          <w:vertAlign w:val="superscript"/>
          <w:lang w:bidi="he-IL"/>
        </w:rPr>
        <w:t>4 </w:t>
      </w:r>
      <w:r w:rsidRPr="00E70F0E">
        <w:rPr>
          <w:rFonts w:ascii="Bwgrkl" w:hAnsi="Bwgrkl" w:cs="Bwgrkl"/>
          <w:noProof/>
          <w:sz w:val="20"/>
          <w:szCs w:val="20"/>
          <w:lang w:bidi="he-IL"/>
        </w:rPr>
        <w:t>kai. e;pesan oi` presbu,teroi oi` ei;kosi te,ssarej kai. ta. te,ssara zw/|a kai. proseku,nhsan tw/| qew/| tw/| kaqhme,nw| evpi. tw/| qro,nw| le,gontej\ avmh.n a`llhloui?a,(</w:t>
      </w:r>
      <w:r w:rsidRPr="00E70F0E">
        <w:rPr>
          <w:rFonts w:ascii="Arial" w:hAnsi="Arial" w:cs="Arial"/>
          <w:noProof/>
          <w:sz w:val="20"/>
          <w:szCs w:val="20"/>
          <w:lang w:bidi="he-IL"/>
        </w:rPr>
        <w:t xml:space="preserve"> </w:t>
      </w:r>
      <w:r w:rsidRPr="00E70F0E">
        <w:rPr>
          <w:noProof/>
          <w:sz w:val="20"/>
          <w:szCs w:val="20"/>
          <w:vertAlign w:val="superscript"/>
          <w:lang w:bidi="he-IL"/>
        </w:rPr>
        <w:t>5 </w:t>
      </w:r>
      <w:r w:rsidRPr="00E70F0E">
        <w:rPr>
          <w:rFonts w:ascii="Bwgrkl" w:hAnsi="Bwgrkl" w:cs="Bwgrkl"/>
          <w:noProof/>
          <w:sz w:val="20"/>
          <w:szCs w:val="20"/>
          <w:lang w:bidi="he-IL"/>
        </w:rPr>
        <w:t>Kai. fwnh. avpo. tou/ qro,nou evxh/lqen le,gousa\ aivnei/te tw/| qew/| h`mw/n pa,ntej oi` dou/loi auvtou/ Îkai.Ð oi` fobou,menoi auvto,n( oi` mikroi. kai. oi` mega,loiÅ</w:t>
      </w:r>
      <w:r w:rsidRPr="00E70F0E">
        <w:rPr>
          <w:rFonts w:ascii="Arial" w:hAnsi="Arial" w:cs="Arial"/>
          <w:noProof/>
          <w:sz w:val="20"/>
          <w:szCs w:val="20"/>
          <w:lang w:bidi="he-IL"/>
        </w:rPr>
        <w:t xml:space="preserve"> </w:t>
      </w:r>
      <w:r w:rsidRPr="00E70F0E">
        <w:rPr>
          <w:noProof/>
          <w:sz w:val="20"/>
          <w:szCs w:val="20"/>
          <w:vertAlign w:val="superscript"/>
          <w:lang w:bidi="he-IL"/>
        </w:rPr>
        <w:t>6 </w:t>
      </w:r>
      <w:r w:rsidRPr="00E70F0E">
        <w:rPr>
          <w:rFonts w:ascii="Bwgrkl" w:hAnsi="Bwgrkl" w:cs="Bwgrkl"/>
          <w:noProof/>
          <w:sz w:val="20"/>
          <w:szCs w:val="20"/>
          <w:lang w:bidi="he-IL"/>
        </w:rPr>
        <w:t xml:space="preserve">Kai. h;kousa w`j fwnh.n o;clou pollou/ kai. w`j fwnh.n u`da,twn pollw/n kai. w`j fwnh.n brontw/n ivscurw/n lego,ntwn\ a`llhloui?a,( o[ti evbasi,leusen ku,rioj o` qeo.j Îh`mw/nÐ o` pantokra,twrÅ </w:t>
      </w:r>
      <w:r w:rsidRPr="00E70F0E">
        <w:rPr>
          <w:noProof/>
          <w:sz w:val="20"/>
          <w:szCs w:val="20"/>
          <w:vertAlign w:val="superscript"/>
          <w:lang w:bidi="he-IL"/>
        </w:rPr>
        <w:t>7 </w:t>
      </w:r>
      <w:r w:rsidRPr="00E70F0E">
        <w:rPr>
          <w:rFonts w:ascii="Bwgrkl" w:hAnsi="Bwgrkl" w:cs="Bwgrkl"/>
          <w:noProof/>
          <w:sz w:val="20"/>
          <w:szCs w:val="20"/>
          <w:lang w:bidi="he-IL"/>
        </w:rPr>
        <w:t xml:space="preserve">cai,rwmen kai. avgalliw/men kai. dw,swmen th.n do,xan auvtw/|( o[ti h=lqen o` ga,moj tou/ avrni,ou kai. h` gunh. auvtou/ h`toi,masen e`auth.n </w:t>
      </w:r>
      <w:r w:rsidRPr="00E70F0E">
        <w:rPr>
          <w:noProof/>
          <w:sz w:val="20"/>
          <w:szCs w:val="20"/>
          <w:vertAlign w:val="superscript"/>
          <w:lang w:bidi="he-IL"/>
        </w:rPr>
        <w:t>8 </w:t>
      </w:r>
      <w:r w:rsidRPr="00E70F0E">
        <w:rPr>
          <w:rFonts w:ascii="Bwgrkl" w:hAnsi="Bwgrkl" w:cs="Bwgrkl"/>
          <w:noProof/>
          <w:sz w:val="20"/>
          <w:szCs w:val="20"/>
          <w:lang w:bidi="he-IL"/>
        </w:rPr>
        <w:t>kai. evdo,qh auvth/| i[na periba,lhtai bu,ssinon lampro.n kaqaro,n\ to. ga.r bu,ssinon ta. dikaiw,mata tw/n a`gi,wn evsti,nÅ</w:t>
      </w:r>
      <w:r w:rsidRPr="00E70F0E">
        <w:rPr>
          <w:rFonts w:ascii="Arial" w:hAnsi="Arial"/>
          <w:noProof/>
          <w:sz w:val="20"/>
          <w:szCs w:val="20"/>
          <w:lang w:bidi="he-IL"/>
        </w:rPr>
        <w:t xml:space="preserve"> </w:t>
      </w:r>
    </w:p>
    <w:p w14:paraId="5DE19113" w14:textId="77777777" w:rsidR="005728E5" w:rsidRPr="00E70F0E" w:rsidRDefault="005728E5" w:rsidP="005728E5">
      <w:pPr>
        <w:rPr>
          <w:noProof/>
          <w:sz w:val="18"/>
          <w:lang w:bidi="he-IL"/>
        </w:rPr>
      </w:pPr>
    </w:p>
    <w:p w14:paraId="31875B8C" w14:textId="77777777" w:rsidR="005728E5" w:rsidRPr="00644590" w:rsidRDefault="005728E5" w:rsidP="005728E5">
      <w:pPr>
        <w:pStyle w:val="Titolo3"/>
      </w:pPr>
      <w:r w:rsidRPr="00644590">
        <w:t>Traduction littérale</w:t>
      </w:r>
    </w:p>
    <w:p w14:paraId="30CFD4F0" w14:textId="77777777" w:rsidR="005728E5" w:rsidRPr="00767C66" w:rsidRDefault="005728E5" w:rsidP="005728E5">
      <w:pPr>
        <w:rPr>
          <w:sz w:val="20"/>
          <w:szCs w:val="20"/>
          <w:lang w:bidi="he-IL"/>
        </w:rPr>
      </w:pPr>
      <w:r w:rsidRPr="00767C66">
        <w:rPr>
          <w:bCs/>
          <w:sz w:val="20"/>
          <w:szCs w:val="20"/>
          <w:vertAlign w:val="superscript"/>
          <w:lang w:bidi="he-IL"/>
        </w:rPr>
        <w:t>1 </w:t>
      </w:r>
      <w:r w:rsidRPr="00767C66">
        <w:rPr>
          <w:sz w:val="20"/>
        </w:rPr>
        <w:t>Après</w:t>
      </w:r>
      <w:r>
        <w:rPr>
          <w:sz w:val="20"/>
        </w:rPr>
        <w:t xml:space="preserve"> cela j’entendis comme une voix grande d’une foule nombreuse dans le ciel disant : « Alléluia ! Salut et gloire et puissance du Dieu de nous, </w:t>
      </w:r>
      <w:r w:rsidRPr="00B21C76">
        <w:rPr>
          <w:bCs/>
          <w:sz w:val="20"/>
          <w:szCs w:val="20"/>
          <w:vertAlign w:val="superscript"/>
          <w:lang w:bidi="he-IL"/>
        </w:rPr>
        <w:t>2</w:t>
      </w:r>
      <w:r>
        <w:rPr>
          <w:sz w:val="20"/>
        </w:rPr>
        <w:t xml:space="preserve"> parce que véridiques et justes les jugements de lui, parce qu’il a jugé la grande prostituée qui corrompait la terre par sa prosti</w:t>
      </w:r>
      <w:r>
        <w:rPr>
          <w:sz w:val="20"/>
        </w:rPr>
        <w:softHyphen/>
        <w:t xml:space="preserve">tution et il a vengé le sang des serviteurs de lui de la main d’elle. » </w:t>
      </w:r>
      <w:r w:rsidRPr="00B21C76">
        <w:rPr>
          <w:bCs/>
          <w:sz w:val="20"/>
          <w:szCs w:val="20"/>
          <w:vertAlign w:val="superscript"/>
          <w:lang w:bidi="he-IL"/>
        </w:rPr>
        <w:t>3</w:t>
      </w:r>
      <w:r>
        <w:rPr>
          <w:sz w:val="20"/>
        </w:rPr>
        <w:t xml:space="preserve"> Et une deuxième fois ils dirent : « Alléluia ! et sa fumée monte dans les siècles des siècles. » </w:t>
      </w:r>
      <w:r>
        <w:rPr>
          <w:bCs/>
          <w:sz w:val="20"/>
          <w:szCs w:val="20"/>
          <w:vertAlign w:val="superscript"/>
          <w:lang w:bidi="he-IL"/>
        </w:rPr>
        <w:t xml:space="preserve">4 </w:t>
      </w:r>
      <w:r>
        <w:rPr>
          <w:sz w:val="20"/>
        </w:rPr>
        <w:t xml:space="preserve">Et tombèrent les vieillards les vingt-quatre et les quatre vivants et ils se prosternèrent devant Dieu assis sur le trône, disant : « Amen, Alléluia ! </w:t>
      </w:r>
      <w:r w:rsidRPr="00B21C76">
        <w:rPr>
          <w:bCs/>
          <w:sz w:val="20"/>
          <w:szCs w:val="20"/>
          <w:vertAlign w:val="superscript"/>
          <w:lang w:bidi="he-IL"/>
        </w:rPr>
        <w:t>5</w:t>
      </w:r>
      <w:r>
        <w:rPr>
          <w:sz w:val="20"/>
        </w:rPr>
        <w:t xml:space="preserve"> Et une voix du trône sortit disant : « Louez le Dieu de nous, tous les serviteurs de lui [et] les craignant lui, les petits et les grands. » </w:t>
      </w:r>
      <w:r w:rsidRPr="00B21C76">
        <w:rPr>
          <w:bCs/>
          <w:sz w:val="20"/>
          <w:szCs w:val="20"/>
          <w:vertAlign w:val="superscript"/>
          <w:lang w:bidi="he-IL"/>
        </w:rPr>
        <w:t>6</w:t>
      </w:r>
      <w:r>
        <w:rPr>
          <w:sz w:val="20"/>
        </w:rPr>
        <w:t xml:space="preserve"> Et j’entendis comme une voix d’une foule nombreuse et comme une voix d’eaux nombreuses et comme une voix de tonnerres puissants disant : « Alléluia ! parce qu’il règne le Seigneur, le Dieu [de nous] tout-puissant. </w:t>
      </w:r>
      <w:r w:rsidRPr="00B21C76">
        <w:rPr>
          <w:bCs/>
          <w:sz w:val="20"/>
          <w:szCs w:val="20"/>
          <w:vertAlign w:val="superscript"/>
          <w:lang w:bidi="he-IL"/>
        </w:rPr>
        <w:t>7</w:t>
      </w:r>
      <w:r>
        <w:rPr>
          <w:sz w:val="20"/>
        </w:rPr>
        <w:t xml:space="preserve"> Réjouissons-nous et exultons et donnons la gloire à lui, parce qu’est venue la noce de l’Agneau et l’épouse de lui s’est préparée elle-même </w:t>
      </w:r>
      <w:r w:rsidRPr="00B21C76">
        <w:rPr>
          <w:bCs/>
          <w:sz w:val="20"/>
          <w:szCs w:val="20"/>
          <w:vertAlign w:val="superscript"/>
          <w:lang w:bidi="he-IL"/>
        </w:rPr>
        <w:t>8</w:t>
      </w:r>
      <w:r>
        <w:rPr>
          <w:sz w:val="20"/>
        </w:rPr>
        <w:t xml:space="preserve"> et a été donné à elle de se revêtir de lin éclatant pur ; en effet le lin les justices des saints est. »</w:t>
      </w:r>
    </w:p>
    <w:p w14:paraId="3028D52D" w14:textId="77777777" w:rsidR="005728E5" w:rsidRPr="00CF2E91" w:rsidRDefault="005728E5" w:rsidP="005728E5">
      <w:pPr>
        <w:rPr>
          <w:sz w:val="18"/>
          <w:szCs w:val="20"/>
          <w:lang w:bidi="he-IL"/>
        </w:rPr>
      </w:pPr>
    </w:p>
    <w:p w14:paraId="28E5AE05" w14:textId="0D103149" w:rsidR="00BD17E9" w:rsidRDefault="00BD17E9">
      <w:pPr>
        <w:jc w:val="left"/>
      </w:pPr>
      <w:r>
        <w:br w:type="page"/>
      </w:r>
    </w:p>
    <w:p w14:paraId="3A23B535" w14:textId="77777777" w:rsidR="00BD17E9" w:rsidRPr="004507C9" w:rsidRDefault="00BD17E9" w:rsidP="00BD17E9">
      <w:pPr>
        <w:pStyle w:val="Titolo9"/>
      </w:pPr>
      <w:r w:rsidRPr="004507C9">
        <w:lastRenderedPageBreak/>
        <w:t xml:space="preserve">12. </w:t>
      </w:r>
      <w:r>
        <w:t>Un jeu</w:t>
      </w:r>
    </w:p>
    <w:p w14:paraId="06EB7578" w14:textId="77777777" w:rsidR="00BD17E9" w:rsidRPr="004507C9" w:rsidRDefault="00BD17E9" w:rsidP="00BD17E9">
      <w:pPr>
        <w:rPr>
          <w:szCs w:val="20"/>
        </w:rPr>
      </w:pPr>
    </w:p>
    <w:p w14:paraId="12062D73" w14:textId="77777777" w:rsidR="00BD17E9" w:rsidRPr="004507C9" w:rsidRDefault="00BD17E9" w:rsidP="00BD17E9">
      <w:pPr>
        <w:rPr>
          <w:szCs w:val="20"/>
        </w:rPr>
      </w:pPr>
    </w:p>
    <w:p w14:paraId="120A58BE" w14:textId="77777777" w:rsidR="00BD17E9" w:rsidRPr="000A4FC6" w:rsidRDefault="00BD17E9" w:rsidP="00BD17E9">
      <w:pPr>
        <w:pStyle w:val="Titolo1"/>
      </w:pPr>
      <w:r w:rsidRPr="000A4FC6">
        <w:t>A. Le texte</w:t>
      </w:r>
    </w:p>
    <w:p w14:paraId="31FB1AD6" w14:textId="77777777" w:rsidR="00BD17E9" w:rsidRPr="000A4FC6" w:rsidRDefault="00BD17E9" w:rsidP="00BD17E9">
      <w:r w:rsidRPr="000A4FC6">
        <w:tab/>
        <w:t>Voici un texte en pièces détachées. Découpez les pièces en suivant les poin</w:t>
      </w:r>
      <w:r>
        <w:softHyphen/>
      </w:r>
      <w:r w:rsidRPr="000A4FC6">
        <w:t>tillés, puis « remontez-le », en notant l’ordre que vous avez adopté et en mettant par écrit les raisons de vos choix.</w:t>
      </w:r>
    </w:p>
    <w:p w14:paraId="094144DC" w14:textId="77777777" w:rsidR="00BD17E9" w:rsidRPr="00C00409" w:rsidRDefault="00BD17E9" w:rsidP="00BD17E9">
      <w:pPr>
        <w:rPr>
          <w:sz w:val="14"/>
          <w:szCs w:val="24"/>
        </w:rPr>
      </w:pPr>
    </w:p>
    <w:tbl>
      <w:tblPr>
        <w:tblW w:w="7144"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1E0" w:firstRow="1" w:lastRow="1" w:firstColumn="1" w:lastColumn="1" w:noHBand="0" w:noVBand="0"/>
      </w:tblPr>
      <w:tblGrid>
        <w:gridCol w:w="3521"/>
        <w:gridCol w:w="3623"/>
      </w:tblGrid>
      <w:tr w:rsidR="00BD17E9" w:rsidRPr="000D3057" w14:paraId="0C1284A4" w14:textId="77777777" w:rsidTr="0017656C">
        <w:tc>
          <w:tcPr>
            <w:tcW w:w="3572" w:type="dxa"/>
            <w:shd w:val="clear" w:color="auto" w:fill="auto"/>
          </w:tcPr>
          <w:p w14:paraId="27FB597B" w14:textId="77777777" w:rsidR="00BD17E9" w:rsidRPr="000D3057" w:rsidRDefault="00BD17E9" w:rsidP="0017656C">
            <w:pPr>
              <w:spacing w:before="120"/>
              <w:rPr>
                <w:sz w:val="20"/>
                <w:szCs w:val="20"/>
              </w:rPr>
            </w:pPr>
            <w:r w:rsidRPr="000D3057">
              <w:rPr>
                <w:sz w:val="20"/>
                <w:szCs w:val="20"/>
              </w:rPr>
              <w:t xml:space="preserve">UC. </w:t>
            </w:r>
            <w:r w:rsidRPr="000D3057">
              <w:rPr>
                <w:sz w:val="20"/>
                <w:szCs w:val="20"/>
              </w:rPr>
              <w:tab/>
            </w:r>
            <w:proofErr w:type="spellStart"/>
            <w:proofErr w:type="gramStart"/>
            <w:r w:rsidRPr="000D3057">
              <w:rPr>
                <w:i/>
                <w:sz w:val="20"/>
                <w:szCs w:val="20"/>
              </w:rPr>
              <w:t>peh</w:t>
            </w:r>
            <w:proofErr w:type="gramEnd"/>
            <w:r w:rsidRPr="000D3057">
              <w:rPr>
                <w:i/>
                <w:sz w:val="20"/>
                <w:szCs w:val="20"/>
              </w:rPr>
              <w:t>-lāhem</w:t>
            </w:r>
            <w:proofErr w:type="spellEnd"/>
          </w:p>
          <w:p w14:paraId="70A487F1"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elles</w:t>
            </w:r>
            <w:proofErr w:type="gramEnd"/>
            <w:r w:rsidRPr="000D3057">
              <w:rPr>
                <w:sz w:val="20"/>
                <w:szCs w:val="20"/>
              </w:rPr>
              <w:t xml:space="preserve">-ont-une-bouche </w:t>
            </w:r>
          </w:p>
        </w:tc>
        <w:tc>
          <w:tcPr>
            <w:tcW w:w="3680" w:type="dxa"/>
            <w:shd w:val="clear" w:color="auto" w:fill="auto"/>
          </w:tcPr>
          <w:p w14:paraId="73001498" w14:textId="77777777" w:rsidR="00BD17E9" w:rsidRPr="000D3057" w:rsidRDefault="00BD17E9" w:rsidP="0017656C">
            <w:pPr>
              <w:spacing w:before="120"/>
              <w:rPr>
                <w:i/>
                <w:sz w:val="20"/>
                <w:szCs w:val="20"/>
              </w:rPr>
            </w:pPr>
            <w:r w:rsidRPr="000D3057">
              <w:rPr>
                <w:sz w:val="20"/>
                <w:szCs w:val="20"/>
              </w:rPr>
              <w:t>SC.</w:t>
            </w:r>
            <w:r w:rsidRPr="000D3057">
              <w:rPr>
                <w:sz w:val="20"/>
                <w:szCs w:val="20"/>
              </w:rPr>
              <w:tab/>
            </w:r>
            <w:proofErr w:type="spellStart"/>
            <w:proofErr w:type="gramStart"/>
            <w:r w:rsidRPr="000D3057">
              <w:rPr>
                <w:i/>
                <w:sz w:val="20"/>
                <w:szCs w:val="20"/>
              </w:rPr>
              <w:t>y</w:t>
            </w:r>
            <w:r w:rsidRPr="000D3057">
              <w:rPr>
                <w:i/>
                <w:sz w:val="20"/>
                <w:szCs w:val="20"/>
                <w:vertAlign w:val="superscript"/>
              </w:rPr>
              <w:t>e</w:t>
            </w:r>
            <w:r w:rsidRPr="000D3057">
              <w:rPr>
                <w:i/>
                <w:sz w:val="20"/>
                <w:szCs w:val="20"/>
              </w:rPr>
              <w:t>dêhem</w:t>
            </w:r>
            <w:proofErr w:type="spellEnd"/>
            <w:proofErr w:type="gramEnd"/>
          </w:p>
          <w:p w14:paraId="652308B9"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deux</w:t>
            </w:r>
            <w:proofErr w:type="gramEnd"/>
            <w:r w:rsidRPr="000D3057">
              <w:rPr>
                <w:sz w:val="20"/>
                <w:szCs w:val="20"/>
              </w:rPr>
              <w:t>-mains-à-elles</w:t>
            </w:r>
          </w:p>
        </w:tc>
      </w:tr>
      <w:tr w:rsidR="00BD17E9" w:rsidRPr="000D3057" w14:paraId="7E1E2323" w14:textId="77777777" w:rsidTr="0017656C">
        <w:tc>
          <w:tcPr>
            <w:tcW w:w="3572" w:type="dxa"/>
            <w:shd w:val="clear" w:color="auto" w:fill="auto"/>
          </w:tcPr>
          <w:p w14:paraId="3D773C7A" w14:textId="77777777" w:rsidR="00BD17E9" w:rsidRPr="000D3057" w:rsidRDefault="00BD17E9" w:rsidP="0017656C">
            <w:pPr>
              <w:spacing w:before="120"/>
              <w:rPr>
                <w:sz w:val="20"/>
                <w:szCs w:val="20"/>
              </w:rPr>
            </w:pPr>
            <w:r w:rsidRPr="000D3057">
              <w:rPr>
                <w:sz w:val="20"/>
                <w:szCs w:val="20"/>
              </w:rPr>
              <w:t>BO.</w:t>
            </w:r>
            <w:r w:rsidRPr="000D3057">
              <w:rPr>
                <w:sz w:val="20"/>
                <w:szCs w:val="20"/>
              </w:rPr>
              <w:tab/>
            </w:r>
            <w:proofErr w:type="spellStart"/>
            <w:proofErr w:type="gramStart"/>
            <w:r w:rsidRPr="000D3057">
              <w:rPr>
                <w:i/>
                <w:sz w:val="20"/>
                <w:szCs w:val="20"/>
              </w:rPr>
              <w:t>ma</w:t>
            </w:r>
            <w:proofErr w:type="gramEnd"/>
            <w:r w:rsidRPr="000D3057">
              <w:rPr>
                <w:i/>
                <w:sz w:val="20"/>
                <w:szCs w:val="20"/>
              </w:rPr>
              <w:t>‘ăśeh</w:t>
            </w:r>
            <w:proofErr w:type="spellEnd"/>
            <w:r w:rsidRPr="000D3057">
              <w:rPr>
                <w:i/>
                <w:sz w:val="20"/>
                <w:szCs w:val="20"/>
              </w:rPr>
              <w:t xml:space="preserve"> </w:t>
            </w:r>
            <w:proofErr w:type="spellStart"/>
            <w:r w:rsidRPr="000D3057">
              <w:rPr>
                <w:i/>
                <w:sz w:val="20"/>
                <w:szCs w:val="20"/>
              </w:rPr>
              <w:t>y</w:t>
            </w:r>
            <w:r w:rsidRPr="000D3057">
              <w:rPr>
                <w:i/>
                <w:sz w:val="20"/>
                <w:szCs w:val="20"/>
                <w:vertAlign w:val="superscript"/>
              </w:rPr>
              <w:t>e</w:t>
            </w:r>
            <w:r w:rsidRPr="000D3057">
              <w:rPr>
                <w:i/>
                <w:sz w:val="20"/>
                <w:szCs w:val="20"/>
              </w:rPr>
              <w:t>dê</w:t>
            </w:r>
            <w:proofErr w:type="spellEnd"/>
            <w:r w:rsidRPr="000D3057">
              <w:rPr>
                <w:i/>
                <w:sz w:val="20"/>
                <w:szCs w:val="20"/>
              </w:rPr>
              <w:t xml:space="preserve"> ’</w:t>
            </w:r>
            <w:proofErr w:type="spellStart"/>
            <w:r w:rsidRPr="000D3057">
              <w:rPr>
                <w:i/>
                <w:sz w:val="20"/>
                <w:szCs w:val="20"/>
              </w:rPr>
              <w:t>ādām</w:t>
            </w:r>
            <w:proofErr w:type="spellEnd"/>
          </w:p>
          <w:p w14:paraId="2257F74D"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faites</w:t>
            </w:r>
            <w:proofErr w:type="gramEnd"/>
            <w:r w:rsidRPr="000D3057">
              <w:rPr>
                <w:sz w:val="20"/>
                <w:szCs w:val="20"/>
              </w:rPr>
              <w:t xml:space="preserve"> par les mains de l’homme </w:t>
            </w:r>
          </w:p>
        </w:tc>
        <w:tc>
          <w:tcPr>
            <w:tcW w:w="3680" w:type="dxa"/>
            <w:shd w:val="clear" w:color="auto" w:fill="auto"/>
          </w:tcPr>
          <w:p w14:paraId="23B71CCA" w14:textId="77777777" w:rsidR="00BD17E9" w:rsidRPr="000D3057" w:rsidRDefault="00BD17E9" w:rsidP="0017656C">
            <w:pPr>
              <w:spacing w:before="120"/>
              <w:rPr>
                <w:sz w:val="20"/>
                <w:szCs w:val="20"/>
              </w:rPr>
            </w:pPr>
            <w:r w:rsidRPr="000D3057">
              <w:rPr>
                <w:sz w:val="20"/>
                <w:szCs w:val="20"/>
              </w:rPr>
              <w:t>HE.</w:t>
            </w:r>
            <w:r w:rsidRPr="000D3057">
              <w:rPr>
                <w:sz w:val="20"/>
                <w:szCs w:val="20"/>
              </w:rPr>
              <w:tab/>
            </w:r>
            <w:proofErr w:type="spellStart"/>
            <w:proofErr w:type="gramStart"/>
            <w:r w:rsidRPr="000D3057">
              <w:rPr>
                <w:i/>
                <w:sz w:val="20"/>
                <w:szCs w:val="20"/>
              </w:rPr>
              <w:t>w</w:t>
            </w:r>
            <w:r w:rsidRPr="000D3057">
              <w:rPr>
                <w:i/>
                <w:sz w:val="20"/>
                <w:szCs w:val="20"/>
                <w:vertAlign w:val="superscript"/>
              </w:rPr>
              <w:t>e</w:t>
            </w:r>
            <w:r w:rsidRPr="000D3057">
              <w:rPr>
                <w:i/>
                <w:sz w:val="20"/>
                <w:szCs w:val="20"/>
              </w:rPr>
              <w:t>lō</w:t>
            </w:r>
            <w:proofErr w:type="spellEnd"/>
            <w:proofErr w:type="gramEnd"/>
            <w:r w:rsidRPr="000D3057">
              <w:rPr>
                <w:i/>
                <w:sz w:val="20"/>
                <w:szCs w:val="20"/>
              </w:rPr>
              <w:t xml:space="preserve">’ </w:t>
            </w:r>
            <w:proofErr w:type="spellStart"/>
            <w:r w:rsidRPr="000D3057">
              <w:rPr>
                <w:i/>
                <w:sz w:val="20"/>
                <w:szCs w:val="20"/>
              </w:rPr>
              <w:t>y</w:t>
            </w:r>
            <w:r w:rsidRPr="000D3057">
              <w:rPr>
                <w:i/>
                <w:sz w:val="20"/>
                <w:szCs w:val="20"/>
                <w:vertAlign w:val="superscript"/>
              </w:rPr>
              <w:t>e</w:t>
            </w:r>
            <w:r w:rsidRPr="000D3057">
              <w:rPr>
                <w:i/>
                <w:sz w:val="20"/>
                <w:szCs w:val="20"/>
              </w:rPr>
              <w:t>dabbērû</w:t>
            </w:r>
            <w:proofErr w:type="spellEnd"/>
          </w:p>
          <w:p w14:paraId="42D846BA"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et</w:t>
            </w:r>
            <w:proofErr w:type="gramEnd"/>
            <w:r w:rsidRPr="000D3057">
              <w:rPr>
                <w:sz w:val="20"/>
                <w:szCs w:val="20"/>
              </w:rPr>
              <w:t xml:space="preserve"> elles ne parlent pas</w:t>
            </w:r>
          </w:p>
        </w:tc>
      </w:tr>
      <w:tr w:rsidR="00BD17E9" w:rsidRPr="000D3057" w14:paraId="1B1CF7C0" w14:textId="77777777" w:rsidTr="0017656C">
        <w:tc>
          <w:tcPr>
            <w:tcW w:w="3572" w:type="dxa"/>
            <w:shd w:val="clear" w:color="auto" w:fill="auto"/>
          </w:tcPr>
          <w:p w14:paraId="6536E030" w14:textId="77777777" w:rsidR="00BD17E9" w:rsidRPr="000D3057" w:rsidRDefault="00BD17E9" w:rsidP="0017656C">
            <w:pPr>
              <w:spacing w:before="120"/>
              <w:rPr>
                <w:sz w:val="20"/>
                <w:szCs w:val="20"/>
              </w:rPr>
            </w:pPr>
            <w:r w:rsidRPr="000D3057">
              <w:rPr>
                <w:sz w:val="20"/>
                <w:szCs w:val="20"/>
              </w:rPr>
              <w:t xml:space="preserve">AB. </w:t>
            </w:r>
            <w:r w:rsidRPr="000D3057">
              <w:rPr>
                <w:sz w:val="20"/>
                <w:szCs w:val="20"/>
              </w:rPr>
              <w:tab/>
            </w:r>
            <w:proofErr w:type="spellStart"/>
            <w:proofErr w:type="gramStart"/>
            <w:r w:rsidRPr="000D3057">
              <w:rPr>
                <w:i/>
                <w:sz w:val="20"/>
                <w:szCs w:val="20"/>
              </w:rPr>
              <w:t>k</w:t>
            </w:r>
            <w:r w:rsidRPr="000D3057">
              <w:rPr>
                <w:i/>
                <w:sz w:val="20"/>
                <w:szCs w:val="20"/>
                <w:vertAlign w:val="superscript"/>
              </w:rPr>
              <w:t>e</w:t>
            </w:r>
            <w:r w:rsidRPr="000D3057">
              <w:rPr>
                <w:i/>
                <w:sz w:val="20"/>
                <w:szCs w:val="20"/>
              </w:rPr>
              <w:t>môhem</w:t>
            </w:r>
            <w:proofErr w:type="spellEnd"/>
            <w:proofErr w:type="gramEnd"/>
            <w:r w:rsidRPr="000D3057">
              <w:rPr>
                <w:i/>
                <w:sz w:val="20"/>
                <w:szCs w:val="20"/>
              </w:rPr>
              <w:t xml:space="preserve"> </w:t>
            </w:r>
            <w:proofErr w:type="spellStart"/>
            <w:r w:rsidRPr="000D3057">
              <w:rPr>
                <w:i/>
                <w:sz w:val="20"/>
                <w:szCs w:val="20"/>
              </w:rPr>
              <w:t>yihyû</w:t>
            </w:r>
            <w:proofErr w:type="spellEnd"/>
            <w:r w:rsidRPr="000D3057">
              <w:rPr>
                <w:i/>
                <w:sz w:val="20"/>
                <w:szCs w:val="20"/>
              </w:rPr>
              <w:t xml:space="preserve"> ‘</w:t>
            </w:r>
            <w:proofErr w:type="spellStart"/>
            <w:r w:rsidRPr="000D3057">
              <w:rPr>
                <w:i/>
                <w:sz w:val="20"/>
                <w:szCs w:val="20"/>
              </w:rPr>
              <w:t>ōśêhem</w:t>
            </w:r>
            <w:proofErr w:type="spellEnd"/>
          </w:p>
          <w:p w14:paraId="05436FA0"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comme</w:t>
            </w:r>
            <w:proofErr w:type="gramEnd"/>
            <w:r w:rsidRPr="000D3057">
              <w:rPr>
                <w:sz w:val="20"/>
                <w:szCs w:val="20"/>
              </w:rPr>
              <w:t xml:space="preserve">-elles sont ceux-qui-les-font </w:t>
            </w:r>
          </w:p>
        </w:tc>
        <w:tc>
          <w:tcPr>
            <w:tcW w:w="3680" w:type="dxa"/>
            <w:shd w:val="clear" w:color="auto" w:fill="auto"/>
          </w:tcPr>
          <w:p w14:paraId="071E0CF8" w14:textId="77777777" w:rsidR="00BD17E9" w:rsidRPr="000D3057" w:rsidRDefault="00BD17E9" w:rsidP="0017656C">
            <w:pPr>
              <w:spacing w:before="120"/>
              <w:rPr>
                <w:sz w:val="20"/>
                <w:szCs w:val="20"/>
              </w:rPr>
            </w:pPr>
            <w:r w:rsidRPr="000D3057">
              <w:rPr>
                <w:sz w:val="20"/>
                <w:szCs w:val="20"/>
              </w:rPr>
              <w:t xml:space="preserve">IR. </w:t>
            </w:r>
            <w:r w:rsidRPr="000D3057">
              <w:rPr>
                <w:sz w:val="20"/>
                <w:szCs w:val="20"/>
              </w:rPr>
              <w:tab/>
            </w:r>
            <w:proofErr w:type="spellStart"/>
            <w:proofErr w:type="gramStart"/>
            <w:r w:rsidRPr="000D3057">
              <w:rPr>
                <w:i/>
                <w:sz w:val="20"/>
                <w:szCs w:val="20"/>
              </w:rPr>
              <w:t>bigrônām</w:t>
            </w:r>
            <w:proofErr w:type="spellEnd"/>
            <w:proofErr w:type="gramEnd"/>
          </w:p>
          <w:p w14:paraId="26E43048"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dans</w:t>
            </w:r>
            <w:proofErr w:type="gramEnd"/>
            <w:r w:rsidRPr="000D3057">
              <w:rPr>
                <w:sz w:val="20"/>
                <w:szCs w:val="20"/>
              </w:rPr>
              <w:t xml:space="preserve">-leur-gorge </w:t>
            </w:r>
          </w:p>
        </w:tc>
      </w:tr>
      <w:tr w:rsidR="00BD17E9" w:rsidRPr="000D3057" w14:paraId="09B0345B" w14:textId="77777777" w:rsidTr="0017656C">
        <w:tc>
          <w:tcPr>
            <w:tcW w:w="3572" w:type="dxa"/>
            <w:shd w:val="clear" w:color="auto" w:fill="auto"/>
          </w:tcPr>
          <w:p w14:paraId="41594011" w14:textId="77777777" w:rsidR="00BD17E9" w:rsidRPr="000D3057" w:rsidRDefault="00BD17E9" w:rsidP="0017656C">
            <w:pPr>
              <w:spacing w:before="120"/>
              <w:rPr>
                <w:sz w:val="20"/>
                <w:szCs w:val="20"/>
              </w:rPr>
            </w:pPr>
            <w:r w:rsidRPr="000D3057">
              <w:rPr>
                <w:sz w:val="20"/>
                <w:szCs w:val="20"/>
              </w:rPr>
              <w:t>IE.</w:t>
            </w:r>
            <w:r w:rsidRPr="000D3057">
              <w:rPr>
                <w:sz w:val="20"/>
                <w:szCs w:val="20"/>
              </w:rPr>
              <w:tab/>
            </w:r>
            <w:proofErr w:type="spellStart"/>
            <w:proofErr w:type="gramStart"/>
            <w:r w:rsidRPr="000D3057">
              <w:rPr>
                <w:i/>
                <w:sz w:val="20"/>
                <w:szCs w:val="20"/>
              </w:rPr>
              <w:t>w</w:t>
            </w:r>
            <w:r w:rsidRPr="000D3057">
              <w:rPr>
                <w:i/>
                <w:sz w:val="20"/>
                <w:szCs w:val="20"/>
                <w:vertAlign w:val="superscript"/>
              </w:rPr>
              <w:t>e</w:t>
            </w:r>
            <w:r w:rsidRPr="000D3057">
              <w:rPr>
                <w:i/>
                <w:sz w:val="20"/>
                <w:szCs w:val="20"/>
              </w:rPr>
              <w:t>lō</w:t>
            </w:r>
            <w:proofErr w:type="spellEnd"/>
            <w:proofErr w:type="gramEnd"/>
            <w:r w:rsidRPr="000D3057">
              <w:rPr>
                <w:i/>
                <w:sz w:val="20"/>
                <w:szCs w:val="20"/>
              </w:rPr>
              <w:t xml:space="preserve">’ </w:t>
            </w:r>
            <w:proofErr w:type="spellStart"/>
            <w:r w:rsidRPr="000D3057">
              <w:rPr>
                <w:i/>
                <w:sz w:val="20"/>
                <w:szCs w:val="20"/>
              </w:rPr>
              <w:t>y</w:t>
            </w:r>
            <w:r w:rsidRPr="000D3057">
              <w:rPr>
                <w:i/>
                <w:sz w:val="20"/>
                <w:szCs w:val="20"/>
                <w:vertAlign w:val="superscript"/>
              </w:rPr>
              <w:t>e</w:t>
            </w:r>
            <w:r w:rsidRPr="000D3057">
              <w:rPr>
                <w:i/>
                <w:sz w:val="20"/>
                <w:szCs w:val="20"/>
              </w:rPr>
              <w:t>mîšûn</w:t>
            </w:r>
            <w:proofErr w:type="spellEnd"/>
          </w:p>
          <w:p w14:paraId="17FB9250"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et</w:t>
            </w:r>
            <w:proofErr w:type="gramEnd"/>
            <w:r w:rsidRPr="000D3057">
              <w:rPr>
                <w:sz w:val="20"/>
                <w:szCs w:val="20"/>
              </w:rPr>
              <w:t xml:space="preserve"> elles ne palpent pas</w:t>
            </w:r>
          </w:p>
        </w:tc>
        <w:tc>
          <w:tcPr>
            <w:tcW w:w="3680" w:type="dxa"/>
            <w:shd w:val="clear" w:color="auto" w:fill="auto"/>
          </w:tcPr>
          <w:p w14:paraId="2928BB24" w14:textId="77777777" w:rsidR="00BD17E9" w:rsidRPr="000D3057" w:rsidRDefault="00BD17E9" w:rsidP="0017656C">
            <w:pPr>
              <w:spacing w:before="120"/>
              <w:rPr>
                <w:sz w:val="20"/>
                <w:szCs w:val="20"/>
              </w:rPr>
            </w:pPr>
            <w:r w:rsidRPr="000D3057">
              <w:rPr>
                <w:sz w:val="20"/>
                <w:szCs w:val="20"/>
              </w:rPr>
              <w:t>LA.</w:t>
            </w:r>
            <w:r w:rsidRPr="000D3057">
              <w:rPr>
                <w:sz w:val="20"/>
                <w:szCs w:val="20"/>
              </w:rPr>
              <w:tab/>
            </w:r>
            <w:proofErr w:type="spellStart"/>
            <w:proofErr w:type="gramStart"/>
            <w:r w:rsidRPr="000D3057">
              <w:rPr>
                <w:i/>
                <w:sz w:val="20"/>
                <w:szCs w:val="20"/>
              </w:rPr>
              <w:t>w</w:t>
            </w:r>
            <w:r w:rsidRPr="000D3057">
              <w:rPr>
                <w:i/>
                <w:sz w:val="20"/>
                <w:szCs w:val="20"/>
                <w:vertAlign w:val="superscript"/>
              </w:rPr>
              <w:t>e</w:t>
            </w:r>
            <w:r w:rsidRPr="000D3057">
              <w:rPr>
                <w:i/>
                <w:sz w:val="20"/>
                <w:szCs w:val="20"/>
              </w:rPr>
              <w:t>lō</w:t>
            </w:r>
            <w:proofErr w:type="spellEnd"/>
            <w:proofErr w:type="gramEnd"/>
            <w:r w:rsidRPr="000D3057">
              <w:rPr>
                <w:i/>
                <w:sz w:val="20"/>
                <w:szCs w:val="20"/>
              </w:rPr>
              <w:t xml:space="preserve">’ </w:t>
            </w:r>
            <w:proofErr w:type="spellStart"/>
            <w:r w:rsidRPr="000D3057">
              <w:rPr>
                <w:i/>
                <w:sz w:val="20"/>
                <w:szCs w:val="20"/>
              </w:rPr>
              <w:t>y</w:t>
            </w:r>
            <w:r w:rsidRPr="000D3057">
              <w:rPr>
                <w:i/>
                <w:sz w:val="20"/>
                <w:szCs w:val="20"/>
                <w:vertAlign w:val="superscript"/>
              </w:rPr>
              <w:t>e</w:t>
            </w:r>
            <w:r>
              <w:rPr>
                <w:i/>
                <w:sz w:val="20"/>
                <w:szCs w:val="20"/>
              </w:rPr>
              <w:t>rîḥ</w:t>
            </w:r>
            <w:r w:rsidRPr="000D3057">
              <w:rPr>
                <w:i/>
                <w:sz w:val="20"/>
                <w:szCs w:val="20"/>
              </w:rPr>
              <w:t>ûn</w:t>
            </w:r>
            <w:proofErr w:type="spellEnd"/>
          </w:p>
          <w:p w14:paraId="1AA010C6"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et</w:t>
            </w:r>
            <w:proofErr w:type="gramEnd"/>
            <w:r w:rsidRPr="000D3057">
              <w:rPr>
                <w:sz w:val="20"/>
                <w:szCs w:val="20"/>
              </w:rPr>
              <w:t xml:space="preserve"> elles ne sentent pas</w:t>
            </w:r>
          </w:p>
        </w:tc>
      </w:tr>
      <w:tr w:rsidR="00BD17E9" w:rsidRPr="000D3057" w14:paraId="03557831" w14:textId="77777777" w:rsidTr="0017656C">
        <w:tc>
          <w:tcPr>
            <w:tcW w:w="3572" w:type="dxa"/>
            <w:shd w:val="clear" w:color="auto" w:fill="auto"/>
          </w:tcPr>
          <w:p w14:paraId="47D531EB" w14:textId="77777777" w:rsidR="00BD17E9" w:rsidRPr="000D3057" w:rsidRDefault="00BD17E9" w:rsidP="0017656C">
            <w:pPr>
              <w:spacing w:before="120"/>
              <w:rPr>
                <w:sz w:val="20"/>
                <w:szCs w:val="20"/>
              </w:rPr>
            </w:pPr>
            <w:r w:rsidRPr="000D3057">
              <w:rPr>
                <w:sz w:val="20"/>
                <w:szCs w:val="20"/>
              </w:rPr>
              <w:t xml:space="preserve">ND. </w:t>
            </w:r>
            <w:r w:rsidRPr="000D3057">
              <w:rPr>
                <w:i/>
                <w:sz w:val="20"/>
                <w:szCs w:val="20"/>
              </w:rPr>
              <w:tab/>
              <w:t>’</w:t>
            </w:r>
            <w:proofErr w:type="spellStart"/>
            <w:r w:rsidRPr="000D3057">
              <w:rPr>
                <w:i/>
                <w:sz w:val="20"/>
                <w:szCs w:val="20"/>
              </w:rPr>
              <w:t>ap</w:t>
            </w:r>
            <w:proofErr w:type="spellEnd"/>
            <w:r w:rsidRPr="000D3057">
              <w:rPr>
                <w:i/>
                <w:sz w:val="20"/>
                <w:szCs w:val="20"/>
              </w:rPr>
              <w:t xml:space="preserve"> </w:t>
            </w:r>
            <w:proofErr w:type="spellStart"/>
            <w:r w:rsidRPr="000D3057">
              <w:rPr>
                <w:i/>
                <w:sz w:val="20"/>
                <w:szCs w:val="20"/>
              </w:rPr>
              <w:t>lāhem</w:t>
            </w:r>
            <w:proofErr w:type="spellEnd"/>
          </w:p>
          <w:p w14:paraId="58E8DA50"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elles</w:t>
            </w:r>
            <w:proofErr w:type="gramEnd"/>
            <w:r w:rsidRPr="000D3057">
              <w:rPr>
                <w:sz w:val="20"/>
                <w:szCs w:val="20"/>
              </w:rPr>
              <w:t xml:space="preserve"> ont un nez</w:t>
            </w:r>
          </w:p>
        </w:tc>
        <w:tc>
          <w:tcPr>
            <w:tcW w:w="3680" w:type="dxa"/>
            <w:shd w:val="clear" w:color="auto" w:fill="auto"/>
          </w:tcPr>
          <w:p w14:paraId="780C1603" w14:textId="77777777" w:rsidR="00BD17E9" w:rsidRPr="000D3057" w:rsidRDefault="00BD17E9" w:rsidP="0017656C">
            <w:pPr>
              <w:spacing w:before="120"/>
              <w:rPr>
                <w:sz w:val="20"/>
                <w:szCs w:val="20"/>
              </w:rPr>
            </w:pPr>
            <w:r w:rsidRPr="000D3057">
              <w:rPr>
                <w:sz w:val="20"/>
                <w:szCs w:val="20"/>
              </w:rPr>
              <w:t xml:space="preserve"> ES.</w:t>
            </w:r>
            <w:r w:rsidRPr="000D3057">
              <w:rPr>
                <w:sz w:val="20"/>
                <w:szCs w:val="20"/>
              </w:rPr>
              <w:tab/>
            </w:r>
            <w:proofErr w:type="spellStart"/>
            <w:proofErr w:type="gramStart"/>
            <w:r w:rsidRPr="000D3057">
              <w:rPr>
                <w:i/>
                <w:sz w:val="20"/>
                <w:szCs w:val="20"/>
              </w:rPr>
              <w:t>lō</w:t>
            </w:r>
            <w:proofErr w:type="spellEnd"/>
            <w:proofErr w:type="gramEnd"/>
            <w:r w:rsidRPr="000D3057">
              <w:rPr>
                <w:i/>
                <w:sz w:val="20"/>
                <w:szCs w:val="20"/>
              </w:rPr>
              <w:t>’-</w:t>
            </w:r>
            <w:proofErr w:type="spellStart"/>
            <w:r w:rsidRPr="000D3057">
              <w:rPr>
                <w:i/>
                <w:sz w:val="20"/>
                <w:szCs w:val="20"/>
              </w:rPr>
              <w:t>yehgû</w:t>
            </w:r>
            <w:proofErr w:type="spellEnd"/>
          </w:p>
          <w:p w14:paraId="02B560F6"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elles</w:t>
            </w:r>
            <w:proofErr w:type="gramEnd"/>
            <w:r w:rsidRPr="000D3057">
              <w:rPr>
                <w:sz w:val="20"/>
                <w:szCs w:val="20"/>
              </w:rPr>
              <w:t xml:space="preserve"> ne murmurent pas</w:t>
            </w:r>
          </w:p>
        </w:tc>
      </w:tr>
      <w:tr w:rsidR="00BD17E9" w:rsidRPr="000D3057" w14:paraId="02527D30" w14:textId="77777777" w:rsidTr="0017656C">
        <w:tc>
          <w:tcPr>
            <w:tcW w:w="3572" w:type="dxa"/>
            <w:shd w:val="clear" w:color="auto" w:fill="auto"/>
          </w:tcPr>
          <w:p w14:paraId="00F09379" w14:textId="77777777" w:rsidR="00BD17E9" w:rsidRPr="000D3057" w:rsidRDefault="00BD17E9" w:rsidP="0017656C">
            <w:pPr>
              <w:spacing w:before="120"/>
              <w:rPr>
                <w:sz w:val="20"/>
                <w:szCs w:val="20"/>
              </w:rPr>
            </w:pPr>
            <w:r w:rsidRPr="000D3057">
              <w:rPr>
                <w:sz w:val="20"/>
                <w:szCs w:val="20"/>
              </w:rPr>
              <w:t xml:space="preserve">NC. </w:t>
            </w:r>
            <w:r w:rsidRPr="000D3057">
              <w:rPr>
                <w:sz w:val="20"/>
                <w:szCs w:val="20"/>
              </w:rPr>
              <w:tab/>
            </w:r>
            <w:proofErr w:type="spellStart"/>
            <w:proofErr w:type="gramStart"/>
            <w:r w:rsidRPr="000D3057">
              <w:rPr>
                <w:i/>
                <w:sz w:val="20"/>
                <w:szCs w:val="20"/>
              </w:rPr>
              <w:t>raglêhem</w:t>
            </w:r>
            <w:proofErr w:type="spellEnd"/>
            <w:proofErr w:type="gramEnd"/>
          </w:p>
          <w:p w14:paraId="28563EC1"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deux</w:t>
            </w:r>
            <w:proofErr w:type="gramEnd"/>
            <w:r w:rsidRPr="000D3057">
              <w:rPr>
                <w:sz w:val="20"/>
                <w:szCs w:val="20"/>
              </w:rPr>
              <w:t xml:space="preserve">-pieds-à-elles </w:t>
            </w:r>
          </w:p>
        </w:tc>
        <w:tc>
          <w:tcPr>
            <w:tcW w:w="3680" w:type="dxa"/>
            <w:shd w:val="clear" w:color="auto" w:fill="auto"/>
          </w:tcPr>
          <w:p w14:paraId="0FB22E00" w14:textId="77777777" w:rsidR="00BD17E9" w:rsidRPr="000D3057" w:rsidRDefault="00BD17E9" w:rsidP="0017656C">
            <w:pPr>
              <w:spacing w:before="120"/>
              <w:rPr>
                <w:sz w:val="20"/>
                <w:szCs w:val="20"/>
              </w:rPr>
            </w:pPr>
            <w:r w:rsidRPr="000D3057">
              <w:rPr>
                <w:sz w:val="20"/>
                <w:szCs w:val="20"/>
              </w:rPr>
              <w:t>LE.</w:t>
            </w:r>
            <w:r w:rsidRPr="000D3057">
              <w:rPr>
                <w:sz w:val="20"/>
                <w:szCs w:val="20"/>
              </w:rPr>
              <w:tab/>
            </w:r>
            <w:proofErr w:type="spellStart"/>
            <w:proofErr w:type="gramStart"/>
            <w:r>
              <w:rPr>
                <w:i/>
                <w:sz w:val="20"/>
                <w:szCs w:val="20"/>
              </w:rPr>
              <w:t>kōl</w:t>
            </w:r>
            <w:proofErr w:type="spellEnd"/>
            <w:proofErr w:type="gramEnd"/>
            <w:r>
              <w:rPr>
                <w:i/>
                <w:sz w:val="20"/>
                <w:szCs w:val="20"/>
              </w:rPr>
              <w:t xml:space="preserve"> ’</w:t>
            </w:r>
            <w:proofErr w:type="spellStart"/>
            <w:r>
              <w:rPr>
                <w:i/>
                <w:sz w:val="20"/>
                <w:szCs w:val="20"/>
              </w:rPr>
              <w:t>ăšer-bōṭēaḥ</w:t>
            </w:r>
            <w:proofErr w:type="spellEnd"/>
            <w:r w:rsidRPr="000D3057">
              <w:rPr>
                <w:i/>
                <w:sz w:val="20"/>
                <w:szCs w:val="20"/>
              </w:rPr>
              <w:t xml:space="preserve"> </w:t>
            </w:r>
            <w:proofErr w:type="spellStart"/>
            <w:r w:rsidRPr="000D3057">
              <w:rPr>
                <w:i/>
                <w:sz w:val="20"/>
                <w:szCs w:val="20"/>
              </w:rPr>
              <w:t>bāhem</w:t>
            </w:r>
            <w:proofErr w:type="spellEnd"/>
          </w:p>
          <w:p w14:paraId="419B6A86"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tous</w:t>
            </w:r>
            <w:proofErr w:type="gramEnd"/>
            <w:r w:rsidRPr="000D3057">
              <w:rPr>
                <w:sz w:val="20"/>
                <w:szCs w:val="20"/>
              </w:rPr>
              <w:t xml:space="preserve"> ceux qui se fient en elles </w:t>
            </w:r>
          </w:p>
        </w:tc>
      </w:tr>
      <w:tr w:rsidR="00BD17E9" w:rsidRPr="000D3057" w14:paraId="57A8F3D4" w14:textId="77777777" w:rsidTr="0017656C">
        <w:tc>
          <w:tcPr>
            <w:tcW w:w="3572" w:type="dxa"/>
            <w:shd w:val="clear" w:color="auto" w:fill="auto"/>
          </w:tcPr>
          <w:p w14:paraId="31993A22" w14:textId="77777777" w:rsidR="00BD17E9" w:rsidRPr="000D3057" w:rsidRDefault="00BD17E9" w:rsidP="0017656C">
            <w:pPr>
              <w:spacing w:before="120"/>
              <w:rPr>
                <w:sz w:val="20"/>
                <w:szCs w:val="20"/>
              </w:rPr>
            </w:pPr>
            <w:r w:rsidRPr="000D3057">
              <w:rPr>
                <w:sz w:val="20"/>
                <w:szCs w:val="20"/>
              </w:rPr>
              <w:t xml:space="preserve">RE. </w:t>
            </w:r>
            <w:r w:rsidRPr="000D3057">
              <w:rPr>
                <w:sz w:val="20"/>
                <w:szCs w:val="20"/>
              </w:rPr>
              <w:tab/>
            </w:r>
            <w:proofErr w:type="spellStart"/>
            <w:proofErr w:type="gramStart"/>
            <w:r w:rsidRPr="000D3057">
              <w:rPr>
                <w:i/>
                <w:sz w:val="20"/>
                <w:szCs w:val="20"/>
              </w:rPr>
              <w:t>w</w:t>
            </w:r>
            <w:r w:rsidRPr="000D3057">
              <w:rPr>
                <w:i/>
                <w:sz w:val="20"/>
                <w:szCs w:val="20"/>
                <w:vertAlign w:val="superscript"/>
              </w:rPr>
              <w:t>e</w:t>
            </w:r>
            <w:r w:rsidRPr="000D3057">
              <w:rPr>
                <w:i/>
                <w:sz w:val="20"/>
                <w:szCs w:val="20"/>
              </w:rPr>
              <w:t>lō</w:t>
            </w:r>
            <w:proofErr w:type="spellEnd"/>
            <w:proofErr w:type="gramEnd"/>
            <w:r w:rsidRPr="000D3057">
              <w:rPr>
                <w:i/>
                <w:sz w:val="20"/>
                <w:szCs w:val="20"/>
              </w:rPr>
              <w:t xml:space="preserve">’ </w:t>
            </w:r>
            <w:proofErr w:type="spellStart"/>
            <w:r w:rsidRPr="000D3057">
              <w:rPr>
                <w:i/>
                <w:sz w:val="20"/>
                <w:szCs w:val="20"/>
              </w:rPr>
              <w:t>yišmā‘û</w:t>
            </w:r>
            <w:proofErr w:type="spellEnd"/>
          </w:p>
          <w:p w14:paraId="5E57FDD3"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et</w:t>
            </w:r>
            <w:proofErr w:type="gramEnd"/>
            <w:r w:rsidRPr="000D3057">
              <w:rPr>
                <w:sz w:val="20"/>
                <w:szCs w:val="20"/>
              </w:rPr>
              <w:t xml:space="preserve"> elles n’entendent pas</w:t>
            </w:r>
          </w:p>
        </w:tc>
        <w:tc>
          <w:tcPr>
            <w:tcW w:w="3680" w:type="dxa"/>
            <w:shd w:val="clear" w:color="auto" w:fill="auto"/>
          </w:tcPr>
          <w:p w14:paraId="70B15F77" w14:textId="77777777" w:rsidR="00BD17E9" w:rsidRPr="000D3057" w:rsidRDefault="00BD17E9" w:rsidP="0017656C">
            <w:pPr>
              <w:spacing w:before="120"/>
              <w:rPr>
                <w:sz w:val="20"/>
                <w:szCs w:val="20"/>
              </w:rPr>
            </w:pPr>
            <w:r w:rsidRPr="000D3057">
              <w:rPr>
                <w:sz w:val="20"/>
                <w:szCs w:val="20"/>
              </w:rPr>
              <w:t>SA.</w:t>
            </w:r>
            <w:r w:rsidRPr="000D3057">
              <w:rPr>
                <w:sz w:val="20"/>
                <w:szCs w:val="20"/>
              </w:rPr>
              <w:tab/>
            </w:r>
            <w:proofErr w:type="spellStart"/>
            <w:proofErr w:type="gramStart"/>
            <w:r w:rsidRPr="000D3057">
              <w:rPr>
                <w:i/>
                <w:sz w:val="20"/>
                <w:szCs w:val="20"/>
              </w:rPr>
              <w:t>w</w:t>
            </w:r>
            <w:r w:rsidRPr="000D3057">
              <w:rPr>
                <w:i/>
                <w:sz w:val="20"/>
                <w:szCs w:val="20"/>
                <w:vertAlign w:val="superscript"/>
              </w:rPr>
              <w:t>e</w:t>
            </w:r>
            <w:r w:rsidRPr="000D3057">
              <w:rPr>
                <w:i/>
                <w:sz w:val="20"/>
                <w:szCs w:val="20"/>
              </w:rPr>
              <w:t>lō</w:t>
            </w:r>
            <w:proofErr w:type="spellEnd"/>
            <w:proofErr w:type="gramEnd"/>
            <w:r w:rsidRPr="000D3057">
              <w:rPr>
                <w:i/>
                <w:sz w:val="20"/>
                <w:szCs w:val="20"/>
              </w:rPr>
              <w:t xml:space="preserve">’ </w:t>
            </w:r>
            <w:proofErr w:type="spellStart"/>
            <w:r w:rsidRPr="000D3057">
              <w:rPr>
                <w:i/>
                <w:sz w:val="20"/>
                <w:szCs w:val="20"/>
              </w:rPr>
              <w:t>yir’û</w:t>
            </w:r>
            <w:proofErr w:type="spellEnd"/>
          </w:p>
          <w:p w14:paraId="5FA853EF"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et</w:t>
            </w:r>
            <w:proofErr w:type="gramEnd"/>
            <w:r w:rsidRPr="000D3057">
              <w:rPr>
                <w:sz w:val="20"/>
                <w:szCs w:val="20"/>
              </w:rPr>
              <w:t xml:space="preserve"> elles ne voient pas</w:t>
            </w:r>
          </w:p>
        </w:tc>
      </w:tr>
      <w:tr w:rsidR="00BD17E9" w:rsidRPr="000D3057" w14:paraId="205214BA" w14:textId="77777777" w:rsidTr="0017656C">
        <w:tc>
          <w:tcPr>
            <w:tcW w:w="3572" w:type="dxa"/>
            <w:shd w:val="clear" w:color="auto" w:fill="auto"/>
          </w:tcPr>
          <w:p w14:paraId="079EFD76" w14:textId="77777777" w:rsidR="00BD17E9" w:rsidRPr="000D3057" w:rsidRDefault="00BD17E9" w:rsidP="0017656C">
            <w:pPr>
              <w:spacing w:before="120"/>
              <w:rPr>
                <w:sz w:val="20"/>
                <w:szCs w:val="20"/>
              </w:rPr>
            </w:pPr>
            <w:r w:rsidRPr="000D3057">
              <w:rPr>
                <w:sz w:val="20"/>
                <w:szCs w:val="20"/>
              </w:rPr>
              <w:t xml:space="preserve">LA. </w:t>
            </w:r>
            <w:r w:rsidRPr="000D3057">
              <w:rPr>
                <w:sz w:val="20"/>
                <w:szCs w:val="20"/>
              </w:rPr>
              <w:tab/>
            </w:r>
            <w:r>
              <w:rPr>
                <w:i/>
                <w:sz w:val="20"/>
                <w:szCs w:val="20"/>
              </w:rPr>
              <w:t>‘</w:t>
            </w:r>
            <w:proofErr w:type="spellStart"/>
            <w:proofErr w:type="gramStart"/>
            <w:r>
              <w:rPr>
                <w:i/>
                <w:sz w:val="20"/>
                <w:szCs w:val="20"/>
              </w:rPr>
              <w:t>ăṣ</w:t>
            </w:r>
            <w:r w:rsidRPr="000D3057">
              <w:rPr>
                <w:i/>
                <w:sz w:val="20"/>
                <w:szCs w:val="20"/>
              </w:rPr>
              <w:t>abbêhem</w:t>
            </w:r>
            <w:proofErr w:type="spellEnd"/>
            <w:proofErr w:type="gramEnd"/>
            <w:r w:rsidRPr="000D3057">
              <w:rPr>
                <w:i/>
                <w:sz w:val="20"/>
                <w:szCs w:val="20"/>
              </w:rPr>
              <w:t xml:space="preserve"> </w:t>
            </w:r>
            <w:proofErr w:type="spellStart"/>
            <w:r w:rsidRPr="000D3057">
              <w:rPr>
                <w:i/>
                <w:sz w:val="20"/>
                <w:szCs w:val="20"/>
              </w:rPr>
              <w:t>kesep</w:t>
            </w:r>
            <w:proofErr w:type="spellEnd"/>
            <w:r w:rsidRPr="000D3057">
              <w:rPr>
                <w:i/>
                <w:sz w:val="20"/>
                <w:szCs w:val="20"/>
              </w:rPr>
              <w:t xml:space="preserve"> </w:t>
            </w:r>
            <w:proofErr w:type="spellStart"/>
            <w:r w:rsidRPr="000D3057">
              <w:rPr>
                <w:i/>
                <w:sz w:val="20"/>
                <w:szCs w:val="20"/>
              </w:rPr>
              <w:t>w</w:t>
            </w:r>
            <w:r w:rsidRPr="000D3057">
              <w:rPr>
                <w:i/>
                <w:sz w:val="20"/>
                <w:szCs w:val="20"/>
                <w:vertAlign w:val="superscript"/>
              </w:rPr>
              <w:t>e</w:t>
            </w:r>
            <w:r w:rsidRPr="000D3057">
              <w:rPr>
                <w:i/>
                <w:sz w:val="20"/>
                <w:szCs w:val="20"/>
              </w:rPr>
              <w:t>zāhāb</w:t>
            </w:r>
            <w:proofErr w:type="spellEnd"/>
          </w:p>
          <w:p w14:paraId="796E4B7D"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leurs</w:t>
            </w:r>
            <w:proofErr w:type="gramEnd"/>
            <w:r w:rsidRPr="000D3057">
              <w:rPr>
                <w:sz w:val="20"/>
                <w:szCs w:val="20"/>
              </w:rPr>
              <w:t xml:space="preserve"> idoles (sont) argent et or </w:t>
            </w:r>
          </w:p>
        </w:tc>
        <w:tc>
          <w:tcPr>
            <w:tcW w:w="3680" w:type="dxa"/>
            <w:shd w:val="clear" w:color="auto" w:fill="auto"/>
          </w:tcPr>
          <w:p w14:paraId="17530062" w14:textId="77777777" w:rsidR="00BD17E9" w:rsidRPr="000D3057" w:rsidRDefault="00BD17E9" w:rsidP="0017656C">
            <w:pPr>
              <w:spacing w:before="120"/>
              <w:rPr>
                <w:sz w:val="20"/>
                <w:szCs w:val="20"/>
              </w:rPr>
            </w:pPr>
            <w:r w:rsidRPr="000D3057">
              <w:rPr>
                <w:sz w:val="20"/>
                <w:szCs w:val="20"/>
              </w:rPr>
              <w:t>GE.</w:t>
            </w:r>
            <w:r w:rsidRPr="000D3057">
              <w:rPr>
                <w:sz w:val="20"/>
                <w:szCs w:val="20"/>
              </w:rPr>
              <w:tab/>
            </w:r>
            <w:r w:rsidRPr="000D3057">
              <w:rPr>
                <w:i/>
                <w:sz w:val="20"/>
                <w:szCs w:val="20"/>
              </w:rPr>
              <w:t>’</w:t>
            </w:r>
            <w:proofErr w:type="spellStart"/>
            <w:r w:rsidRPr="000D3057">
              <w:rPr>
                <w:i/>
                <w:sz w:val="20"/>
                <w:szCs w:val="20"/>
              </w:rPr>
              <w:t>oznayim</w:t>
            </w:r>
            <w:proofErr w:type="spellEnd"/>
            <w:r w:rsidRPr="000D3057">
              <w:rPr>
                <w:i/>
                <w:sz w:val="20"/>
                <w:szCs w:val="20"/>
              </w:rPr>
              <w:t xml:space="preserve"> </w:t>
            </w:r>
            <w:proofErr w:type="spellStart"/>
            <w:r w:rsidRPr="000D3057">
              <w:rPr>
                <w:i/>
                <w:sz w:val="20"/>
                <w:szCs w:val="20"/>
              </w:rPr>
              <w:t>lāhem</w:t>
            </w:r>
            <w:proofErr w:type="spellEnd"/>
          </w:p>
          <w:p w14:paraId="664280BF"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elles</w:t>
            </w:r>
            <w:proofErr w:type="gramEnd"/>
            <w:r w:rsidRPr="000D3057">
              <w:rPr>
                <w:sz w:val="20"/>
                <w:szCs w:val="20"/>
              </w:rPr>
              <w:t xml:space="preserve"> ont deux-oreilles</w:t>
            </w:r>
          </w:p>
        </w:tc>
      </w:tr>
      <w:tr w:rsidR="00BD17E9" w:rsidRPr="000D3057" w14:paraId="664C325D" w14:textId="77777777" w:rsidTr="0017656C">
        <w:tc>
          <w:tcPr>
            <w:tcW w:w="3572" w:type="dxa"/>
            <w:shd w:val="clear" w:color="auto" w:fill="auto"/>
          </w:tcPr>
          <w:p w14:paraId="07F1E849" w14:textId="77777777" w:rsidR="00BD17E9" w:rsidRPr="000D3057" w:rsidRDefault="00BD17E9" w:rsidP="0017656C">
            <w:pPr>
              <w:spacing w:before="120"/>
              <w:rPr>
                <w:sz w:val="20"/>
                <w:szCs w:val="20"/>
              </w:rPr>
            </w:pPr>
            <w:r w:rsidRPr="000D3057">
              <w:rPr>
                <w:sz w:val="20"/>
                <w:szCs w:val="20"/>
              </w:rPr>
              <w:t xml:space="preserve">DU. </w:t>
            </w:r>
            <w:r w:rsidRPr="000D3057">
              <w:rPr>
                <w:i/>
                <w:sz w:val="20"/>
                <w:szCs w:val="20"/>
              </w:rPr>
              <w:tab/>
              <w:t>‘</w:t>
            </w:r>
            <w:proofErr w:type="spellStart"/>
            <w:proofErr w:type="gramStart"/>
            <w:r w:rsidRPr="000D3057">
              <w:rPr>
                <w:i/>
                <w:sz w:val="20"/>
                <w:szCs w:val="20"/>
              </w:rPr>
              <w:t>ênayim</w:t>
            </w:r>
            <w:proofErr w:type="spellEnd"/>
            <w:proofErr w:type="gramEnd"/>
            <w:r w:rsidRPr="000D3057">
              <w:rPr>
                <w:i/>
                <w:sz w:val="20"/>
                <w:szCs w:val="20"/>
              </w:rPr>
              <w:t xml:space="preserve"> </w:t>
            </w:r>
            <w:proofErr w:type="spellStart"/>
            <w:r w:rsidRPr="000D3057">
              <w:rPr>
                <w:i/>
                <w:sz w:val="20"/>
                <w:szCs w:val="20"/>
              </w:rPr>
              <w:t>lāhem</w:t>
            </w:r>
            <w:proofErr w:type="spellEnd"/>
          </w:p>
          <w:p w14:paraId="6668DB49" w14:textId="77777777" w:rsidR="00BD17E9" w:rsidRPr="000D3057" w:rsidRDefault="00BD17E9" w:rsidP="0017656C">
            <w:pPr>
              <w:spacing w:after="120"/>
              <w:rPr>
                <w:sz w:val="20"/>
                <w:szCs w:val="20"/>
              </w:rPr>
            </w:pPr>
            <w:r w:rsidRPr="000D3057">
              <w:rPr>
                <w:sz w:val="20"/>
                <w:szCs w:val="20"/>
              </w:rPr>
              <w:tab/>
            </w:r>
            <w:r w:rsidRPr="000D3057">
              <w:rPr>
                <w:sz w:val="20"/>
                <w:szCs w:val="20"/>
              </w:rPr>
              <w:tab/>
            </w:r>
            <w:proofErr w:type="gramStart"/>
            <w:r w:rsidRPr="000D3057">
              <w:rPr>
                <w:sz w:val="20"/>
                <w:szCs w:val="20"/>
              </w:rPr>
              <w:t>elles</w:t>
            </w:r>
            <w:proofErr w:type="gramEnd"/>
            <w:r w:rsidRPr="000D3057">
              <w:rPr>
                <w:sz w:val="20"/>
                <w:szCs w:val="20"/>
              </w:rPr>
              <w:t xml:space="preserve"> ont </w:t>
            </w:r>
            <w:proofErr w:type="spellStart"/>
            <w:r w:rsidRPr="000D3057">
              <w:rPr>
                <w:sz w:val="20"/>
                <w:szCs w:val="20"/>
              </w:rPr>
              <w:t>deux-yeux</w:t>
            </w:r>
            <w:proofErr w:type="spellEnd"/>
            <w:r w:rsidRPr="000D3057">
              <w:rPr>
                <w:sz w:val="20"/>
                <w:szCs w:val="20"/>
              </w:rPr>
              <w:t xml:space="preserve"> </w:t>
            </w:r>
          </w:p>
        </w:tc>
        <w:tc>
          <w:tcPr>
            <w:tcW w:w="3680" w:type="dxa"/>
            <w:shd w:val="clear" w:color="auto" w:fill="auto"/>
          </w:tcPr>
          <w:p w14:paraId="5FB16426" w14:textId="77777777" w:rsidR="00BD17E9" w:rsidRPr="000D3057" w:rsidRDefault="00BD17E9" w:rsidP="0017656C">
            <w:pPr>
              <w:tabs>
                <w:tab w:val="left" w:pos="227"/>
                <w:tab w:val="left" w:pos="454"/>
                <w:tab w:val="left" w:pos="877"/>
              </w:tabs>
              <w:spacing w:before="120"/>
              <w:rPr>
                <w:sz w:val="20"/>
                <w:szCs w:val="20"/>
              </w:rPr>
            </w:pPr>
            <w:r w:rsidRPr="000D3057">
              <w:rPr>
                <w:sz w:val="20"/>
                <w:szCs w:val="20"/>
              </w:rPr>
              <w:t>ED.</w:t>
            </w:r>
            <w:r w:rsidRPr="000D3057">
              <w:rPr>
                <w:sz w:val="20"/>
                <w:szCs w:val="20"/>
              </w:rPr>
              <w:tab/>
            </w:r>
            <w:proofErr w:type="spellStart"/>
            <w:proofErr w:type="gramStart"/>
            <w:r w:rsidRPr="000D3057">
              <w:rPr>
                <w:i/>
                <w:sz w:val="20"/>
                <w:szCs w:val="20"/>
              </w:rPr>
              <w:t>w</w:t>
            </w:r>
            <w:r w:rsidRPr="000D3057">
              <w:rPr>
                <w:i/>
                <w:sz w:val="20"/>
                <w:szCs w:val="20"/>
                <w:vertAlign w:val="superscript"/>
              </w:rPr>
              <w:t>e</w:t>
            </w:r>
            <w:r w:rsidRPr="000D3057">
              <w:rPr>
                <w:i/>
                <w:sz w:val="20"/>
                <w:szCs w:val="20"/>
              </w:rPr>
              <w:t>lō</w:t>
            </w:r>
            <w:proofErr w:type="spellEnd"/>
            <w:proofErr w:type="gramEnd"/>
            <w:r w:rsidRPr="000D3057">
              <w:rPr>
                <w:i/>
                <w:sz w:val="20"/>
                <w:szCs w:val="20"/>
              </w:rPr>
              <w:t xml:space="preserve">’ </w:t>
            </w:r>
            <w:proofErr w:type="spellStart"/>
            <w:r w:rsidRPr="000D3057">
              <w:rPr>
                <w:i/>
                <w:sz w:val="20"/>
                <w:szCs w:val="20"/>
              </w:rPr>
              <w:t>y</w:t>
            </w:r>
            <w:r w:rsidRPr="000D3057">
              <w:rPr>
                <w:i/>
                <w:sz w:val="20"/>
                <w:szCs w:val="20"/>
                <w:vertAlign w:val="superscript"/>
              </w:rPr>
              <w:t>e</w:t>
            </w:r>
            <w:r w:rsidRPr="000D3057">
              <w:rPr>
                <w:i/>
                <w:sz w:val="20"/>
                <w:szCs w:val="20"/>
              </w:rPr>
              <w:t>hallēkû</w:t>
            </w:r>
            <w:proofErr w:type="spellEnd"/>
          </w:p>
          <w:p w14:paraId="335BDD79" w14:textId="77777777" w:rsidR="00BD17E9" w:rsidRPr="000D3057" w:rsidRDefault="00BD17E9" w:rsidP="0017656C">
            <w:pPr>
              <w:rPr>
                <w:sz w:val="20"/>
                <w:szCs w:val="20"/>
              </w:rPr>
            </w:pPr>
            <w:r w:rsidRPr="000D3057">
              <w:rPr>
                <w:sz w:val="20"/>
                <w:szCs w:val="20"/>
              </w:rPr>
              <w:tab/>
            </w:r>
            <w:r w:rsidRPr="000D3057">
              <w:rPr>
                <w:sz w:val="20"/>
                <w:szCs w:val="20"/>
              </w:rPr>
              <w:tab/>
            </w:r>
            <w:proofErr w:type="gramStart"/>
            <w:r w:rsidRPr="000D3057">
              <w:rPr>
                <w:sz w:val="20"/>
                <w:szCs w:val="20"/>
              </w:rPr>
              <w:t>et</w:t>
            </w:r>
            <w:proofErr w:type="gramEnd"/>
            <w:r w:rsidRPr="000D3057">
              <w:rPr>
                <w:sz w:val="20"/>
                <w:szCs w:val="20"/>
              </w:rPr>
              <w:t xml:space="preserve"> elles ne marchent pas</w:t>
            </w:r>
          </w:p>
        </w:tc>
      </w:tr>
    </w:tbl>
    <w:p w14:paraId="1434F799" w14:textId="77777777" w:rsidR="00BD17E9" w:rsidRPr="000A4FC6" w:rsidRDefault="00BD17E9" w:rsidP="00BD17E9">
      <w:pPr>
        <w:rPr>
          <w:sz w:val="20"/>
          <w:szCs w:val="18"/>
        </w:rPr>
      </w:pPr>
    </w:p>
    <w:p w14:paraId="413F72CB" w14:textId="1537987A" w:rsidR="00BD17E9" w:rsidRDefault="00BD17E9">
      <w:pPr>
        <w:jc w:val="left"/>
      </w:pPr>
      <w:r>
        <w:br w:type="page"/>
      </w:r>
    </w:p>
    <w:p w14:paraId="2F632559" w14:textId="77777777" w:rsidR="009C505D" w:rsidRPr="0002581B" w:rsidRDefault="009C505D" w:rsidP="009C505D"/>
    <w:p w14:paraId="099C811B" w14:textId="77777777" w:rsidR="009C505D" w:rsidRPr="0002581B" w:rsidRDefault="009C505D" w:rsidP="009C505D">
      <w:pPr>
        <w:pStyle w:val="Titolo6"/>
        <w:rPr>
          <w:sz w:val="32"/>
        </w:rPr>
      </w:pPr>
      <w:r w:rsidRPr="0002581B">
        <w:rPr>
          <w:sz w:val="32"/>
        </w:rPr>
        <w:t>deuxième partie</w:t>
      </w:r>
    </w:p>
    <w:p w14:paraId="54119E02" w14:textId="77777777" w:rsidR="009C505D" w:rsidRPr="0002581B" w:rsidRDefault="009C505D" w:rsidP="009C505D"/>
    <w:p w14:paraId="42E78B38" w14:textId="77777777" w:rsidR="009C505D" w:rsidRPr="0002581B" w:rsidRDefault="009C505D" w:rsidP="009C505D">
      <w:pPr>
        <w:pStyle w:val="Titolo9"/>
        <w:rPr>
          <w:sz w:val="32"/>
          <w:szCs w:val="32"/>
        </w:rPr>
      </w:pPr>
      <w:r w:rsidRPr="0002581B">
        <w:rPr>
          <w:sz w:val="32"/>
          <w:szCs w:val="32"/>
        </w:rPr>
        <w:t>La séquenc</w:t>
      </w:r>
      <w:r>
        <w:rPr>
          <w:sz w:val="32"/>
          <w:szCs w:val="32"/>
        </w:rPr>
        <w:t>e</w:t>
      </w:r>
    </w:p>
    <w:p w14:paraId="47D4AAAD" w14:textId="77777777" w:rsidR="009C505D" w:rsidRPr="0002581B" w:rsidRDefault="009C505D" w:rsidP="009C505D"/>
    <w:p w14:paraId="6D1946D5" w14:textId="77777777" w:rsidR="00445299" w:rsidRPr="001A7AF9" w:rsidRDefault="00445299" w:rsidP="00445299">
      <w:pPr>
        <w:pStyle w:val="Titolo9"/>
      </w:pPr>
      <w:r w:rsidRPr="001A7AF9">
        <w:t>1. Mc 6,1-13</w:t>
      </w:r>
    </w:p>
    <w:p w14:paraId="7DBF57EE" w14:textId="77777777" w:rsidR="00445299" w:rsidRPr="001A7AF9" w:rsidRDefault="00445299" w:rsidP="00445299">
      <w:pPr>
        <w:rPr>
          <w:sz w:val="18"/>
        </w:rPr>
      </w:pPr>
    </w:p>
    <w:p w14:paraId="309D3DB9" w14:textId="77777777" w:rsidR="00445299" w:rsidRPr="001A7AF9" w:rsidRDefault="00445299" w:rsidP="00445299">
      <w:pPr>
        <w:rPr>
          <w:sz w:val="18"/>
        </w:rPr>
      </w:pPr>
    </w:p>
    <w:p w14:paraId="1B55AA37" w14:textId="77777777" w:rsidR="00445299" w:rsidRPr="008C44A2" w:rsidRDefault="00445299" w:rsidP="00445299">
      <w:r w:rsidRPr="001A7AF9">
        <w:tab/>
      </w:r>
      <w:r w:rsidRPr="008C44A2">
        <w:t xml:space="preserve">Dans le </w:t>
      </w:r>
      <w:r>
        <w:t xml:space="preserve">neuvième exercice de la première partie, vous avez analysé deux passages de l’évangile de Marc </w:t>
      </w:r>
      <w:r w:rsidRPr="00273028">
        <w:t xml:space="preserve">(6,7-13 ; puis 1-6). </w:t>
      </w:r>
      <w:r>
        <w:t xml:space="preserve">Dans la séquence dont ils font partie (6,1-44), ces deux passages forment une « sous-séquence ». </w:t>
      </w:r>
    </w:p>
    <w:p w14:paraId="406FC8D0" w14:textId="77777777" w:rsidR="00445299" w:rsidRPr="002748EB" w:rsidRDefault="00445299" w:rsidP="00445299">
      <w:pPr>
        <w:rPr>
          <w:sz w:val="14"/>
        </w:rPr>
      </w:pPr>
    </w:p>
    <w:p w14:paraId="1B779C52" w14:textId="77777777" w:rsidR="00445299" w:rsidRPr="002748EB" w:rsidRDefault="00445299" w:rsidP="00445299">
      <w:pPr>
        <w:pStyle w:val="Titolo1"/>
      </w:pPr>
      <w:r w:rsidRPr="002748EB">
        <w:t xml:space="preserve">A. </w:t>
      </w:r>
      <w:r>
        <w:t>Le texte</w:t>
      </w:r>
    </w:p>
    <w:p w14:paraId="56B4B793" w14:textId="77777777" w:rsidR="00445299" w:rsidRPr="009E00C3" w:rsidRDefault="00445299" w:rsidP="00445299">
      <w:pPr>
        <w:spacing w:line="200" w:lineRule="exact"/>
        <w:rPr>
          <w:rFonts w:ascii="Bwgrkl" w:hAnsi="Bwgrkl"/>
          <w:noProof/>
          <w:snapToGrid w:val="0"/>
          <w:sz w:val="19"/>
          <w:vertAlign w:val="superscript"/>
          <w:lang w:val="pt-PT"/>
        </w:rPr>
      </w:pPr>
      <w:r w:rsidRPr="009E00C3">
        <w:rPr>
          <w:rFonts w:ascii="Bwgrkl" w:hAnsi="Bwgrkl"/>
          <w:noProof/>
          <w:snapToGrid w:val="0"/>
          <w:sz w:val="19"/>
          <w:vertAlign w:val="superscript"/>
          <w:lang w:val="pt-PT"/>
        </w:rPr>
        <w:t>1</w:t>
      </w:r>
      <w:r w:rsidRPr="009E00C3">
        <w:rPr>
          <w:rFonts w:ascii="Bwgrkl" w:hAnsi="Bwgrkl"/>
          <w:noProof/>
          <w:snapToGrid w:val="0"/>
          <w:sz w:val="19"/>
          <w:lang w:val="pt-PT"/>
        </w:rPr>
        <w:t xml:space="preserve"> Kai. evxh/lqen evkei/qen kai. e;rcetai eivj th.n patri,da auvtou/( kai. avkolouqou/sin auvtw/| oi` maqhtai. auvtou/Å </w:t>
      </w:r>
      <w:r w:rsidRPr="009E00C3">
        <w:rPr>
          <w:rFonts w:ascii="Bwgrkl" w:hAnsi="Bwgrkl"/>
          <w:noProof/>
          <w:snapToGrid w:val="0"/>
          <w:sz w:val="19"/>
          <w:vertAlign w:val="superscript"/>
          <w:lang w:val="pt-PT"/>
        </w:rPr>
        <w:t>2</w:t>
      </w:r>
      <w:r w:rsidRPr="009E00C3">
        <w:rPr>
          <w:rFonts w:ascii="Bwgrkl" w:hAnsi="Bwgrkl"/>
          <w:noProof/>
          <w:snapToGrid w:val="0"/>
          <w:sz w:val="19"/>
          <w:lang w:val="pt-PT"/>
        </w:rPr>
        <w:t xml:space="preserve"> kai. genome,nou sabba,tou h;rxato dida,skein evn th/| sunagwgh/|( kai. polloi. avkou,ontej evxeplh,ssonto le,gontej( Po,qen tou,tw| tau/ta( kai. ti,j h` sofi,a h` doqei/sa tou,tw|( kai. ai` duna,meij toiau/tai dia. tw/n ceirw/n auvtou/ gino,menaiÈ </w:t>
      </w:r>
      <w:r w:rsidRPr="009E00C3">
        <w:rPr>
          <w:rFonts w:ascii="Bwgrkl" w:hAnsi="Bwgrkl"/>
          <w:noProof/>
          <w:snapToGrid w:val="0"/>
          <w:sz w:val="19"/>
          <w:vertAlign w:val="superscript"/>
          <w:lang w:val="pt-PT"/>
        </w:rPr>
        <w:t>3</w:t>
      </w:r>
      <w:r w:rsidRPr="009E00C3">
        <w:rPr>
          <w:rFonts w:ascii="Bwgrkl" w:hAnsi="Bwgrkl"/>
          <w:noProof/>
          <w:snapToGrid w:val="0"/>
          <w:sz w:val="19"/>
          <w:lang w:val="pt-PT"/>
        </w:rPr>
        <w:t xml:space="preserve"> ouvc ou-to,j evstin o` te,ktwn( o` ui`o.j th/j Mari,aj kai. avdelfo.j VIakw,bou kai. VIwsh/toj kai. VIou,da kai. Si,mwnojÈ kai. ouvk eivsi.n ai` avdelfai. auvtou/ w-de pro.j h`ma/jÈ kai. evskandali,zonto evn auvtw/|Å </w:t>
      </w:r>
      <w:r w:rsidRPr="009E00C3">
        <w:rPr>
          <w:rFonts w:ascii="Bwgrkl" w:hAnsi="Bwgrkl"/>
          <w:noProof/>
          <w:snapToGrid w:val="0"/>
          <w:sz w:val="19"/>
          <w:vertAlign w:val="superscript"/>
          <w:lang w:val="pt-PT"/>
        </w:rPr>
        <w:t>4</w:t>
      </w:r>
      <w:r w:rsidRPr="009E00C3">
        <w:rPr>
          <w:rFonts w:ascii="Bwgrkl" w:hAnsi="Bwgrkl"/>
          <w:noProof/>
          <w:snapToGrid w:val="0"/>
          <w:sz w:val="19"/>
          <w:lang w:val="pt-PT"/>
        </w:rPr>
        <w:t xml:space="preserve"> kai. e;legen auvtoi/j o` VIhsou/j o[ti Ouvk e;stin profh,thj a;timoj eiv mh. evn th/| patri,di auvtou/ kai. evn toi/j suggeneu/sin auvtou/ kai. evn th/| oivki,a| auvtou/Å </w:t>
      </w:r>
      <w:r w:rsidRPr="009E00C3">
        <w:rPr>
          <w:rFonts w:ascii="Bwgrkl" w:hAnsi="Bwgrkl"/>
          <w:noProof/>
          <w:snapToGrid w:val="0"/>
          <w:sz w:val="19"/>
          <w:vertAlign w:val="superscript"/>
          <w:lang w:val="pt-PT"/>
        </w:rPr>
        <w:t>5</w:t>
      </w:r>
      <w:r w:rsidRPr="009E00C3">
        <w:rPr>
          <w:rFonts w:ascii="Bwgrkl" w:hAnsi="Bwgrkl"/>
          <w:noProof/>
          <w:snapToGrid w:val="0"/>
          <w:sz w:val="19"/>
          <w:lang w:val="pt-PT"/>
        </w:rPr>
        <w:t xml:space="preserve"> kai. ouvk evdu,nato evkei/ poih/sai ouvdemi,an du,namin( eiv mh. ovli,goij avrrw,stoij evpiqei.j ta.j cei/raj evqera,peusenÅ </w:t>
      </w:r>
      <w:r w:rsidRPr="009E00C3">
        <w:rPr>
          <w:rFonts w:ascii="Bwgrkl" w:hAnsi="Bwgrkl"/>
          <w:noProof/>
          <w:snapToGrid w:val="0"/>
          <w:sz w:val="19"/>
          <w:vertAlign w:val="superscript"/>
          <w:lang w:val="pt-PT"/>
        </w:rPr>
        <w:t>6</w:t>
      </w:r>
      <w:r w:rsidRPr="009E00C3">
        <w:rPr>
          <w:rFonts w:ascii="Bwgrkl" w:hAnsi="Bwgrkl"/>
          <w:noProof/>
          <w:snapToGrid w:val="0"/>
          <w:sz w:val="19"/>
          <w:lang w:val="pt-PT"/>
        </w:rPr>
        <w:t> kai. evqau,mazen dia. th.n avpisti,an auvtw/nÅ Kai. perih/gen ta.j kw,maj ku,klw| dida,skwnÅ</w:t>
      </w:r>
      <w:r w:rsidRPr="009E00C3">
        <w:rPr>
          <w:rFonts w:ascii="Bwgrkl" w:hAnsi="Bwgrkl"/>
          <w:noProof/>
          <w:snapToGrid w:val="0"/>
          <w:sz w:val="19"/>
          <w:vertAlign w:val="superscript"/>
          <w:lang w:val="pt-PT"/>
        </w:rPr>
        <w:t xml:space="preserve"> </w:t>
      </w:r>
    </w:p>
    <w:p w14:paraId="6DF36EAC" w14:textId="77777777" w:rsidR="00445299" w:rsidRPr="009E00C3" w:rsidRDefault="00445299" w:rsidP="00445299">
      <w:pPr>
        <w:rPr>
          <w:rFonts w:ascii="Bwgrkl" w:hAnsi="Bwgrkl"/>
          <w:noProof/>
          <w:snapToGrid w:val="0"/>
          <w:sz w:val="10"/>
          <w:vertAlign w:val="superscript"/>
          <w:lang w:val="pt-PT"/>
        </w:rPr>
      </w:pPr>
    </w:p>
    <w:p w14:paraId="2EE9A862" w14:textId="77777777" w:rsidR="00445299" w:rsidRPr="009E00C3" w:rsidRDefault="00445299" w:rsidP="00445299">
      <w:pPr>
        <w:spacing w:line="200" w:lineRule="exact"/>
        <w:rPr>
          <w:sz w:val="19"/>
          <w:szCs w:val="19"/>
          <w:lang w:val="pt-PT"/>
        </w:rPr>
      </w:pPr>
      <w:r w:rsidRPr="009E00C3">
        <w:rPr>
          <w:rFonts w:ascii="Bwgrkl" w:hAnsi="Bwgrkl"/>
          <w:noProof/>
          <w:snapToGrid w:val="0"/>
          <w:sz w:val="19"/>
          <w:szCs w:val="19"/>
          <w:vertAlign w:val="superscript"/>
          <w:lang w:val="pt-PT"/>
        </w:rPr>
        <w:t>7</w:t>
      </w:r>
      <w:r w:rsidRPr="009E00C3">
        <w:rPr>
          <w:rFonts w:ascii="Bwgrkl" w:hAnsi="Bwgrkl"/>
          <w:noProof/>
          <w:snapToGrid w:val="0"/>
          <w:sz w:val="19"/>
          <w:szCs w:val="19"/>
          <w:lang w:val="pt-PT"/>
        </w:rPr>
        <w:t xml:space="preserve"> kai. proskalei/tai tou.j dw,deka kai. h;rxato auvtou.j avposte,llein du,o du,o kai. evdi,dou auvtoi/j evxousi,an tw/n pneuma,twn tw/n avkaqa,rtwn( </w:t>
      </w:r>
      <w:r w:rsidRPr="009E00C3">
        <w:rPr>
          <w:rFonts w:ascii="Bwgrkl" w:hAnsi="Bwgrkl"/>
          <w:noProof/>
          <w:snapToGrid w:val="0"/>
          <w:sz w:val="19"/>
          <w:szCs w:val="19"/>
          <w:vertAlign w:val="superscript"/>
          <w:lang w:val="pt-PT"/>
        </w:rPr>
        <w:t>8</w:t>
      </w:r>
      <w:r w:rsidRPr="009E00C3">
        <w:rPr>
          <w:rFonts w:ascii="Bwgrkl" w:hAnsi="Bwgrkl"/>
          <w:noProof/>
          <w:snapToGrid w:val="0"/>
          <w:sz w:val="19"/>
          <w:szCs w:val="19"/>
          <w:lang w:val="pt-PT"/>
        </w:rPr>
        <w:t xml:space="preserve"> kai. parh,ggeilen auvtoi/j i[na mhde.n ai;rwsin eivj o`do.n eiv mh. r`a,bdon mo,non( mh. a;rton( mh. ph,ran( mh. eivj th.n zw,nhn calko,n( </w:t>
      </w:r>
      <w:r w:rsidRPr="009E00C3">
        <w:rPr>
          <w:rFonts w:ascii="Bwgrkl" w:hAnsi="Bwgrkl"/>
          <w:noProof/>
          <w:snapToGrid w:val="0"/>
          <w:sz w:val="19"/>
          <w:szCs w:val="19"/>
          <w:vertAlign w:val="superscript"/>
          <w:lang w:val="pt-PT"/>
        </w:rPr>
        <w:t>9</w:t>
      </w:r>
      <w:r w:rsidRPr="009E00C3">
        <w:rPr>
          <w:rFonts w:ascii="Bwgrkl" w:hAnsi="Bwgrkl"/>
          <w:noProof/>
          <w:snapToGrid w:val="0"/>
          <w:sz w:val="19"/>
          <w:szCs w:val="19"/>
          <w:lang w:val="pt-PT"/>
        </w:rPr>
        <w:t xml:space="preserve"> avlla. u`podedeme,nouj sanda,lia( kai. mh. evndu,shsqe du,o citw/najÅ </w:t>
      </w:r>
      <w:r w:rsidRPr="009E00C3">
        <w:rPr>
          <w:rFonts w:ascii="Bwgrkl" w:hAnsi="Bwgrkl"/>
          <w:noProof/>
          <w:snapToGrid w:val="0"/>
          <w:sz w:val="19"/>
          <w:szCs w:val="19"/>
          <w:vertAlign w:val="superscript"/>
          <w:lang w:val="pt-PT"/>
        </w:rPr>
        <w:t>10</w:t>
      </w:r>
      <w:r w:rsidRPr="009E00C3">
        <w:rPr>
          <w:rFonts w:ascii="Bwgrkl" w:hAnsi="Bwgrkl"/>
          <w:noProof/>
          <w:snapToGrid w:val="0"/>
          <w:sz w:val="19"/>
          <w:szCs w:val="19"/>
          <w:lang w:val="pt-PT"/>
        </w:rPr>
        <w:t xml:space="preserve"> kai. e;legen auvtoi/j( {Opou eva.n eivse,lqhte eivj oivki,an( evkei/ me,nete e[wj a'n evxe,lqhte evkei/qenÅ </w:t>
      </w:r>
      <w:r w:rsidRPr="009E00C3">
        <w:rPr>
          <w:rFonts w:ascii="Bwgrkl" w:hAnsi="Bwgrkl"/>
          <w:noProof/>
          <w:snapToGrid w:val="0"/>
          <w:sz w:val="19"/>
          <w:szCs w:val="19"/>
          <w:vertAlign w:val="superscript"/>
          <w:lang w:val="pt-PT"/>
        </w:rPr>
        <w:t>11</w:t>
      </w:r>
      <w:r w:rsidRPr="009E00C3">
        <w:rPr>
          <w:rFonts w:ascii="Bwgrkl" w:hAnsi="Bwgrkl"/>
          <w:noProof/>
          <w:snapToGrid w:val="0"/>
          <w:sz w:val="19"/>
          <w:szCs w:val="19"/>
          <w:lang w:val="pt-PT"/>
        </w:rPr>
        <w:t xml:space="preserve"> kai. o]j a'n to,poj mh. de,xhtai u`ma/j mhde. avkou,swsin u`mw/n( evkporeuo,menoi evkei/qen evktina,xate to.n cou/n to.n u`poka,tw tw/n podw/n u`mw/n eivj martu,rion auvtoi/jÅ </w:t>
      </w:r>
      <w:r w:rsidRPr="009E00C3">
        <w:rPr>
          <w:rFonts w:ascii="Bwgrkl" w:hAnsi="Bwgrkl"/>
          <w:noProof/>
          <w:snapToGrid w:val="0"/>
          <w:sz w:val="19"/>
          <w:szCs w:val="19"/>
          <w:vertAlign w:val="superscript"/>
          <w:lang w:val="pt-PT"/>
        </w:rPr>
        <w:t>12</w:t>
      </w:r>
      <w:r w:rsidRPr="009E00C3">
        <w:rPr>
          <w:rFonts w:ascii="Bwgrkl" w:hAnsi="Bwgrkl"/>
          <w:noProof/>
          <w:snapToGrid w:val="0"/>
          <w:sz w:val="19"/>
          <w:szCs w:val="19"/>
          <w:lang w:val="pt-PT"/>
        </w:rPr>
        <w:t xml:space="preserve"> Kai. evxelqo,ntej evkh,ruxan i[na metanow/sin( </w:t>
      </w:r>
      <w:r w:rsidRPr="009E00C3">
        <w:rPr>
          <w:rFonts w:ascii="Bwgrkl" w:hAnsi="Bwgrkl"/>
          <w:noProof/>
          <w:snapToGrid w:val="0"/>
          <w:sz w:val="19"/>
          <w:szCs w:val="19"/>
          <w:vertAlign w:val="superscript"/>
          <w:lang w:val="pt-PT"/>
        </w:rPr>
        <w:t>13</w:t>
      </w:r>
      <w:r w:rsidRPr="009E00C3">
        <w:rPr>
          <w:rFonts w:ascii="Bwgrkl" w:hAnsi="Bwgrkl"/>
          <w:noProof/>
          <w:snapToGrid w:val="0"/>
          <w:sz w:val="19"/>
          <w:szCs w:val="19"/>
          <w:lang w:val="pt-PT"/>
        </w:rPr>
        <w:t xml:space="preserve"> kai. daimo,nia polla. evxe,ballon( kai. h;leifon evlai,w| pollou.j avrrw,stouj kai. evqera,peuonÅ</w:t>
      </w:r>
    </w:p>
    <w:p w14:paraId="54ED80A8" w14:textId="77777777" w:rsidR="00445299" w:rsidRPr="009E00C3" w:rsidRDefault="00445299" w:rsidP="00445299">
      <w:pPr>
        <w:rPr>
          <w:sz w:val="14"/>
          <w:lang w:val="pt-PT"/>
        </w:rPr>
      </w:pPr>
    </w:p>
    <w:p w14:paraId="366D8AB1" w14:textId="77777777" w:rsidR="00445299" w:rsidRPr="002748EB" w:rsidRDefault="00445299" w:rsidP="00445299">
      <w:pPr>
        <w:pStyle w:val="Titolo3"/>
      </w:pPr>
      <w:r w:rsidRPr="002748EB">
        <w:t>Tradu</w:t>
      </w:r>
      <w:r>
        <w:t>ction proposée</w:t>
      </w:r>
    </w:p>
    <w:p w14:paraId="236E8417" w14:textId="77777777" w:rsidR="00445299" w:rsidRPr="00350A87" w:rsidRDefault="00445299" w:rsidP="00445299">
      <w:pPr>
        <w:spacing w:line="210" w:lineRule="exact"/>
        <w:rPr>
          <w:sz w:val="20"/>
        </w:rPr>
      </w:pPr>
      <w:r w:rsidRPr="00350A87">
        <w:rPr>
          <w:sz w:val="20"/>
          <w:vertAlign w:val="superscript"/>
        </w:rPr>
        <w:t>1</w:t>
      </w:r>
      <w:r w:rsidRPr="00350A87">
        <w:rPr>
          <w:sz w:val="20"/>
        </w:rPr>
        <w:t xml:space="preserve"> Et il sortit de là et il vient dans sa</w:t>
      </w:r>
      <w:r>
        <w:rPr>
          <w:sz w:val="20"/>
        </w:rPr>
        <w:t xml:space="preserve"> patrie et l’accompagnent ses disciples. </w:t>
      </w:r>
      <w:r w:rsidRPr="00A37E97">
        <w:rPr>
          <w:sz w:val="20"/>
          <w:vertAlign w:val="superscript"/>
        </w:rPr>
        <w:t>2</w:t>
      </w:r>
      <w:r>
        <w:rPr>
          <w:sz w:val="20"/>
        </w:rPr>
        <w:t xml:space="preserve"> Et venu le sabbat, il se mit à enseigner dans la synagogue. Et beaucoup, entendant, se stupéfiaient disant : « D’où à celui-là cela et quelle est la sagesse donnée à celui-là, et de telles puissances par ses mains advenant ? </w:t>
      </w:r>
      <w:r w:rsidRPr="00A37E97">
        <w:rPr>
          <w:sz w:val="20"/>
          <w:vertAlign w:val="superscript"/>
        </w:rPr>
        <w:t>3</w:t>
      </w:r>
      <w:r>
        <w:rPr>
          <w:sz w:val="20"/>
        </w:rPr>
        <w:t xml:space="preserve"> Celui-ci n’est-il pas le charpentier, le fils de Marie et le frère de Jacques, de José et de Jude et de Simon ? Et ne sont-elles pas ses sœurs parmi nous ? » Et ils se scandalisaient sur lui. </w:t>
      </w:r>
      <w:r w:rsidRPr="00A37E97">
        <w:rPr>
          <w:sz w:val="20"/>
          <w:vertAlign w:val="superscript"/>
        </w:rPr>
        <w:t>4</w:t>
      </w:r>
      <w:r>
        <w:rPr>
          <w:sz w:val="20"/>
        </w:rPr>
        <w:t xml:space="preserve"> Et leur disait Jésus : « Un prophète n’est pas méprisé sinon dans sa patrie et chez ses proches et dans sa maison. » </w:t>
      </w:r>
      <w:r w:rsidRPr="00A37E97">
        <w:rPr>
          <w:sz w:val="20"/>
          <w:vertAlign w:val="superscript"/>
        </w:rPr>
        <w:t>5</w:t>
      </w:r>
      <w:r>
        <w:rPr>
          <w:sz w:val="20"/>
        </w:rPr>
        <w:t xml:space="preserve"> Et il ne pouvait pas là faire aucune puissance, sinon sur peu de malades imposant les mains, il (les) guérit. </w:t>
      </w:r>
      <w:r w:rsidRPr="00A37E97">
        <w:rPr>
          <w:sz w:val="20"/>
          <w:vertAlign w:val="superscript"/>
        </w:rPr>
        <w:t>6</w:t>
      </w:r>
      <w:r>
        <w:rPr>
          <w:sz w:val="20"/>
        </w:rPr>
        <w:t xml:space="preserve"> Et il s’étonnait à cause de leur incrédulité. Et il parcourrait les villages alentour en enseignant.</w:t>
      </w:r>
    </w:p>
    <w:p w14:paraId="61CE2D63" w14:textId="77777777" w:rsidR="00445299" w:rsidRPr="009E00C3" w:rsidRDefault="00445299" w:rsidP="00445299">
      <w:pPr>
        <w:rPr>
          <w:sz w:val="12"/>
        </w:rPr>
      </w:pPr>
    </w:p>
    <w:p w14:paraId="3DB0104C" w14:textId="77777777" w:rsidR="00445299" w:rsidRPr="00A37E97" w:rsidRDefault="00445299" w:rsidP="00445299">
      <w:pPr>
        <w:spacing w:line="210" w:lineRule="exact"/>
        <w:rPr>
          <w:sz w:val="20"/>
        </w:rPr>
      </w:pPr>
      <w:r w:rsidRPr="00A37E97">
        <w:rPr>
          <w:sz w:val="20"/>
          <w:vertAlign w:val="superscript"/>
        </w:rPr>
        <w:t>7</w:t>
      </w:r>
      <w:r w:rsidRPr="00A37E97">
        <w:rPr>
          <w:sz w:val="20"/>
        </w:rPr>
        <w:t xml:space="preserve"> Et il appelle les Douze et se mit à les envoyer deux à deux et il leur donnait autorité sur les esprits impurs, </w:t>
      </w:r>
      <w:r w:rsidRPr="00A37E97">
        <w:rPr>
          <w:sz w:val="20"/>
          <w:vertAlign w:val="superscript"/>
        </w:rPr>
        <w:t>8</w:t>
      </w:r>
      <w:r w:rsidRPr="00A37E97">
        <w:rPr>
          <w:sz w:val="20"/>
        </w:rPr>
        <w:t xml:space="preserve"> et il leur ordonna qu’ils ne prennent rien pour la route sinon un bâton seulement, ni pain, ni besace, ni dans la ceinture de la monnaie, </w:t>
      </w:r>
      <w:r w:rsidRPr="00A37E97">
        <w:rPr>
          <w:sz w:val="20"/>
          <w:vertAlign w:val="superscript"/>
        </w:rPr>
        <w:t>9</w:t>
      </w:r>
      <w:r w:rsidRPr="00A37E97">
        <w:rPr>
          <w:sz w:val="20"/>
        </w:rPr>
        <w:t xml:space="preserve"> mais chaussé</w:t>
      </w:r>
      <w:r>
        <w:rPr>
          <w:sz w:val="20"/>
        </w:rPr>
        <w:t>es</w:t>
      </w:r>
      <w:r w:rsidRPr="00A37E97">
        <w:rPr>
          <w:sz w:val="20"/>
        </w:rPr>
        <w:t xml:space="preserve"> les sandales, et ne mettez pas deux tuniques. </w:t>
      </w:r>
      <w:r w:rsidRPr="00A37E97">
        <w:rPr>
          <w:sz w:val="20"/>
          <w:vertAlign w:val="superscript"/>
        </w:rPr>
        <w:t>10</w:t>
      </w:r>
      <w:r w:rsidRPr="00A37E97">
        <w:rPr>
          <w:sz w:val="20"/>
        </w:rPr>
        <w:t xml:space="preserve"> Et il leur disa</w:t>
      </w:r>
      <w:r>
        <w:rPr>
          <w:sz w:val="20"/>
        </w:rPr>
        <w:t>i</w:t>
      </w:r>
      <w:r w:rsidRPr="00A37E97">
        <w:rPr>
          <w:sz w:val="20"/>
        </w:rPr>
        <w:t xml:space="preserve">t, Où que vous entriez dans </w:t>
      </w:r>
      <w:r w:rsidRPr="00A37E97">
        <w:rPr>
          <w:sz w:val="20"/>
        </w:rPr>
        <w:lastRenderedPageBreak/>
        <w:t xml:space="preserve">une maison, là demeurez jusqu’à ce que vous sortiez de là. </w:t>
      </w:r>
      <w:r w:rsidRPr="00A37E97">
        <w:rPr>
          <w:sz w:val="20"/>
          <w:vertAlign w:val="superscript"/>
        </w:rPr>
        <w:t>11</w:t>
      </w:r>
      <w:r w:rsidRPr="00A37E97">
        <w:rPr>
          <w:sz w:val="20"/>
        </w:rPr>
        <w:t xml:space="preserve"> Et si un endroit ne vous accueille pas et ne vous écoute pas, partis de là secouez la poussière de sous vos pieds en témoignage pour eux. </w:t>
      </w:r>
      <w:r w:rsidRPr="00A37E97">
        <w:rPr>
          <w:sz w:val="20"/>
          <w:vertAlign w:val="superscript"/>
        </w:rPr>
        <w:t>12</w:t>
      </w:r>
      <w:r w:rsidRPr="00A37E97">
        <w:rPr>
          <w:sz w:val="20"/>
        </w:rPr>
        <w:t xml:space="preserve"> Et étant sortis ils proclamèrent afin qu’ils se convertissent, </w:t>
      </w:r>
      <w:r w:rsidRPr="00A37E97">
        <w:rPr>
          <w:sz w:val="20"/>
          <w:vertAlign w:val="superscript"/>
        </w:rPr>
        <w:t>13</w:t>
      </w:r>
      <w:r w:rsidRPr="00A37E97">
        <w:rPr>
          <w:sz w:val="20"/>
        </w:rPr>
        <w:t xml:space="preserve"> et des démons nombreux ils chassaient, et ils oignaient d’huile de nombreux malades et ils guérissaient.</w:t>
      </w:r>
      <w:r w:rsidRPr="00A37E97">
        <w:rPr>
          <w:rStyle w:val="Rimandonotaapidipagina"/>
          <w:sz w:val="20"/>
        </w:rPr>
        <w:footnoteReference w:id="2"/>
      </w:r>
    </w:p>
    <w:p w14:paraId="657A2B71" w14:textId="77777777" w:rsidR="009C505D" w:rsidRDefault="009C505D">
      <w:pPr>
        <w:jc w:val="left"/>
        <w:rPr>
          <w:rFonts w:cs="Arial"/>
          <w:sz w:val="35"/>
        </w:rPr>
      </w:pPr>
      <w:r>
        <w:br w:type="page"/>
      </w:r>
    </w:p>
    <w:p w14:paraId="01112A3E" w14:textId="0239262D" w:rsidR="00456EC1" w:rsidRPr="00FE04CD" w:rsidRDefault="00456EC1" w:rsidP="00456EC1">
      <w:pPr>
        <w:pStyle w:val="Titolo9"/>
      </w:pPr>
      <w:r w:rsidRPr="00FE04CD">
        <w:lastRenderedPageBreak/>
        <w:t>2. E</w:t>
      </w:r>
      <w:r>
        <w:t>x</w:t>
      </w:r>
      <w:r w:rsidRPr="00FE04CD">
        <w:t xml:space="preserve"> 25,10-40</w:t>
      </w:r>
    </w:p>
    <w:p w14:paraId="0A8E4AF1" w14:textId="77777777" w:rsidR="00456EC1" w:rsidRPr="00FE04CD" w:rsidRDefault="00456EC1" w:rsidP="00456EC1"/>
    <w:p w14:paraId="0FDDBECB" w14:textId="77777777" w:rsidR="00456EC1" w:rsidRPr="00FE04CD" w:rsidRDefault="00456EC1" w:rsidP="00456EC1">
      <w:pPr>
        <w:pStyle w:val="Titolo1"/>
      </w:pPr>
      <w:r w:rsidRPr="00FE04CD">
        <w:t xml:space="preserve">A. </w:t>
      </w:r>
      <w:r>
        <w:t>Le texte</w:t>
      </w:r>
    </w:p>
    <w:p w14:paraId="48ED3C69" w14:textId="77777777" w:rsidR="00456EC1" w:rsidRPr="00FE04CD" w:rsidRDefault="00456EC1" w:rsidP="00456EC1">
      <w:pPr>
        <w:rPr>
          <w:noProof/>
          <w:sz w:val="4"/>
          <w:szCs w:val="20"/>
          <w:vertAlign w:val="superscript"/>
          <w:lang w:bidi="he-IL"/>
        </w:rPr>
      </w:pPr>
    </w:p>
    <w:p w14:paraId="5033755A" w14:textId="77777777" w:rsidR="00456EC1" w:rsidRPr="002748EB" w:rsidRDefault="00456EC1" w:rsidP="00456EC1">
      <w:pPr>
        <w:spacing w:line="280" w:lineRule="exact"/>
        <w:rPr>
          <w:noProof/>
          <w:sz w:val="20"/>
          <w:szCs w:val="20"/>
          <w:lang w:bidi="he-IL"/>
        </w:rPr>
      </w:pPr>
      <w:r w:rsidRPr="00FE04CD">
        <w:rPr>
          <w:noProof/>
          <w:sz w:val="20"/>
          <w:szCs w:val="20"/>
          <w:vertAlign w:val="superscript"/>
          <w:lang w:bidi="he-IL"/>
        </w:rPr>
        <w:t>10</w:t>
      </w:r>
      <w:r w:rsidRPr="00FE04CD">
        <w:rPr>
          <w:noProof/>
          <w:sz w:val="20"/>
          <w:szCs w:val="20"/>
          <w:lang w:bidi="he-IL"/>
        </w:rPr>
        <w:t xml:space="preserve"> w</w:t>
      </w:r>
      <w:r w:rsidRPr="00FE04CD">
        <w:rPr>
          <w:noProof/>
          <w:sz w:val="20"/>
          <w:szCs w:val="20"/>
          <w:vertAlign w:val="superscript"/>
          <w:lang w:bidi="he-IL"/>
        </w:rPr>
        <w:t>e</w:t>
      </w:r>
      <w:r w:rsidRPr="00FE04CD">
        <w:rPr>
          <w:noProof/>
          <w:sz w:val="20"/>
          <w:szCs w:val="20"/>
          <w:lang w:bidi="he-IL"/>
        </w:rPr>
        <w:t>‘āśû ’ărôn ‘ăṣê šiṭṭîm ’ammātayim wāḥēṣî ’orkô w</w:t>
      </w:r>
      <w:r w:rsidRPr="00FE04CD">
        <w:rPr>
          <w:noProof/>
          <w:sz w:val="20"/>
          <w:szCs w:val="20"/>
          <w:vertAlign w:val="superscript"/>
          <w:lang w:bidi="he-IL"/>
        </w:rPr>
        <w:t>e</w:t>
      </w:r>
      <w:r w:rsidRPr="00FE04CD">
        <w:rPr>
          <w:noProof/>
          <w:sz w:val="20"/>
          <w:szCs w:val="20"/>
          <w:lang w:bidi="he-IL"/>
        </w:rPr>
        <w:t>’ammâ wāḥēṣî roḥbô w</w:t>
      </w:r>
      <w:r w:rsidRPr="00FE04CD">
        <w:rPr>
          <w:noProof/>
          <w:sz w:val="20"/>
          <w:szCs w:val="20"/>
          <w:vertAlign w:val="superscript"/>
          <w:lang w:bidi="he-IL"/>
        </w:rPr>
        <w:t>e</w:t>
      </w:r>
      <w:r w:rsidRPr="00FE04CD">
        <w:rPr>
          <w:noProof/>
          <w:sz w:val="20"/>
          <w:szCs w:val="20"/>
          <w:lang w:bidi="he-IL"/>
        </w:rPr>
        <w:t>’ammâ wāḥēṣî qōm</w:t>
      </w:r>
      <w:r w:rsidRPr="002748EB">
        <w:rPr>
          <w:noProof/>
          <w:sz w:val="20"/>
          <w:szCs w:val="20"/>
          <w:lang w:bidi="he-IL"/>
        </w:rPr>
        <w:t xml:space="preserve">ātô </w:t>
      </w:r>
      <w:r w:rsidRPr="002748EB">
        <w:rPr>
          <w:noProof/>
          <w:sz w:val="20"/>
          <w:szCs w:val="20"/>
          <w:vertAlign w:val="superscript"/>
          <w:lang w:bidi="he-IL"/>
        </w:rPr>
        <w:t>11</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ṣippîtā ’ōtô zāhāb ṭāhôr mibbayit ûmiḥûṣ t</w:t>
      </w:r>
      <w:r w:rsidRPr="002748EB">
        <w:rPr>
          <w:noProof/>
          <w:sz w:val="20"/>
          <w:szCs w:val="20"/>
          <w:vertAlign w:val="superscript"/>
          <w:lang w:bidi="he-IL"/>
        </w:rPr>
        <w:t>e</w:t>
      </w:r>
      <w:r w:rsidRPr="002748EB">
        <w:rPr>
          <w:noProof/>
          <w:sz w:val="20"/>
          <w:szCs w:val="20"/>
          <w:lang w:bidi="he-IL"/>
        </w:rPr>
        <w:t>ṣappennû w</w:t>
      </w:r>
      <w:r w:rsidRPr="002748EB">
        <w:rPr>
          <w:noProof/>
          <w:sz w:val="20"/>
          <w:szCs w:val="20"/>
          <w:vertAlign w:val="superscript"/>
          <w:lang w:bidi="he-IL"/>
        </w:rPr>
        <w:t>e</w:t>
      </w:r>
      <w:r w:rsidRPr="002748EB">
        <w:rPr>
          <w:noProof/>
          <w:sz w:val="20"/>
          <w:szCs w:val="20"/>
          <w:lang w:bidi="he-IL"/>
        </w:rPr>
        <w:t xml:space="preserve">‘āśîtā ‘ālāyw zēr zāhāb sābîb </w:t>
      </w:r>
      <w:r w:rsidRPr="002748EB">
        <w:rPr>
          <w:noProof/>
          <w:sz w:val="20"/>
          <w:szCs w:val="20"/>
          <w:vertAlign w:val="superscript"/>
          <w:lang w:bidi="he-IL"/>
        </w:rPr>
        <w:t>12</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yāṣaqtā llô ’arba‘ ṭabb</w:t>
      </w:r>
      <w:r w:rsidRPr="002748EB">
        <w:rPr>
          <w:noProof/>
          <w:sz w:val="20"/>
          <w:szCs w:val="20"/>
          <w:vertAlign w:val="superscript"/>
          <w:lang w:bidi="he-IL"/>
        </w:rPr>
        <w:t>e</w:t>
      </w:r>
      <w:r w:rsidRPr="002748EB">
        <w:rPr>
          <w:noProof/>
          <w:sz w:val="20"/>
          <w:szCs w:val="20"/>
          <w:lang w:bidi="he-IL"/>
        </w:rPr>
        <w:t>‘ōt zāhāb w</w:t>
      </w:r>
      <w:r w:rsidRPr="002748EB">
        <w:rPr>
          <w:noProof/>
          <w:sz w:val="20"/>
          <w:szCs w:val="20"/>
          <w:vertAlign w:val="superscript"/>
          <w:lang w:bidi="he-IL"/>
        </w:rPr>
        <w:t>e</w:t>
      </w:r>
      <w:r w:rsidRPr="002748EB">
        <w:rPr>
          <w:noProof/>
          <w:sz w:val="20"/>
          <w:szCs w:val="20"/>
          <w:lang w:bidi="he-IL"/>
        </w:rPr>
        <w:t>nātattâ ‘al ’arba‘ pa‘ămōtāyw ûš</w:t>
      </w:r>
      <w:r w:rsidRPr="002748EB">
        <w:rPr>
          <w:noProof/>
          <w:sz w:val="20"/>
          <w:szCs w:val="20"/>
          <w:vertAlign w:val="superscript"/>
          <w:lang w:bidi="he-IL"/>
        </w:rPr>
        <w:t>e</w:t>
      </w:r>
      <w:r w:rsidRPr="002748EB">
        <w:rPr>
          <w:noProof/>
          <w:sz w:val="20"/>
          <w:szCs w:val="20"/>
          <w:lang w:bidi="he-IL"/>
        </w:rPr>
        <w:t>tê ṭabbā‘ōt ‘al-ṣal‘ô hā’eḥāt ûš</w:t>
      </w:r>
      <w:r w:rsidRPr="002748EB">
        <w:rPr>
          <w:noProof/>
          <w:sz w:val="20"/>
          <w:szCs w:val="20"/>
          <w:vertAlign w:val="superscript"/>
          <w:lang w:bidi="he-IL"/>
        </w:rPr>
        <w:t>e</w:t>
      </w:r>
      <w:r w:rsidRPr="002748EB">
        <w:rPr>
          <w:noProof/>
          <w:sz w:val="20"/>
          <w:szCs w:val="20"/>
          <w:lang w:bidi="he-IL"/>
        </w:rPr>
        <w:t xml:space="preserve">tê ṭabbā‘ōt ‘al-ṣal‘ô haššēnît </w:t>
      </w:r>
      <w:r w:rsidRPr="002748EB">
        <w:rPr>
          <w:noProof/>
          <w:sz w:val="20"/>
          <w:szCs w:val="20"/>
          <w:vertAlign w:val="superscript"/>
          <w:lang w:bidi="he-IL"/>
        </w:rPr>
        <w:t>13</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baddê ‘ăṣê šiṭṭîm w</w:t>
      </w:r>
      <w:r w:rsidRPr="002748EB">
        <w:rPr>
          <w:noProof/>
          <w:sz w:val="20"/>
          <w:szCs w:val="20"/>
          <w:vertAlign w:val="superscript"/>
          <w:lang w:bidi="he-IL"/>
        </w:rPr>
        <w:t>e</w:t>
      </w:r>
      <w:r w:rsidRPr="002748EB">
        <w:rPr>
          <w:noProof/>
          <w:sz w:val="20"/>
          <w:szCs w:val="20"/>
          <w:lang w:bidi="he-IL"/>
        </w:rPr>
        <w:t xml:space="preserve">ṣippîtā ’ōtām zāhāb </w:t>
      </w:r>
      <w:r w:rsidRPr="002748EB">
        <w:rPr>
          <w:noProof/>
          <w:sz w:val="20"/>
          <w:szCs w:val="20"/>
          <w:vertAlign w:val="superscript"/>
          <w:lang w:bidi="he-IL"/>
        </w:rPr>
        <w:t>14</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 xml:space="preserve">hēbē’tā ’et-habbaddîm baṭṭabbā‘ōt ‘al ṣal‘ōt hā’ārōn lāśē’t ’et-hā’ārōn bāhem </w:t>
      </w:r>
      <w:r w:rsidRPr="002748EB">
        <w:rPr>
          <w:noProof/>
          <w:sz w:val="20"/>
          <w:szCs w:val="20"/>
          <w:vertAlign w:val="superscript"/>
          <w:lang w:bidi="he-IL"/>
        </w:rPr>
        <w:t>15</w:t>
      </w:r>
      <w:r w:rsidRPr="002748EB">
        <w:rPr>
          <w:noProof/>
          <w:sz w:val="20"/>
          <w:szCs w:val="20"/>
          <w:lang w:bidi="he-IL"/>
        </w:rPr>
        <w:t xml:space="preserve"> b</w:t>
      </w:r>
      <w:r w:rsidRPr="002748EB">
        <w:rPr>
          <w:noProof/>
          <w:sz w:val="20"/>
          <w:szCs w:val="20"/>
          <w:vertAlign w:val="superscript"/>
          <w:lang w:bidi="he-IL"/>
        </w:rPr>
        <w:t>e</w:t>
      </w:r>
      <w:r w:rsidRPr="002748EB">
        <w:rPr>
          <w:noProof/>
          <w:sz w:val="20"/>
          <w:szCs w:val="20"/>
          <w:lang w:bidi="he-IL"/>
        </w:rPr>
        <w:t>ṭabb</w:t>
      </w:r>
      <w:r w:rsidRPr="002748EB">
        <w:rPr>
          <w:noProof/>
          <w:sz w:val="20"/>
          <w:szCs w:val="20"/>
          <w:vertAlign w:val="superscript"/>
          <w:lang w:bidi="he-IL"/>
        </w:rPr>
        <w:t>e</w:t>
      </w:r>
      <w:r w:rsidRPr="002748EB">
        <w:rPr>
          <w:noProof/>
          <w:sz w:val="20"/>
          <w:szCs w:val="20"/>
          <w:lang w:bidi="he-IL"/>
        </w:rPr>
        <w:t xml:space="preserve">‘ōt hā’ārōn yihyû habbaddîm lō’ yāsurû mimmennû </w:t>
      </w:r>
      <w:r w:rsidRPr="002748EB">
        <w:rPr>
          <w:noProof/>
          <w:sz w:val="20"/>
          <w:szCs w:val="20"/>
          <w:vertAlign w:val="superscript"/>
          <w:lang w:bidi="he-IL"/>
        </w:rPr>
        <w:t>16</w:t>
      </w:r>
      <w:r w:rsidRPr="002748EB">
        <w:rPr>
          <w:noProof/>
          <w:sz w:val="20"/>
          <w:szCs w:val="20"/>
          <w:lang w:bidi="he-IL"/>
        </w:rPr>
        <w:t> w</w:t>
      </w:r>
      <w:r w:rsidRPr="002748EB">
        <w:rPr>
          <w:noProof/>
          <w:sz w:val="20"/>
          <w:szCs w:val="20"/>
          <w:vertAlign w:val="superscript"/>
          <w:lang w:bidi="he-IL"/>
        </w:rPr>
        <w:t>e</w:t>
      </w:r>
      <w:r w:rsidRPr="002748EB">
        <w:rPr>
          <w:noProof/>
          <w:sz w:val="20"/>
          <w:szCs w:val="20"/>
          <w:lang w:bidi="he-IL"/>
        </w:rPr>
        <w:t xml:space="preserve">nātattā ’el-hā’ārōn ’ēt hā‘ēdùt ’ăšer ’ettēn ’ēlèkā </w:t>
      </w:r>
      <w:r w:rsidRPr="002748EB">
        <w:rPr>
          <w:noProof/>
          <w:sz w:val="20"/>
          <w:szCs w:val="20"/>
          <w:vertAlign w:val="superscript"/>
          <w:lang w:bidi="he-IL"/>
        </w:rPr>
        <w:t>17</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kappōret zāhāb ṭāhôr ’ammātayim wāḥēṣî ’orkāh w</w:t>
      </w:r>
      <w:r w:rsidRPr="002748EB">
        <w:rPr>
          <w:noProof/>
          <w:sz w:val="20"/>
          <w:szCs w:val="20"/>
          <w:vertAlign w:val="superscript"/>
          <w:lang w:bidi="he-IL"/>
        </w:rPr>
        <w:t>e</w:t>
      </w:r>
      <w:r w:rsidRPr="002748EB">
        <w:rPr>
          <w:noProof/>
          <w:sz w:val="20"/>
          <w:szCs w:val="20"/>
          <w:lang w:bidi="he-IL"/>
        </w:rPr>
        <w:t xml:space="preserve">’ammâ wāḥēṣî roḥbāh </w:t>
      </w:r>
      <w:r w:rsidRPr="002748EB">
        <w:rPr>
          <w:noProof/>
          <w:sz w:val="20"/>
          <w:szCs w:val="20"/>
          <w:vertAlign w:val="superscript"/>
          <w:lang w:bidi="he-IL"/>
        </w:rPr>
        <w:t>18</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š</w:t>
      </w:r>
      <w:r w:rsidRPr="002748EB">
        <w:rPr>
          <w:noProof/>
          <w:sz w:val="20"/>
          <w:szCs w:val="20"/>
          <w:vertAlign w:val="superscript"/>
          <w:lang w:bidi="he-IL"/>
        </w:rPr>
        <w:t>e</w:t>
      </w:r>
      <w:r w:rsidRPr="002748EB">
        <w:rPr>
          <w:noProof/>
          <w:sz w:val="20"/>
          <w:szCs w:val="20"/>
          <w:lang w:bidi="he-IL"/>
        </w:rPr>
        <w:t>nayim k</w:t>
      </w:r>
      <w:r w:rsidRPr="002748EB">
        <w:rPr>
          <w:noProof/>
          <w:sz w:val="20"/>
          <w:szCs w:val="20"/>
          <w:vertAlign w:val="superscript"/>
          <w:lang w:bidi="he-IL"/>
        </w:rPr>
        <w:t>e</w:t>
      </w:r>
      <w:r w:rsidRPr="002748EB">
        <w:rPr>
          <w:noProof/>
          <w:sz w:val="20"/>
          <w:szCs w:val="20"/>
          <w:lang w:bidi="he-IL"/>
        </w:rPr>
        <w:t>rùbîm zāhāb miqšâ ta‘ăśeh ’ōtām mišš</w:t>
      </w:r>
      <w:r w:rsidRPr="002748EB">
        <w:rPr>
          <w:noProof/>
          <w:sz w:val="20"/>
          <w:szCs w:val="20"/>
          <w:vertAlign w:val="superscript"/>
          <w:lang w:bidi="he-IL"/>
        </w:rPr>
        <w:t>e</w:t>
      </w:r>
      <w:r w:rsidRPr="002748EB">
        <w:rPr>
          <w:noProof/>
          <w:sz w:val="20"/>
          <w:szCs w:val="20"/>
          <w:lang w:bidi="he-IL"/>
        </w:rPr>
        <w:t>nê q</w:t>
      </w:r>
      <w:r w:rsidRPr="002748EB">
        <w:rPr>
          <w:noProof/>
          <w:sz w:val="20"/>
          <w:szCs w:val="20"/>
          <w:vertAlign w:val="superscript"/>
          <w:lang w:bidi="he-IL"/>
        </w:rPr>
        <w:t>e</w:t>
      </w:r>
      <w:r w:rsidRPr="002748EB">
        <w:rPr>
          <w:noProof/>
          <w:sz w:val="20"/>
          <w:szCs w:val="20"/>
          <w:lang w:bidi="he-IL"/>
        </w:rPr>
        <w:t xml:space="preserve">ṣôt hakkappōret </w:t>
      </w:r>
      <w:r w:rsidRPr="002748EB">
        <w:rPr>
          <w:noProof/>
          <w:sz w:val="20"/>
          <w:szCs w:val="20"/>
          <w:vertAlign w:val="superscript"/>
          <w:lang w:bidi="he-IL"/>
        </w:rPr>
        <w:t>19</w:t>
      </w:r>
      <w:r w:rsidRPr="002748EB">
        <w:rPr>
          <w:noProof/>
          <w:sz w:val="20"/>
          <w:szCs w:val="20"/>
          <w:lang w:bidi="he-IL"/>
        </w:rPr>
        <w:t xml:space="preserve"> wa‘ăśeh k</w:t>
      </w:r>
      <w:r w:rsidRPr="002748EB">
        <w:rPr>
          <w:noProof/>
          <w:sz w:val="20"/>
          <w:szCs w:val="20"/>
          <w:vertAlign w:val="superscript"/>
          <w:lang w:bidi="he-IL"/>
        </w:rPr>
        <w:t>e</w:t>
      </w:r>
      <w:r w:rsidRPr="002748EB">
        <w:rPr>
          <w:noProof/>
          <w:sz w:val="20"/>
          <w:szCs w:val="20"/>
          <w:lang w:bidi="he-IL"/>
        </w:rPr>
        <w:t>rûb ’eḥād miqqāṣâ mizzeh ûk</w:t>
      </w:r>
      <w:r w:rsidRPr="002748EB">
        <w:rPr>
          <w:noProof/>
          <w:sz w:val="20"/>
          <w:szCs w:val="20"/>
          <w:vertAlign w:val="superscript"/>
          <w:lang w:bidi="he-IL"/>
        </w:rPr>
        <w:t>e</w:t>
      </w:r>
      <w:r w:rsidRPr="002748EB">
        <w:rPr>
          <w:noProof/>
          <w:sz w:val="20"/>
          <w:szCs w:val="20"/>
          <w:lang w:bidi="he-IL"/>
        </w:rPr>
        <w:t>rûb-’eḥād miqqāṣâ mizzeh min-hakkappōret ta‘ăśû ’et-hakk</w:t>
      </w:r>
      <w:r w:rsidRPr="002748EB">
        <w:rPr>
          <w:noProof/>
          <w:sz w:val="20"/>
          <w:szCs w:val="20"/>
          <w:vertAlign w:val="superscript"/>
          <w:lang w:bidi="he-IL"/>
        </w:rPr>
        <w:t>e</w:t>
      </w:r>
      <w:r w:rsidRPr="002748EB">
        <w:rPr>
          <w:noProof/>
          <w:sz w:val="20"/>
          <w:szCs w:val="20"/>
          <w:lang w:bidi="he-IL"/>
        </w:rPr>
        <w:t>rùbîm ‘al-š</w:t>
      </w:r>
      <w:r w:rsidRPr="002748EB">
        <w:rPr>
          <w:noProof/>
          <w:sz w:val="20"/>
          <w:szCs w:val="20"/>
          <w:vertAlign w:val="superscript"/>
          <w:lang w:bidi="he-IL"/>
        </w:rPr>
        <w:t>e</w:t>
      </w:r>
      <w:r w:rsidRPr="002748EB">
        <w:rPr>
          <w:noProof/>
          <w:sz w:val="20"/>
          <w:szCs w:val="20"/>
          <w:lang w:bidi="he-IL"/>
        </w:rPr>
        <w:t>nê q</w:t>
      </w:r>
      <w:r w:rsidRPr="002748EB">
        <w:rPr>
          <w:noProof/>
          <w:sz w:val="20"/>
          <w:szCs w:val="20"/>
          <w:vertAlign w:val="superscript"/>
          <w:lang w:bidi="he-IL"/>
        </w:rPr>
        <w:t>e</w:t>
      </w:r>
      <w:r w:rsidRPr="002748EB">
        <w:rPr>
          <w:noProof/>
          <w:sz w:val="20"/>
          <w:szCs w:val="20"/>
          <w:lang w:bidi="he-IL"/>
        </w:rPr>
        <w:t xml:space="preserve">ṣôtāyw </w:t>
      </w:r>
      <w:r w:rsidRPr="002748EB">
        <w:rPr>
          <w:noProof/>
          <w:sz w:val="20"/>
          <w:szCs w:val="20"/>
          <w:vertAlign w:val="superscript"/>
          <w:lang w:bidi="he-IL"/>
        </w:rPr>
        <w:t>20</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hāyû hakk</w:t>
      </w:r>
      <w:r w:rsidRPr="002748EB">
        <w:rPr>
          <w:noProof/>
          <w:sz w:val="20"/>
          <w:szCs w:val="20"/>
          <w:vertAlign w:val="superscript"/>
          <w:lang w:bidi="he-IL"/>
        </w:rPr>
        <w:t>e</w:t>
      </w:r>
      <w:r w:rsidRPr="002748EB">
        <w:rPr>
          <w:noProof/>
          <w:sz w:val="20"/>
          <w:szCs w:val="20"/>
          <w:lang w:bidi="he-IL"/>
        </w:rPr>
        <w:t>rùbîm pōrśê k</w:t>
      </w:r>
      <w:r w:rsidRPr="002748EB">
        <w:rPr>
          <w:noProof/>
          <w:sz w:val="20"/>
          <w:szCs w:val="20"/>
          <w:vertAlign w:val="superscript"/>
          <w:lang w:bidi="he-IL"/>
        </w:rPr>
        <w:t>e</w:t>
      </w:r>
      <w:r w:rsidRPr="002748EB">
        <w:rPr>
          <w:noProof/>
          <w:sz w:val="20"/>
          <w:szCs w:val="20"/>
          <w:lang w:bidi="he-IL"/>
        </w:rPr>
        <w:t>nāpayim l</w:t>
      </w:r>
      <w:r w:rsidRPr="002748EB">
        <w:rPr>
          <w:noProof/>
          <w:sz w:val="20"/>
          <w:szCs w:val="20"/>
          <w:vertAlign w:val="superscript"/>
          <w:lang w:bidi="he-IL"/>
        </w:rPr>
        <w:t>e</w:t>
      </w:r>
      <w:r w:rsidRPr="002748EB">
        <w:rPr>
          <w:noProof/>
          <w:sz w:val="20"/>
          <w:szCs w:val="20"/>
          <w:lang w:bidi="he-IL"/>
        </w:rPr>
        <w:t>ma‘lâ sōk</w:t>
      </w:r>
      <w:r w:rsidRPr="002748EB">
        <w:rPr>
          <w:noProof/>
          <w:sz w:val="20"/>
          <w:szCs w:val="20"/>
          <w:vertAlign w:val="superscript"/>
          <w:lang w:bidi="he-IL"/>
        </w:rPr>
        <w:t>e</w:t>
      </w:r>
      <w:r w:rsidRPr="002748EB">
        <w:rPr>
          <w:noProof/>
          <w:sz w:val="20"/>
          <w:szCs w:val="20"/>
          <w:lang w:bidi="he-IL"/>
        </w:rPr>
        <w:t>kîm b</w:t>
      </w:r>
      <w:r w:rsidRPr="002748EB">
        <w:rPr>
          <w:noProof/>
          <w:sz w:val="20"/>
          <w:szCs w:val="20"/>
          <w:vertAlign w:val="superscript"/>
          <w:lang w:bidi="he-IL"/>
        </w:rPr>
        <w:t>e</w:t>
      </w:r>
      <w:r w:rsidRPr="002748EB">
        <w:rPr>
          <w:noProof/>
          <w:sz w:val="20"/>
          <w:szCs w:val="20"/>
          <w:lang w:bidi="he-IL"/>
        </w:rPr>
        <w:t>kanpêhem ‘al-hakkappōret ûp</w:t>
      </w:r>
      <w:r w:rsidRPr="002748EB">
        <w:rPr>
          <w:noProof/>
          <w:sz w:val="20"/>
          <w:szCs w:val="20"/>
          <w:vertAlign w:val="superscript"/>
          <w:lang w:bidi="he-IL"/>
        </w:rPr>
        <w:t>e</w:t>
      </w:r>
      <w:r w:rsidRPr="002748EB">
        <w:rPr>
          <w:noProof/>
          <w:sz w:val="20"/>
          <w:szCs w:val="20"/>
          <w:lang w:bidi="he-IL"/>
        </w:rPr>
        <w:t>nêhem ’îš ’el-’āḥîw ’el-hakkappōret yihyû p</w:t>
      </w:r>
      <w:r w:rsidRPr="002748EB">
        <w:rPr>
          <w:noProof/>
          <w:sz w:val="20"/>
          <w:szCs w:val="20"/>
          <w:vertAlign w:val="superscript"/>
          <w:lang w:bidi="he-IL"/>
        </w:rPr>
        <w:t>e</w:t>
      </w:r>
      <w:r w:rsidRPr="002748EB">
        <w:rPr>
          <w:noProof/>
          <w:sz w:val="20"/>
          <w:szCs w:val="20"/>
          <w:lang w:bidi="he-IL"/>
        </w:rPr>
        <w:t>nê hakk</w:t>
      </w:r>
      <w:r w:rsidRPr="002748EB">
        <w:rPr>
          <w:noProof/>
          <w:sz w:val="20"/>
          <w:szCs w:val="20"/>
          <w:vertAlign w:val="superscript"/>
          <w:lang w:bidi="he-IL"/>
        </w:rPr>
        <w:t>e</w:t>
      </w:r>
      <w:r w:rsidRPr="002748EB">
        <w:rPr>
          <w:noProof/>
          <w:sz w:val="20"/>
          <w:szCs w:val="20"/>
          <w:lang w:bidi="he-IL"/>
        </w:rPr>
        <w:t xml:space="preserve">rùbîm </w:t>
      </w:r>
      <w:r w:rsidRPr="002748EB">
        <w:rPr>
          <w:noProof/>
          <w:sz w:val="20"/>
          <w:szCs w:val="20"/>
          <w:vertAlign w:val="superscript"/>
          <w:lang w:bidi="he-IL"/>
        </w:rPr>
        <w:t>21</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nātattā ’et-hakkappōret ‘al-hā’ārōn mil</w:t>
      </w:r>
      <w:r w:rsidRPr="002748EB">
        <w:rPr>
          <w:noProof/>
          <w:sz w:val="20"/>
          <w:szCs w:val="20"/>
          <w:vertAlign w:val="superscript"/>
          <w:lang w:bidi="he-IL"/>
        </w:rPr>
        <w:t>e</w:t>
      </w:r>
      <w:r w:rsidRPr="002748EB">
        <w:rPr>
          <w:noProof/>
          <w:sz w:val="20"/>
          <w:szCs w:val="20"/>
          <w:lang w:bidi="he-IL"/>
        </w:rPr>
        <w:t>mā‘lâ w</w:t>
      </w:r>
      <w:r w:rsidRPr="002748EB">
        <w:rPr>
          <w:noProof/>
          <w:sz w:val="20"/>
          <w:szCs w:val="20"/>
          <w:vertAlign w:val="superscript"/>
          <w:lang w:bidi="he-IL"/>
        </w:rPr>
        <w:t>e</w:t>
      </w:r>
      <w:r w:rsidRPr="002748EB">
        <w:rPr>
          <w:noProof/>
          <w:sz w:val="20"/>
          <w:szCs w:val="20"/>
          <w:lang w:bidi="he-IL"/>
        </w:rPr>
        <w:t xml:space="preserve">’el-hā’ārōn tittēn ’et-hā‘ēdùt ’ăšer ’ettēn ’ēlèkā </w:t>
      </w:r>
      <w:r w:rsidRPr="002748EB">
        <w:rPr>
          <w:noProof/>
          <w:sz w:val="20"/>
          <w:szCs w:val="20"/>
          <w:vertAlign w:val="superscript"/>
          <w:lang w:bidi="he-IL"/>
        </w:rPr>
        <w:t>22</w:t>
      </w:r>
      <w:r w:rsidRPr="002748EB">
        <w:rPr>
          <w:noProof/>
          <w:sz w:val="20"/>
          <w:szCs w:val="20"/>
          <w:lang w:bidi="he-IL"/>
        </w:rPr>
        <w:t> w</w:t>
      </w:r>
      <w:r w:rsidRPr="002748EB">
        <w:rPr>
          <w:noProof/>
          <w:sz w:val="20"/>
          <w:szCs w:val="20"/>
          <w:vertAlign w:val="superscript"/>
          <w:lang w:bidi="he-IL"/>
        </w:rPr>
        <w:t>e</w:t>
      </w:r>
      <w:r w:rsidRPr="002748EB">
        <w:rPr>
          <w:noProof/>
          <w:sz w:val="20"/>
          <w:szCs w:val="20"/>
          <w:lang w:bidi="he-IL"/>
        </w:rPr>
        <w:t>nô‘adtî l</w:t>
      </w:r>
      <w:r w:rsidRPr="002748EB">
        <w:rPr>
          <w:noProof/>
          <w:sz w:val="20"/>
          <w:szCs w:val="20"/>
          <w:vertAlign w:val="superscript"/>
          <w:lang w:bidi="he-IL"/>
        </w:rPr>
        <w:t>e</w:t>
      </w:r>
      <w:r w:rsidRPr="002748EB">
        <w:rPr>
          <w:noProof/>
          <w:sz w:val="20"/>
          <w:szCs w:val="20"/>
          <w:lang w:bidi="he-IL"/>
        </w:rPr>
        <w:t>kā šām w</w:t>
      </w:r>
      <w:r w:rsidRPr="002748EB">
        <w:rPr>
          <w:noProof/>
          <w:sz w:val="20"/>
          <w:szCs w:val="20"/>
          <w:vertAlign w:val="superscript"/>
          <w:lang w:bidi="he-IL"/>
        </w:rPr>
        <w:t>e</w:t>
      </w:r>
      <w:r w:rsidRPr="002748EB">
        <w:rPr>
          <w:noProof/>
          <w:sz w:val="20"/>
          <w:szCs w:val="20"/>
          <w:lang w:bidi="he-IL"/>
        </w:rPr>
        <w:t>dibbartî ’itt</w:t>
      </w:r>
      <w:r w:rsidRPr="002748EB">
        <w:rPr>
          <w:noProof/>
          <w:sz w:val="20"/>
          <w:szCs w:val="20"/>
          <w:vertAlign w:val="superscript"/>
          <w:lang w:bidi="he-IL"/>
        </w:rPr>
        <w:t>e</w:t>
      </w:r>
      <w:r w:rsidRPr="002748EB">
        <w:rPr>
          <w:noProof/>
          <w:sz w:val="20"/>
          <w:szCs w:val="20"/>
          <w:lang w:bidi="he-IL"/>
        </w:rPr>
        <w:t>kā mē‘al hakkappōret mibbên š</w:t>
      </w:r>
      <w:r w:rsidRPr="002748EB">
        <w:rPr>
          <w:noProof/>
          <w:sz w:val="20"/>
          <w:szCs w:val="20"/>
          <w:vertAlign w:val="superscript"/>
          <w:lang w:bidi="he-IL"/>
        </w:rPr>
        <w:t>e</w:t>
      </w:r>
      <w:r w:rsidRPr="002748EB">
        <w:rPr>
          <w:noProof/>
          <w:sz w:val="20"/>
          <w:szCs w:val="20"/>
          <w:lang w:bidi="he-IL"/>
        </w:rPr>
        <w:t>nê hakk</w:t>
      </w:r>
      <w:r w:rsidRPr="002748EB">
        <w:rPr>
          <w:noProof/>
          <w:sz w:val="20"/>
          <w:szCs w:val="20"/>
          <w:vertAlign w:val="superscript"/>
          <w:lang w:bidi="he-IL"/>
        </w:rPr>
        <w:t>e</w:t>
      </w:r>
      <w:r w:rsidRPr="002748EB">
        <w:rPr>
          <w:noProof/>
          <w:sz w:val="20"/>
          <w:szCs w:val="20"/>
          <w:lang w:bidi="he-IL"/>
        </w:rPr>
        <w:t>rùbîm ’ăšer ‘al-’ărōn hā‘ēdùt ’ēt kol-’ăšer ’ăṣawweh ’ôtkā ’el-b</w:t>
      </w:r>
      <w:r w:rsidRPr="002748EB">
        <w:rPr>
          <w:noProof/>
          <w:sz w:val="20"/>
          <w:szCs w:val="20"/>
          <w:vertAlign w:val="superscript"/>
          <w:lang w:bidi="he-IL"/>
        </w:rPr>
        <w:t>e</w:t>
      </w:r>
      <w:r w:rsidRPr="002748EB">
        <w:rPr>
          <w:noProof/>
          <w:sz w:val="20"/>
          <w:szCs w:val="20"/>
          <w:lang w:bidi="he-IL"/>
        </w:rPr>
        <w:t xml:space="preserve">nê yiśrā’ēl p </w:t>
      </w:r>
      <w:r w:rsidRPr="002748EB">
        <w:rPr>
          <w:noProof/>
          <w:sz w:val="20"/>
          <w:szCs w:val="20"/>
          <w:vertAlign w:val="superscript"/>
          <w:lang w:bidi="he-IL"/>
        </w:rPr>
        <w:t>23</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šulḥān ‘ăṣê šiṭṭîm ’ammātayim ’orkô w</w:t>
      </w:r>
      <w:r w:rsidRPr="002748EB">
        <w:rPr>
          <w:noProof/>
          <w:sz w:val="20"/>
          <w:szCs w:val="20"/>
          <w:vertAlign w:val="superscript"/>
          <w:lang w:bidi="he-IL"/>
        </w:rPr>
        <w:t>e</w:t>
      </w:r>
      <w:r w:rsidRPr="002748EB">
        <w:rPr>
          <w:noProof/>
          <w:sz w:val="20"/>
          <w:szCs w:val="20"/>
          <w:lang w:bidi="he-IL"/>
        </w:rPr>
        <w:t>’ammâ roḥbô w</w:t>
      </w:r>
      <w:r w:rsidRPr="002748EB">
        <w:rPr>
          <w:noProof/>
          <w:sz w:val="20"/>
          <w:szCs w:val="20"/>
          <w:vertAlign w:val="superscript"/>
          <w:lang w:bidi="he-IL"/>
        </w:rPr>
        <w:t>e</w:t>
      </w:r>
      <w:r w:rsidRPr="002748EB">
        <w:rPr>
          <w:noProof/>
          <w:sz w:val="20"/>
          <w:szCs w:val="20"/>
          <w:lang w:bidi="he-IL"/>
        </w:rPr>
        <w:t xml:space="preserve">’ammâ wāḥēṣî qōmātô </w:t>
      </w:r>
      <w:r w:rsidRPr="002748EB">
        <w:rPr>
          <w:noProof/>
          <w:sz w:val="20"/>
          <w:szCs w:val="20"/>
          <w:vertAlign w:val="superscript"/>
          <w:lang w:bidi="he-IL"/>
        </w:rPr>
        <w:t>24</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ṣippîtā ’ōtô zāhāb ṭāhôr w</w:t>
      </w:r>
      <w:r w:rsidRPr="002748EB">
        <w:rPr>
          <w:noProof/>
          <w:sz w:val="20"/>
          <w:szCs w:val="20"/>
          <w:vertAlign w:val="superscript"/>
          <w:lang w:bidi="he-IL"/>
        </w:rPr>
        <w:t>e</w:t>
      </w:r>
      <w:r w:rsidRPr="002748EB">
        <w:rPr>
          <w:noProof/>
          <w:sz w:val="20"/>
          <w:szCs w:val="20"/>
          <w:lang w:bidi="he-IL"/>
        </w:rPr>
        <w:t xml:space="preserve">‘āśîtā llô zēr zāhāb sābîb </w:t>
      </w:r>
      <w:r w:rsidRPr="002748EB">
        <w:rPr>
          <w:noProof/>
          <w:sz w:val="20"/>
          <w:szCs w:val="20"/>
          <w:vertAlign w:val="superscript"/>
          <w:lang w:bidi="he-IL"/>
        </w:rPr>
        <w:t>25</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llô misgeret ṭōpaḥ sābîb w</w:t>
      </w:r>
      <w:r w:rsidRPr="002748EB">
        <w:rPr>
          <w:noProof/>
          <w:sz w:val="20"/>
          <w:szCs w:val="20"/>
          <w:vertAlign w:val="superscript"/>
          <w:lang w:bidi="he-IL"/>
        </w:rPr>
        <w:t>e</w:t>
      </w:r>
      <w:r w:rsidRPr="002748EB">
        <w:rPr>
          <w:noProof/>
          <w:sz w:val="20"/>
          <w:szCs w:val="20"/>
          <w:lang w:bidi="he-IL"/>
        </w:rPr>
        <w:t>‘āśîtā zēr-zāhāb l</w:t>
      </w:r>
      <w:r w:rsidRPr="002748EB">
        <w:rPr>
          <w:noProof/>
          <w:sz w:val="20"/>
          <w:szCs w:val="20"/>
          <w:vertAlign w:val="superscript"/>
          <w:lang w:bidi="he-IL"/>
        </w:rPr>
        <w:t>e</w:t>
      </w:r>
      <w:r w:rsidRPr="002748EB">
        <w:rPr>
          <w:noProof/>
          <w:sz w:val="20"/>
          <w:szCs w:val="20"/>
          <w:lang w:bidi="he-IL"/>
        </w:rPr>
        <w:t xml:space="preserve">misgartô sābîb </w:t>
      </w:r>
      <w:r w:rsidRPr="002748EB">
        <w:rPr>
          <w:noProof/>
          <w:sz w:val="20"/>
          <w:szCs w:val="20"/>
          <w:vertAlign w:val="superscript"/>
          <w:lang w:bidi="he-IL"/>
        </w:rPr>
        <w:t>26</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llô ’arba‘ ṭabb</w:t>
      </w:r>
      <w:r w:rsidRPr="002748EB">
        <w:rPr>
          <w:noProof/>
          <w:sz w:val="20"/>
          <w:szCs w:val="20"/>
          <w:vertAlign w:val="superscript"/>
          <w:lang w:bidi="he-IL"/>
        </w:rPr>
        <w:t>e</w:t>
      </w:r>
      <w:r w:rsidRPr="002748EB">
        <w:rPr>
          <w:noProof/>
          <w:sz w:val="20"/>
          <w:szCs w:val="20"/>
          <w:lang w:bidi="he-IL"/>
        </w:rPr>
        <w:t>‘ōt zāhāb w</w:t>
      </w:r>
      <w:r w:rsidRPr="002748EB">
        <w:rPr>
          <w:noProof/>
          <w:sz w:val="20"/>
          <w:szCs w:val="20"/>
          <w:vertAlign w:val="superscript"/>
          <w:lang w:bidi="he-IL"/>
        </w:rPr>
        <w:t>e</w:t>
      </w:r>
      <w:r w:rsidRPr="002748EB">
        <w:rPr>
          <w:noProof/>
          <w:sz w:val="20"/>
          <w:szCs w:val="20"/>
          <w:lang w:bidi="he-IL"/>
        </w:rPr>
        <w:t>nātattā ’et-haṭṭabbā‘ōt ‘al ’arba‘ happē’ōt ’ăšer l</w:t>
      </w:r>
      <w:r w:rsidRPr="002748EB">
        <w:rPr>
          <w:noProof/>
          <w:sz w:val="20"/>
          <w:szCs w:val="20"/>
          <w:vertAlign w:val="superscript"/>
          <w:lang w:bidi="he-IL"/>
        </w:rPr>
        <w:t>e</w:t>
      </w:r>
      <w:r w:rsidRPr="002748EB">
        <w:rPr>
          <w:noProof/>
          <w:sz w:val="20"/>
          <w:szCs w:val="20"/>
          <w:lang w:bidi="he-IL"/>
        </w:rPr>
        <w:t xml:space="preserve">’arba‘ raglāyw </w:t>
      </w:r>
      <w:r w:rsidRPr="002748EB">
        <w:rPr>
          <w:noProof/>
          <w:sz w:val="20"/>
          <w:szCs w:val="20"/>
          <w:vertAlign w:val="superscript"/>
          <w:lang w:bidi="he-IL"/>
        </w:rPr>
        <w:t>27</w:t>
      </w:r>
      <w:r w:rsidRPr="002748EB">
        <w:rPr>
          <w:noProof/>
          <w:sz w:val="20"/>
          <w:szCs w:val="20"/>
          <w:lang w:bidi="he-IL"/>
        </w:rPr>
        <w:t xml:space="preserve"> l</w:t>
      </w:r>
      <w:r w:rsidRPr="002748EB">
        <w:rPr>
          <w:noProof/>
          <w:sz w:val="20"/>
          <w:szCs w:val="20"/>
          <w:vertAlign w:val="superscript"/>
          <w:lang w:bidi="he-IL"/>
        </w:rPr>
        <w:t>e</w:t>
      </w:r>
      <w:r w:rsidRPr="002748EB">
        <w:rPr>
          <w:noProof/>
          <w:sz w:val="20"/>
          <w:szCs w:val="20"/>
          <w:lang w:bidi="he-IL"/>
        </w:rPr>
        <w:t>‘ummat hammisgeret tihyènā haṭṭabbā‘ōt l</w:t>
      </w:r>
      <w:r w:rsidRPr="002748EB">
        <w:rPr>
          <w:noProof/>
          <w:sz w:val="20"/>
          <w:szCs w:val="20"/>
          <w:vertAlign w:val="superscript"/>
          <w:lang w:bidi="he-IL"/>
        </w:rPr>
        <w:t>e</w:t>
      </w:r>
      <w:r w:rsidRPr="002748EB">
        <w:rPr>
          <w:noProof/>
          <w:sz w:val="20"/>
          <w:szCs w:val="20"/>
          <w:lang w:bidi="he-IL"/>
        </w:rPr>
        <w:t>bāttîm l</w:t>
      </w:r>
      <w:r w:rsidRPr="002748EB">
        <w:rPr>
          <w:noProof/>
          <w:sz w:val="20"/>
          <w:szCs w:val="20"/>
          <w:vertAlign w:val="superscript"/>
          <w:lang w:bidi="he-IL"/>
        </w:rPr>
        <w:t>e</w:t>
      </w:r>
      <w:r w:rsidRPr="002748EB">
        <w:rPr>
          <w:noProof/>
          <w:sz w:val="20"/>
          <w:szCs w:val="20"/>
          <w:lang w:bidi="he-IL"/>
        </w:rPr>
        <w:t xml:space="preserve">baddîm lāśē’t ’et-haššulḥān </w:t>
      </w:r>
      <w:r w:rsidRPr="002748EB">
        <w:rPr>
          <w:noProof/>
          <w:sz w:val="20"/>
          <w:szCs w:val="20"/>
          <w:vertAlign w:val="superscript"/>
          <w:lang w:bidi="he-IL"/>
        </w:rPr>
        <w:t>28</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’et-habbaddîm ‘ăṣê šiṭṭîm w</w:t>
      </w:r>
      <w:r w:rsidRPr="002748EB">
        <w:rPr>
          <w:noProof/>
          <w:sz w:val="20"/>
          <w:szCs w:val="20"/>
          <w:vertAlign w:val="superscript"/>
          <w:lang w:bidi="he-IL"/>
        </w:rPr>
        <w:t>e</w:t>
      </w:r>
      <w:r w:rsidRPr="002748EB">
        <w:rPr>
          <w:noProof/>
          <w:sz w:val="20"/>
          <w:szCs w:val="20"/>
          <w:lang w:bidi="he-IL"/>
        </w:rPr>
        <w:t>ṣippîtā ’ōtām zāhāb w</w:t>
      </w:r>
      <w:r w:rsidRPr="002748EB">
        <w:rPr>
          <w:noProof/>
          <w:sz w:val="20"/>
          <w:szCs w:val="20"/>
          <w:vertAlign w:val="superscript"/>
          <w:lang w:bidi="he-IL"/>
        </w:rPr>
        <w:t>e</w:t>
      </w:r>
      <w:r w:rsidRPr="002748EB">
        <w:rPr>
          <w:noProof/>
          <w:sz w:val="20"/>
          <w:szCs w:val="20"/>
          <w:lang w:bidi="he-IL"/>
        </w:rPr>
        <w:t xml:space="preserve">niśśā’-bām ’et-haššulḥān </w:t>
      </w:r>
      <w:r w:rsidRPr="002748EB">
        <w:rPr>
          <w:noProof/>
          <w:sz w:val="20"/>
          <w:szCs w:val="20"/>
          <w:vertAlign w:val="superscript"/>
          <w:lang w:bidi="he-IL"/>
        </w:rPr>
        <w:t>29</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qq</w:t>
      </w:r>
      <w:r w:rsidRPr="002748EB">
        <w:rPr>
          <w:noProof/>
          <w:sz w:val="20"/>
          <w:szCs w:val="20"/>
          <w:vertAlign w:val="superscript"/>
          <w:lang w:bidi="he-IL"/>
        </w:rPr>
        <w:t>e</w:t>
      </w:r>
      <w:r w:rsidRPr="002748EB">
        <w:rPr>
          <w:noProof/>
          <w:sz w:val="20"/>
          <w:szCs w:val="20"/>
          <w:lang w:bidi="he-IL"/>
        </w:rPr>
        <w:t>‘ārōtāyw w</w:t>
      </w:r>
      <w:r w:rsidRPr="002748EB">
        <w:rPr>
          <w:noProof/>
          <w:sz w:val="20"/>
          <w:szCs w:val="20"/>
          <w:vertAlign w:val="superscript"/>
          <w:lang w:bidi="he-IL"/>
        </w:rPr>
        <w:t>e</w:t>
      </w:r>
      <w:r w:rsidRPr="002748EB">
        <w:rPr>
          <w:noProof/>
          <w:sz w:val="20"/>
          <w:szCs w:val="20"/>
          <w:lang w:bidi="he-IL"/>
        </w:rPr>
        <w:t>kappōtāyw ûq</w:t>
      </w:r>
      <w:r w:rsidRPr="002748EB">
        <w:rPr>
          <w:noProof/>
          <w:sz w:val="20"/>
          <w:szCs w:val="20"/>
          <w:vertAlign w:val="superscript"/>
          <w:lang w:bidi="he-IL"/>
        </w:rPr>
        <w:t>e</w:t>
      </w:r>
      <w:r w:rsidRPr="002748EB">
        <w:rPr>
          <w:noProof/>
          <w:sz w:val="20"/>
          <w:szCs w:val="20"/>
          <w:lang w:bidi="he-IL"/>
        </w:rPr>
        <w:t>śôtāyw ûm</w:t>
      </w:r>
      <w:r w:rsidRPr="002748EB">
        <w:rPr>
          <w:noProof/>
          <w:sz w:val="20"/>
          <w:szCs w:val="20"/>
          <w:vertAlign w:val="superscript"/>
          <w:lang w:bidi="he-IL"/>
        </w:rPr>
        <w:t>e</w:t>
      </w:r>
      <w:r w:rsidRPr="002748EB">
        <w:rPr>
          <w:noProof/>
          <w:sz w:val="20"/>
          <w:szCs w:val="20"/>
          <w:lang w:bidi="he-IL"/>
        </w:rPr>
        <w:t xml:space="preserve">naqqiyyōtāyw ’ăšer yussak bāhēn zāhāb ṭāhôr ta‘ăśeh ’ōtām </w:t>
      </w:r>
      <w:r w:rsidRPr="002748EB">
        <w:rPr>
          <w:noProof/>
          <w:sz w:val="20"/>
          <w:szCs w:val="20"/>
          <w:vertAlign w:val="superscript"/>
          <w:lang w:bidi="he-IL"/>
        </w:rPr>
        <w:t>30</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nātattā ‘al-haššulḥān leḥem pānîm l</w:t>
      </w:r>
      <w:r w:rsidRPr="002748EB">
        <w:rPr>
          <w:noProof/>
          <w:sz w:val="20"/>
          <w:szCs w:val="20"/>
          <w:vertAlign w:val="superscript"/>
          <w:lang w:bidi="he-IL"/>
        </w:rPr>
        <w:t>e</w:t>
      </w:r>
      <w:r w:rsidRPr="002748EB">
        <w:rPr>
          <w:noProof/>
          <w:sz w:val="20"/>
          <w:szCs w:val="20"/>
          <w:lang w:bidi="he-IL"/>
        </w:rPr>
        <w:t xml:space="preserve">pānay tāmîd p </w:t>
      </w:r>
      <w:r w:rsidRPr="002748EB">
        <w:rPr>
          <w:noProof/>
          <w:sz w:val="20"/>
          <w:szCs w:val="20"/>
          <w:vertAlign w:val="superscript"/>
          <w:lang w:bidi="he-IL"/>
        </w:rPr>
        <w:t>31</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‘āśîtā m</w:t>
      </w:r>
      <w:r w:rsidRPr="002748EB">
        <w:rPr>
          <w:noProof/>
          <w:sz w:val="20"/>
          <w:szCs w:val="20"/>
          <w:vertAlign w:val="superscript"/>
          <w:lang w:bidi="he-IL"/>
        </w:rPr>
        <w:t>e</w:t>
      </w:r>
      <w:r w:rsidRPr="002748EB">
        <w:rPr>
          <w:noProof/>
          <w:sz w:val="20"/>
          <w:szCs w:val="20"/>
          <w:lang w:bidi="he-IL"/>
        </w:rPr>
        <w:t>nōrat zāhāb ṭāhôr miqšâ tē‘āśeh hamm</w:t>
      </w:r>
      <w:r w:rsidRPr="002748EB">
        <w:rPr>
          <w:noProof/>
          <w:sz w:val="20"/>
          <w:szCs w:val="20"/>
          <w:vertAlign w:val="superscript"/>
          <w:lang w:bidi="he-IL"/>
        </w:rPr>
        <w:t>e</w:t>
      </w:r>
      <w:r w:rsidRPr="002748EB">
        <w:rPr>
          <w:noProof/>
          <w:sz w:val="20"/>
          <w:szCs w:val="20"/>
          <w:lang w:bidi="he-IL"/>
        </w:rPr>
        <w:t>nôrâ y</w:t>
      </w:r>
      <w:r w:rsidRPr="002748EB">
        <w:rPr>
          <w:noProof/>
          <w:sz w:val="20"/>
          <w:szCs w:val="20"/>
          <w:vertAlign w:val="superscript"/>
          <w:lang w:bidi="he-IL"/>
        </w:rPr>
        <w:t>e</w:t>
      </w:r>
      <w:r w:rsidRPr="002748EB">
        <w:rPr>
          <w:noProof/>
          <w:sz w:val="20"/>
          <w:szCs w:val="20"/>
          <w:lang w:bidi="he-IL"/>
        </w:rPr>
        <w:t>rēkāh w</w:t>
      </w:r>
      <w:r w:rsidRPr="002748EB">
        <w:rPr>
          <w:noProof/>
          <w:sz w:val="20"/>
          <w:szCs w:val="20"/>
          <w:vertAlign w:val="superscript"/>
          <w:lang w:bidi="he-IL"/>
        </w:rPr>
        <w:t>e</w:t>
      </w:r>
      <w:r w:rsidRPr="002748EB">
        <w:rPr>
          <w:noProof/>
          <w:sz w:val="20"/>
          <w:szCs w:val="20"/>
          <w:lang w:bidi="he-IL"/>
        </w:rPr>
        <w:t>qānāh g</w:t>
      </w:r>
      <w:r w:rsidRPr="002748EB">
        <w:rPr>
          <w:noProof/>
          <w:sz w:val="20"/>
          <w:szCs w:val="20"/>
          <w:vertAlign w:val="superscript"/>
          <w:lang w:bidi="he-IL"/>
        </w:rPr>
        <w:t>e</w:t>
      </w:r>
      <w:r w:rsidRPr="002748EB">
        <w:rPr>
          <w:noProof/>
          <w:sz w:val="20"/>
          <w:szCs w:val="20"/>
          <w:lang w:bidi="he-IL"/>
        </w:rPr>
        <w:t>bî‘èhā kaptōrèhā ûp</w:t>
      </w:r>
      <w:r w:rsidRPr="002748EB">
        <w:rPr>
          <w:noProof/>
          <w:sz w:val="20"/>
          <w:szCs w:val="20"/>
          <w:vertAlign w:val="superscript"/>
          <w:lang w:bidi="he-IL"/>
        </w:rPr>
        <w:t>e</w:t>
      </w:r>
      <w:r w:rsidRPr="002748EB">
        <w:rPr>
          <w:noProof/>
          <w:sz w:val="20"/>
          <w:szCs w:val="20"/>
          <w:lang w:bidi="he-IL"/>
        </w:rPr>
        <w:t xml:space="preserve">rāḥèhā mimmennâ yihyû </w:t>
      </w:r>
      <w:r w:rsidRPr="002748EB">
        <w:rPr>
          <w:noProof/>
          <w:sz w:val="20"/>
          <w:szCs w:val="20"/>
          <w:vertAlign w:val="superscript"/>
          <w:lang w:bidi="he-IL"/>
        </w:rPr>
        <w:t>32</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šiššâ qānîm yōṣ’îm miṣṣiddèhā š</w:t>
      </w:r>
      <w:r w:rsidRPr="002748EB">
        <w:rPr>
          <w:noProof/>
          <w:sz w:val="20"/>
          <w:szCs w:val="20"/>
          <w:vertAlign w:val="superscript"/>
          <w:lang w:bidi="he-IL"/>
        </w:rPr>
        <w:t>e</w:t>
      </w:r>
      <w:r w:rsidRPr="002748EB">
        <w:rPr>
          <w:noProof/>
          <w:sz w:val="20"/>
          <w:szCs w:val="20"/>
          <w:lang w:bidi="he-IL"/>
        </w:rPr>
        <w:t>lōšâ q</w:t>
      </w:r>
      <w:r w:rsidRPr="002748EB">
        <w:rPr>
          <w:noProof/>
          <w:sz w:val="20"/>
          <w:szCs w:val="20"/>
          <w:vertAlign w:val="superscript"/>
          <w:lang w:bidi="he-IL"/>
        </w:rPr>
        <w:t>e</w:t>
      </w:r>
      <w:r w:rsidRPr="002748EB">
        <w:rPr>
          <w:noProof/>
          <w:sz w:val="20"/>
          <w:szCs w:val="20"/>
          <w:lang w:bidi="he-IL"/>
        </w:rPr>
        <w:t>nê m</w:t>
      </w:r>
      <w:r w:rsidRPr="002748EB">
        <w:rPr>
          <w:noProof/>
          <w:sz w:val="20"/>
          <w:szCs w:val="20"/>
          <w:vertAlign w:val="superscript"/>
          <w:lang w:bidi="he-IL"/>
        </w:rPr>
        <w:t>e</w:t>
      </w:r>
      <w:r w:rsidRPr="002748EB">
        <w:rPr>
          <w:noProof/>
          <w:sz w:val="20"/>
          <w:szCs w:val="20"/>
          <w:lang w:bidi="he-IL"/>
        </w:rPr>
        <w:t>nōrâ miṣṣiddâ hā’eḥād ûš</w:t>
      </w:r>
      <w:r w:rsidRPr="002748EB">
        <w:rPr>
          <w:noProof/>
          <w:sz w:val="20"/>
          <w:szCs w:val="20"/>
          <w:vertAlign w:val="superscript"/>
          <w:lang w:bidi="he-IL"/>
        </w:rPr>
        <w:t>e</w:t>
      </w:r>
      <w:r w:rsidRPr="002748EB">
        <w:rPr>
          <w:noProof/>
          <w:sz w:val="20"/>
          <w:szCs w:val="20"/>
          <w:lang w:bidi="he-IL"/>
        </w:rPr>
        <w:t>lōšâ q</w:t>
      </w:r>
      <w:r w:rsidRPr="002748EB">
        <w:rPr>
          <w:noProof/>
          <w:sz w:val="20"/>
          <w:szCs w:val="20"/>
          <w:vertAlign w:val="superscript"/>
          <w:lang w:bidi="he-IL"/>
        </w:rPr>
        <w:t>e</w:t>
      </w:r>
      <w:r w:rsidRPr="002748EB">
        <w:rPr>
          <w:noProof/>
          <w:sz w:val="20"/>
          <w:szCs w:val="20"/>
          <w:lang w:bidi="he-IL"/>
        </w:rPr>
        <w:t>nê m</w:t>
      </w:r>
      <w:r w:rsidRPr="002748EB">
        <w:rPr>
          <w:noProof/>
          <w:sz w:val="20"/>
          <w:szCs w:val="20"/>
          <w:vertAlign w:val="superscript"/>
          <w:lang w:bidi="he-IL"/>
        </w:rPr>
        <w:t>e</w:t>
      </w:r>
      <w:r w:rsidRPr="002748EB">
        <w:rPr>
          <w:noProof/>
          <w:sz w:val="20"/>
          <w:szCs w:val="20"/>
          <w:lang w:bidi="he-IL"/>
        </w:rPr>
        <w:t xml:space="preserve">nōrâ miṣṣiddāh haššēnî </w:t>
      </w:r>
      <w:r w:rsidRPr="002748EB">
        <w:rPr>
          <w:noProof/>
          <w:sz w:val="20"/>
          <w:szCs w:val="20"/>
          <w:vertAlign w:val="superscript"/>
          <w:lang w:bidi="he-IL"/>
        </w:rPr>
        <w:t>33</w:t>
      </w:r>
      <w:r w:rsidRPr="002748EB">
        <w:rPr>
          <w:noProof/>
          <w:sz w:val="20"/>
          <w:szCs w:val="20"/>
          <w:lang w:bidi="he-IL"/>
        </w:rPr>
        <w:t xml:space="preserve"> š</w:t>
      </w:r>
      <w:r w:rsidRPr="002748EB">
        <w:rPr>
          <w:noProof/>
          <w:sz w:val="20"/>
          <w:szCs w:val="20"/>
          <w:vertAlign w:val="superscript"/>
          <w:lang w:bidi="he-IL"/>
        </w:rPr>
        <w:t>e</w:t>
      </w:r>
      <w:r w:rsidRPr="002748EB">
        <w:rPr>
          <w:noProof/>
          <w:sz w:val="20"/>
          <w:szCs w:val="20"/>
          <w:lang w:bidi="he-IL"/>
        </w:rPr>
        <w:t>lōšâ g</w:t>
      </w:r>
      <w:r w:rsidRPr="002748EB">
        <w:rPr>
          <w:noProof/>
          <w:sz w:val="20"/>
          <w:szCs w:val="20"/>
          <w:vertAlign w:val="superscript"/>
          <w:lang w:bidi="he-IL"/>
        </w:rPr>
        <w:t>e</w:t>
      </w:r>
      <w:r w:rsidRPr="002748EB">
        <w:rPr>
          <w:noProof/>
          <w:sz w:val="20"/>
          <w:szCs w:val="20"/>
          <w:lang w:bidi="he-IL"/>
        </w:rPr>
        <w:t>bi‘îm m</w:t>
      </w:r>
      <w:r w:rsidRPr="002748EB">
        <w:rPr>
          <w:noProof/>
          <w:sz w:val="20"/>
          <w:szCs w:val="20"/>
          <w:vertAlign w:val="superscript"/>
          <w:lang w:bidi="he-IL"/>
        </w:rPr>
        <w:t>e</w:t>
      </w:r>
      <w:r w:rsidRPr="002748EB">
        <w:rPr>
          <w:noProof/>
          <w:sz w:val="20"/>
          <w:szCs w:val="20"/>
          <w:lang w:bidi="he-IL"/>
        </w:rPr>
        <w:t>šuqqādîm baqqāneh hā’eḥād kaptōr wāperaḥ ûš</w:t>
      </w:r>
      <w:r w:rsidRPr="002748EB">
        <w:rPr>
          <w:noProof/>
          <w:sz w:val="20"/>
          <w:szCs w:val="20"/>
          <w:vertAlign w:val="superscript"/>
          <w:lang w:bidi="he-IL"/>
        </w:rPr>
        <w:t>e</w:t>
      </w:r>
      <w:r w:rsidRPr="002748EB">
        <w:rPr>
          <w:noProof/>
          <w:sz w:val="20"/>
          <w:szCs w:val="20"/>
          <w:lang w:bidi="he-IL"/>
        </w:rPr>
        <w:t>lōšâ g</w:t>
      </w:r>
      <w:r w:rsidRPr="002748EB">
        <w:rPr>
          <w:noProof/>
          <w:sz w:val="20"/>
          <w:szCs w:val="20"/>
          <w:vertAlign w:val="superscript"/>
          <w:lang w:bidi="he-IL"/>
        </w:rPr>
        <w:t>e</w:t>
      </w:r>
      <w:r w:rsidRPr="002748EB">
        <w:rPr>
          <w:noProof/>
          <w:sz w:val="20"/>
          <w:szCs w:val="20"/>
          <w:lang w:bidi="he-IL"/>
        </w:rPr>
        <w:t>bi‘îm m</w:t>
      </w:r>
      <w:r w:rsidRPr="002748EB">
        <w:rPr>
          <w:noProof/>
          <w:sz w:val="20"/>
          <w:szCs w:val="20"/>
          <w:vertAlign w:val="superscript"/>
          <w:lang w:bidi="he-IL"/>
        </w:rPr>
        <w:t>e</w:t>
      </w:r>
      <w:r w:rsidRPr="002748EB">
        <w:rPr>
          <w:noProof/>
          <w:sz w:val="20"/>
          <w:szCs w:val="20"/>
          <w:lang w:bidi="he-IL"/>
        </w:rPr>
        <w:t>šuqqādîm baqqāneh hā’eḥād kaptōr wāpāraḥ kēn l</w:t>
      </w:r>
      <w:r w:rsidRPr="002748EB">
        <w:rPr>
          <w:noProof/>
          <w:sz w:val="20"/>
          <w:szCs w:val="20"/>
          <w:vertAlign w:val="superscript"/>
          <w:lang w:bidi="he-IL"/>
        </w:rPr>
        <w:t>e</w:t>
      </w:r>
      <w:r w:rsidRPr="002748EB">
        <w:rPr>
          <w:noProof/>
          <w:sz w:val="20"/>
          <w:szCs w:val="20"/>
          <w:lang w:bidi="he-IL"/>
        </w:rPr>
        <w:t>šēšet haqqānîm hayyōṣ’îm min-hamm</w:t>
      </w:r>
      <w:r w:rsidRPr="002748EB">
        <w:rPr>
          <w:noProof/>
          <w:sz w:val="20"/>
          <w:szCs w:val="20"/>
          <w:vertAlign w:val="superscript"/>
          <w:lang w:bidi="he-IL"/>
        </w:rPr>
        <w:t>e</w:t>
      </w:r>
      <w:r w:rsidRPr="002748EB">
        <w:rPr>
          <w:noProof/>
          <w:sz w:val="20"/>
          <w:szCs w:val="20"/>
          <w:lang w:bidi="he-IL"/>
        </w:rPr>
        <w:t xml:space="preserve">nōrâ </w:t>
      </w:r>
      <w:r w:rsidRPr="002748EB">
        <w:rPr>
          <w:noProof/>
          <w:sz w:val="20"/>
          <w:szCs w:val="20"/>
          <w:vertAlign w:val="superscript"/>
          <w:lang w:bidi="he-IL"/>
        </w:rPr>
        <w:t>34</w:t>
      </w:r>
      <w:r w:rsidRPr="002748EB">
        <w:rPr>
          <w:noProof/>
          <w:sz w:val="20"/>
          <w:szCs w:val="20"/>
          <w:lang w:bidi="he-IL"/>
        </w:rPr>
        <w:t xml:space="preserve"> ûbamm</w:t>
      </w:r>
      <w:r w:rsidRPr="002748EB">
        <w:rPr>
          <w:noProof/>
          <w:sz w:val="20"/>
          <w:szCs w:val="20"/>
          <w:vertAlign w:val="superscript"/>
          <w:lang w:bidi="he-IL"/>
        </w:rPr>
        <w:t>e</w:t>
      </w:r>
      <w:r w:rsidRPr="002748EB">
        <w:rPr>
          <w:noProof/>
          <w:sz w:val="20"/>
          <w:szCs w:val="20"/>
          <w:lang w:bidi="he-IL"/>
        </w:rPr>
        <w:t>nōrâ ’arbā‘â g</w:t>
      </w:r>
      <w:r w:rsidRPr="002748EB">
        <w:rPr>
          <w:noProof/>
          <w:sz w:val="20"/>
          <w:szCs w:val="20"/>
          <w:vertAlign w:val="superscript"/>
          <w:lang w:bidi="he-IL"/>
        </w:rPr>
        <w:t>e</w:t>
      </w:r>
      <w:r w:rsidRPr="002748EB">
        <w:rPr>
          <w:noProof/>
          <w:sz w:val="20"/>
          <w:szCs w:val="20"/>
          <w:lang w:bidi="he-IL"/>
        </w:rPr>
        <w:t>bi‘îm m</w:t>
      </w:r>
      <w:r w:rsidRPr="002748EB">
        <w:rPr>
          <w:noProof/>
          <w:sz w:val="20"/>
          <w:szCs w:val="20"/>
          <w:vertAlign w:val="superscript"/>
          <w:lang w:bidi="he-IL"/>
        </w:rPr>
        <w:t>e</w:t>
      </w:r>
      <w:r w:rsidRPr="002748EB">
        <w:rPr>
          <w:noProof/>
          <w:sz w:val="20"/>
          <w:szCs w:val="20"/>
          <w:lang w:bidi="he-IL"/>
        </w:rPr>
        <w:t>šuqqādîm kaptōrèhā ûp</w:t>
      </w:r>
      <w:r w:rsidRPr="002748EB">
        <w:rPr>
          <w:noProof/>
          <w:sz w:val="20"/>
          <w:szCs w:val="20"/>
          <w:vertAlign w:val="superscript"/>
          <w:lang w:bidi="he-IL"/>
        </w:rPr>
        <w:t>e</w:t>
      </w:r>
      <w:r w:rsidRPr="002748EB">
        <w:rPr>
          <w:noProof/>
          <w:sz w:val="20"/>
          <w:szCs w:val="20"/>
          <w:lang w:bidi="he-IL"/>
        </w:rPr>
        <w:t xml:space="preserve">rāḥèhā </w:t>
      </w:r>
      <w:r w:rsidRPr="002748EB">
        <w:rPr>
          <w:noProof/>
          <w:sz w:val="20"/>
          <w:szCs w:val="20"/>
          <w:vertAlign w:val="superscript"/>
          <w:lang w:bidi="he-IL"/>
        </w:rPr>
        <w:t>35</w:t>
      </w:r>
      <w:r w:rsidRPr="002748EB">
        <w:rPr>
          <w:noProof/>
          <w:sz w:val="20"/>
          <w:szCs w:val="20"/>
          <w:lang w:bidi="he-IL"/>
        </w:rPr>
        <w:t xml:space="preserve"> w</w:t>
      </w:r>
      <w:r w:rsidRPr="002748EB">
        <w:rPr>
          <w:noProof/>
          <w:sz w:val="20"/>
          <w:szCs w:val="20"/>
          <w:vertAlign w:val="superscript"/>
          <w:lang w:bidi="he-IL"/>
        </w:rPr>
        <w:t>e</w:t>
      </w:r>
      <w:r w:rsidRPr="002748EB">
        <w:rPr>
          <w:noProof/>
          <w:sz w:val="20"/>
          <w:szCs w:val="20"/>
          <w:lang w:bidi="he-IL"/>
        </w:rPr>
        <w:t>kaptōr taḥat š</w:t>
      </w:r>
      <w:r w:rsidRPr="002748EB">
        <w:rPr>
          <w:noProof/>
          <w:sz w:val="20"/>
          <w:szCs w:val="20"/>
          <w:vertAlign w:val="superscript"/>
          <w:lang w:bidi="he-IL"/>
        </w:rPr>
        <w:t>e</w:t>
      </w:r>
      <w:r w:rsidRPr="002748EB">
        <w:rPr>
          <w:noProof/>
          <w:sz w:val="20"/>
          <w:szCs w:val="20"/>
          <w:lang w:bidi="he-IL"/>
        </w:rPr>
        <w:t>nê haqqānîm mimmennâ w</w:t>
      </w:r>
      <w:r w:rsidRPr="002748EB">
        <w:rPr>
          <w:noProof/>
          <w:sz w:val="20"/>
          <w:szCs w:val="20"/>
          <w:vertAlign w:val="superscript"/>
          <w:lang w:bidi="he-IL"/>
        </w:rPr>
        <w:t>e</w:t>
      </w:r>
      <w:r w:rsidRPr="002748EB">
        <w:rPr>
          <w:noProof/>
          <w:sz w:val="20"/>
          <w:szCs w:val="20"/>
          <w:lang w:bidi="he-IL"/>
        </w:rPr>
        <w:t>kaptōr taḥat š</w:t>
      </w:r>
      <w:r w:rsidRPr="002748EB">
        <w:rPr>
          <w:noProof/>
          <w:sz w:val="20"/>
          <w:szCs w:val="20"/>
          <w:vertAlign w:val="superscript"/>
          <w:lang w:bidi="he-IL"/>
        </w:rPr>
        <w:t>e</w:t>
      </w:r>
      <w:r w:rsidRPr="002748EB">
        <w:rPr>
          <w:noProof/>
          <w:sz w:val="20"/>
          <w:szCs w:val="20"/>
          <w:lang w:bidi="he-IL"/>
        </w:rPr>
        <w:t>nê haqqānîm mimmennâ w</w:t>
      </w:r>
      <w:r w:rsidRPr="002748EB">
        <w:rPr>
          <w:noProof/>
          <w:sz w:val="20"/>
          <w:szCs w:val="20"/>
          <w:vertAlign w:val="superscript"/>
          <w:lang w:bidi="he-IL"/>
        </w:rPr>
        <w:t>e</w:t>
      </w:r>
      <w:r w:rsidRPr="002748EB">
        <w:rPr>
          <w:noProof/>
          <w:sz w:val="20"/>
          <w:szCs w:val="20"/>
          <w:lang w:bidi="he-IL"/>
        </w:rPr>
        <w:t>kaptōr taḥat-š</w:t>
      </w:r>
      <w:r w:rsidRPr="002748EB">
        <w:rPr>
          <w:noProof/>
          <w:sz w:val="20"/>
          <w:szCs w:val="20"/>
          <w:vertAlign w:val="superscript"/>
          <w:lang w:bidi="he-IL"/>
        </w:rPr>
        <w:t>e</w:t>
      </w:r>
      <w:r w:rsidRPr="002748EB">
        <w:rPr>
          <w:noProof/>
          <w:sz w:val="20"/>
          <w:szCs w:val="20"/>
          <w:lang w:bidi="he-IL"/>
        </w:rPr>
        <w:t>nê haqqānîm mimmennâ l</w:t>
      </w:r>
      <w:r w:rsidRPr="002748EB">
        <w:rPr>
          <w:noProof/>
          <w:sz w:val="20"/>
          <w:szCs w:val="20"/>
          <w:vertAlign w:val="superscript"/>
          <w:lang w:bidi="he-IL"/>
        </w:rPr>
        <w:t>e</w:t>
      </w:r>
      <w:r w:rsidRPr="002748EB">
        <w:rPr>
          <w:noProof/>
          <w:sz w:val="20"/>
          <w:szCs w:val="20"/>
          <w:lang w:bidi="he-IL"/>
        </w:rPr>
        <w:t>šēšet haqqānîm hayyōṣ’îm min-hamm</w:t>
      </w:r>
      <w:r w:rsidRPr="002748EB">
        <w:rPr>
          <w:noProof/>
          <w:sz w:val="20"/>
          <w:szCs w:val="20"/>
          <w:vertAlign w:val="superscript"/>
          <w:lang w:bidi="he-IL"/>
        </w:rPr>
        <w:t>e</w:t>
      </w:r>
      <w:r w:rsidRPr="002748EB">
        <w:rPr>
          <w:noProof/>
          <w:sz w:val="20"/>
          <w:szCs w:val="20"/>
          <w:lang w:bidi="he-IL"/>
        </w:rPr>
        <w:t xml:space="preserve">nōrâ </w:t>
      </w:r>
      <w:r w:rsidRPr="002748EB">
        <w:rPr>
          <w:noProof/>
          <w:sz w:val="20"/>
          <w:szCs w:val="20"/>
          <w:vertAlign w:val="superscript"/>
          <w:lang w:bidi="he-IL"/>
        </w:rPr>
        <w:t>36</w:t>
      </w:r>
      <w:r w:rsidRPr="002748EB">
        <w:rPr>
          <w:noProof/>
          <w:sz w:val="20"/>
          <w:szCs w:val="20"/>
          <w:lang w:bidi="he-IL"/>
        </w:rPr>
        <w:t xml:space="preserve"> kaptōrêhem ûq</w:t>
      </w:r>
      <w:r w:rsidRPr="002748EB">
        <w:rPr>
          <w:noProof/>
          <w:sz w:val="20"/>
          <w:szCs w:val="20"/>
          <w:vertAlign w:val="superscript"/>
          <w:lang w:bidi="he-IL"/>
        </w:rPr>
        <w:t>e</w:t>
      </w:r>
      <w:r w:rsidRPr="002748EB">
        <w:rPr>
          <w:noProof/>
          <w:sz w:val="20"/>
          <w:szCs w:val="20"/>
          <w:lang w:bidi="he-IL"/>
        </w:rPr>
        <w:t xml:space="preserve">nōtām mimmennâ yihyû kullāh miqšâ ’aḥat zāhāb ṭāhôr </w:t>
      </w:r>
      <w:r w:rsidRPr="002748EB">
        <w:rPr>
          <w:noProof/>
          <w:sz w:val="20"/>
          <w:szCs w:val="20"/>
          <w:vertAlign w:val="superscript"/>
          <w:lang w:bidi="he-IL"/>
        </w:rPr>
        <w:t>37</w:t>
      </w:r>
      <w:r w:rsidRPr="002748EB">
        <w:rPr>
          <w:noProof/>
          <w:sz w:val="20"/>
          <w:szCs w:val="20"/>
          <w:lang w:bidi="he-IL"/>
        </w:rPr>
        <w:t> w</w:t>
      </w:r>
      <w:r w:rsidRPr="002748EB">
        <w:rPr>
          <w:noProof/>
          <w:sz w:val="20"/>
          <w:szCs w:val="20"/>
          <w:vertAlign w:val="superscript"/>
          <w:lang w:bidi="he-IL"/>
        </w:rPr>
        <w:t>e</w:t>
      </w:r>
      <w:r w:rsidRPr="002748EB">
        <w:rPr>
          <w:noProof/>
          <w:sz w:val="20"/>
          <w:szCs w:val="20"/>
          <w:lang w:bidi="he-IL"/>
        </w:rPr>
        <w:t>‘āśîtā ’et-nērōtèhā šib‘â w</w:t>
      </w:r>
      <w:r w:rsidRPr="002748EB">
        <w:rPr>
          <w:noProof/>
          <w:sz w:val="20"/>
          <w:szCs w:val="20"/>
          <w:vertAlign w:val="superscript"/>
          <w:lang w:bidi="he-IL"/>
        </w:rPr>
        <w:t>e</w:t>
      </w:r>
      <w:r w:rsidRPr="002748EB">
        <w:rPr>
          <w:noProof/>
          <w:sz w:val="20"/>
          <w:szCs w:val="20"/>
          <w:lang w:bidi="he-IL"/>
        </w:rPr>
        <w:t>he‘ĕlâ ’et-nērōtèhā w</w:t>
      </w:r>
      <w:r w:rsidRPr="002748EB">
        <w:rPr>
          <w:noProof/>
          <w:sz w:val="20"/>
          <w:szCs w:val="20"/>
          <w:vertAlign w:val="superscript"/>
          <w:lang w:bidi="he-IL"/>
        </w:rPr>
        <w:t>e</w:t>
      </w:r>
      <w:r w:rsidRPr="002748EB">
        <w:rPr>
          <w:noProof/>
          <w:sz w:val="20"/>
          <w:szCs w:val="20"/>
          <w:lang w:bidi="he-IL"/>
        </w:rPr>
        <w:t xml:space="preserve">hē’îr ‘al-‘ēber pānèhā </w:t>
      </w:r>
      <w:r w:rsidRPr="002748EB">
        <w:rPr>
          <w:noProof/>
          <w:sz w:val="20"/>
          <w:szCs w:val="20"/>
          <w:vertAlign w:val="superscript"/>
          <w:lang w:bidi="he-IL"/>
        </w:rPr>
        <w:t>38</w:t>
      </w:r>
      <w:r w:rsidRPr="002748EB">
        <w:rPr>
          <w:noProof/>
          <w:sz w:val="20"/>
          <w:szCs w:val="20"/>
          <w:lang w:bidi="he-IL"/>
        </w:rPr>
        <w:t xml:space="preserve"> ûmalqāḥèhā ûmaḥtōtèhā zāhāb ṭāhôr </w:t>
      </w:r>
      <w:r w:rsidRPr="002748EB">
        <w:rPr>
          <w:noProof/>
          <w:sz w:val="20"/>
          <w:szCs w:val="20"/>
          <w:vertAlign w:val="superscript"/>
          <w:lang w:bidi="he-IL"/>
        </w:rPr>
        <w:t>39</w:t>
      </w:r>
      <w:r w:rsidRPr="002748EB">
        <w:rPr>
          <w:noProof/>
          <w:sz w:val="20"/>
          <w:szCs w:val="20"/>
          <w:lang w:bidi="he-IL"/>
        </w:rPr>
        <w:t xml:space="preserve"> kikkār zāhāb ṭāhôr ya‘ăśeh ’ōtāh ’ēt kol-hakkēlîm hā’ēlleh </w:t>
      </w:r>
      <w:r w:rsidRPr="002748EB">
        <w:rPr>
          <w:noProof/>
          <w:sz w:val="20"/>
          <w:szCs w:val="20"/>
          <w:vertAlign w:val="superscript"/>
          <w:lang w:bidi="he-IL"/>
        </w:rPr>
        <w:t>40</w:t>
      </w:r>
      <w:r w:rsidRPr="002748EB">
        <w:rPr>
          <w:noProof/>
          <w:sz w:val="20"/>
          <w:szCs w:val="20"/>
          <w:lang w:bidi="he-IL"/>
        </w:rPr>
        <w:t xml:space="preserve"> ûr</w:t>
      </w:r>
      <w:r w:rsidRPr="002748EB">
        <w:rPr>
          <w:noProof/>
          <w:sz w:val="20"/>
          <w:szCs w:val="20"/>
          <w:vertAlign w:val="superscript"/>
          <w:lang w:bidi="he-IL"/>
        </w:rPr>
        <w:t>e</w:t>
      </w:r>
      <w:r w:rsidRPr="002748EB">
        <w:rPr>
          <w:noProof/>
          <w:sz w:val="20"/>
          <w:szCs w:val="20"/>
          <w:lang w:bidi="he-IL"/>
        </w:rPr>
        <w:t>’eh wa‘ăśeh b</w:t>
      </w:r>
      <w:r w:rsidRPr="002748EB">
        <w:rPr>
          <w:noProof/>
          <w:sz w:val="20"/>
          <w:szCs w:val="20"/>
          <w:vertAlign w:val="superscript"/>
          <w:lang w:bidi="he-IL"/>
        </w:rPr>
        <w:t>e</w:t>
      </w:r>
      <w:r w:rsidRPr="002748EB">
        <w:rPr>
          <w:noProof/>
          <w:sz w:val="20"/>
          <w:szCs w:val="20"/>
          <w:lang w:bidi="he-IL"/>
        </w:rPr>
        <w:t xml:space="preserve">tabnîtām ’ăšer-’attâ mor’eh bāhār s </w:t>
      </w:r>
    </w:p>
    <w:p w14:paraId="6129E0C0" w14:textId="77777777" w:rsidR="00456EC1" w:rsidRPr="002748EB" w:rsidRDefault="00456EC1" w:rsidP="00456EC1">
      <w:pPr>
        <w:rPr>
          <w:noProof/>
          <w:sz w:val="14"/>
        </w:rPr>
      </w:pPr>
    </w:p>
    <w:p w14:paraId="1EA00489" w14:textId="77777777" w:rsidR="00456EC1" w:rsidRPr="002748EB" w:rsidRDefault="00456EC1" w:rsidP="00456EC1">
      <w:pPr>
        <w:jc w:val="left"/>
      </w:pPr>
      <w:r w:rsidRPr="002748EB">
        <w:br w:type="page"/>
      </w:r>
    </w:p>
    <w:p w14:paraId="7BDACCFD" w14:textId="77777777" w:rsidR="00456EC1" w:rsidRPr="00DD3EDB" w:rsidRDefault="00456EC1" w:rsidP="00456EC1">
      <w:r w:rsidRPr="00DD3EDB">
        <w:lastRenderedPageBreak/>
        <w:t>Traduction littérale</w:t>
      </w:r>
    </w:p>
    <w:p w14:paraId="13F70238" w14:textId="77777777" w:rsidR="00456EC1" w:rsidRPr="00DD3EDB" w:rsidRDefault="00456EC1" w:rsidP="00456EC1">
      <w:pPr>
        <w:rPr>
          <w:rFonts w:cs="Arial"/>
          <w:bCs/>
          <w:noProof/>
          <w:sz w:val="20"/>
          <w:szCs w:val="24"/>
          <w:lang w:bidi="he-IL"/>
        </w:rPr>
      </w:pPr>
    </w:p>
    <w:p w14:paraId="061CDF03" w14:textId="77777777" w:rsidR="00456EC1" w:rsidRPr="00213DC9" w:rsidRDefault="00456EC1" w:rsidP="00456EC1">
      <w:pPr>
        <w:spacing w:line="270" w:lineRule="exact"/>
        <w:rPr>
          <w:noProof/>
          <w:sz w:val="20"/>
          <w:szCs w:val="20"/>
        </w:rPr>
      </w:pPr>
      <w:r w:rsidRPr="00213DC9">
        <w:rPr>
          <w:noProof/>
          <w:sz w:val="20"/>
          <w:szCs w:val="20"/>
          <w:vertAlign w:val="superscript"/>
        </w:rPr>
        <w:t>10</w:t>
      </w:r>
      <w:r w:rsidRPr="00213DC9">
        <w:t xml:space="preserve"> </w:t>
      </w:r>
      <w:r w:rsidRPr="00213DC9">
        <w:rPr>
          <w:noProof/>
          <w:sz w:val="20"/>
          <w:szCs w:val="20"/>
        </w:rPr>
        <w:t xml:space="preserve">Et ils feront une arche en bois d’acacia deux coudées et demie sa longueur et une coudée et demie sa largeur et une coudée et demie sa hauteur </w:t>
      </w:r>
      <w:r w:rsidRPr="00213DC9">
        <w:rPr>
          <w:noProof/>
          <w:spacing w:val="-4"/>
          <w:sz w:val="20"/>
          <w:szCs w:val="20"/>
          <w:vertAlign w:val="superscript"/>
        </w:rPr>
        <w:t>11</w:t>
      </w:r>
      <w:r w:rsidRPr="00213DC9">
        <w:t xml:space="preserve"> </w:t>
      </w:r>
      <w:r w:rsidRPr="00213DC9">
        <w:rPr>
          <w:noProof/>
          <w:spacing w:val="-4"/>
          <w:sz w:val="20"/>
          <w:szCs w:val="20"/>
        </w:rPr>
        <w:t>et tu revêtiras elle d’or pur au-dedans et au-dehors tu revêtiras elle et tu feras sur elle une moulure d’or autour</w:t>
      </w:r>
      <w:r w:rsidRPr="00213DC9">
        <w:rPr>
          <w:noProof/>
          <w:sz w:val="20"/>
          <w:szCs w:val="20"/>
        </w:rPr>
        <w:t xml:space="preserve"> </w:t>
      </w:r>
      <w:r w:rsidRPr="00213DC9">
        <w:rPr>
          <w:noProof/>
          <w:sz w:val="20"/>
          <w:szCs w:val="20"/>
          <w:vertAlign w:val="superscript"/>
        </w:rPr>
        <w:t>12</w:t>
      </w:r>
      <w:r w:rsidRPr="00213DC9">
        <w:rPr>
          <w:noProof/>
          <w:sz w:val="20"/>
          <w:szCs w:val="20"/>
        </w:rPr>
        <w:t xml:space="preserve"> et tu fondras pour elle quatre anneaux d’or et tu (les) donneras à ses quatre pieds et deux anneaux sur le côté un et deux anneaux sur le côté second </w:t>
      </w:r>
      <w:r w:rsidRPr="00213DC9">
        <w:rPr>
          <w:noProof/>
          <w:sz w:val="20"/>
          <w:szCs w:val="20"/>
          <w:vertAlign w:val="superscript"/>
        </w:rPr>
        <w:t>13</w:t>
      </w:r>
      <w:r w:rsidRPr="00213DC9">
        <w:rPr>
          <w:noProof/>
          <w:sz w:val="20"/>
          <w:szCs w:val="20"/>
        </w:rPr>
        <w:t xml:space="preserve"> et tu feras des barres en bois d’acacia et tu les revêtiras d’or </w:t>
      </w:r>
      <w:r w:rsidRPr="00213DC9">
        <w:rPr>
          <w:noProof/>
          <w:sz w:val="20"/>
          <w:szCs w:val="20"/>
          <w:vertAlign w:val="superscript"/>
        </w:rPr>
        <w:t>14</w:t>
      </w:r>
      <w:r w:rsidRPr="00213DC9">
        <w:t xml:space="preserve"> </w:t>
      </w:r>
      <w:r w:rsidRPr="00213DC9">
        <w:rPr>
          <w:noProof/>
          <w:sz w:val="20"/>
          <w:szCs w:val="20"/>
        </w:rPr>
        <w:t xml:space="preserve">et tu feras-venir les barres dans les anneaux sur les côtés de l’arche pour porter l’arche avec elles </w:t>
      </w:r>
      <w:r w:rsidRPr="00213DC9">
        <w:rPr>
          <w:noProof/>
          <w:sz w:val="20"/>
          <w:szCs w:val="20"/>
          <w:vertAlign w:val="superscript"/>
        </w:rPr>
        <w:t>15</w:t>
      </w:r>
      <w:r w:rsidRPr="00213DC9">
        <w:rPr>
          <w:noProof/>
          <w:sz w:val="20"/>
          <w:szCs w:val="20"/>
        </w:rPr>
        <w:t xml:space="preserve"> dans les anneaux de l’arche seront les barres elles ne </w:t>
      </w:r>
      <w:r>
        <w:rPr>
          <w:noProof/>
          <w:sz w:val="20"/>
          <w:szCs w:val="20"/>
        </w:rPr>
        <w:t>se</w:t>
      </w:r>
      <w:r w:rsidRPr="00213DC9">
        <w:rPr>
          <w:noProof/>
          <w:sz w:val="20"/>
          <w:szCs w:val="20"/>
        </w:rPr>
        <w:t xml:space="preserve"> sépar</w:t>
      </w:r>
      <w:r>
        <w:rPr>
          <w:noProof/>
          <w:sz w:val="20"/>
          <w:szCs w:val="20"/>
        </w:rPr>
        <w:t>eront</w:t>
      </w:r>
      <w:r w:rsidRPr="00213DC9">
        <w:rPr>
          <w:noProof/>
          <w:sz w:val="20"/>
          <w:szCs w:val="20"/>
        </w:rPr>
        <w:t xml:space="preserve"> pas d’elle</w:t>
      </w:r>
      <w:r w:rsidRPr="00213DC9">
        <w:rPr>
          <w:noProof/>
          <w:sz w:val="20"/>
          <w:szCs w:val="20"/>
          <w:vertAlign w:val="superscript"/>
        </w:rPr>
        <w:t xml:space="preserve"> 16</w:t>
      </w:r>
      <w:r w:rsidRPr="00213DC9">
        <w:rPr>
          <w:noProof/>
          <w:sz w:val="20"/>
          <w:szCs w:val="20"/>
        </w:rPr>
        <w:t xml:space="preserve"> et tu donneras à l’arche le témoignage que je donnerai à toi </w:t>
      </w:r>
      <w:r w:rsidRPr="00213DC9">
        <w:rPr>
          <w:noProof/>
          <w:sz w:val="20"/>
          <w:szCs w:val="20"/>
          <w:vertAlign w:val="superscript"/>
        </w:rPr>
        <w:t>17</w:t>
      </w:r>
      <w:r w:rsidRPr="00213DC9">
        <w:t xml:space="preserve"> </w:t>
      </w:r>
      <w:r w:rsidRPr="00213DC9">
        <w:rPr>
          <w:sz w:val="20"/>
        </w:rPr>
        <w:t>et</w:t>
      </w:r>
      <w:r w:rsidRPr="00213DC9">
        <w:t xml:space="preserve"> </w:t>
      </w:r>
      <w:r w:rsidRPr="00213DC9">
        <w:rPr>
          <w:noProof/>
          <w:sz w:val="20"/>
          <w:szCs w:val="20"/>
        </w:rPr>
        <w:t xml:space="preserve">tu feras un propitiatoire d’or pur deux coudées et demie sa longueur et une coudée et demie sa largeur </w:t>
      </w:r>
      <w:r w:rsidRPr="00213DC9">
        <w:rPr>
          <w:noProof/>
          <w:sz w:val="20"/>
          <w:szCs w:val="20"/>
          <w:vertAlign w:val="superscript"/>
        </w:rPr>
        <w:t>18</w:t>
      </w:r>
      <w:r w:rsidRPr="00213DC9">
        <w:rPr>
          <w:noProof/>
          <w:sz w:val="20"/>
          <w:szCs w:val="20"/>
        </w:rPr>
        <w:t xml:space="preserve"> et tu feras deux chérubins d’or martelés tu feras eux aux deux extrémités du propitiatoire</w:t>
      </w:r>
      <w:r w:rsidRPr="00213DC9">
        <w:rPr>
          <w:noProof/>
          <w:sz w:val="20"/>
          <w:szCs w:val="20"/>
          <w:vertAlign w:val="superscript"/>
        </w:rPr>
        <w:t xml:space="preserve"> 19</w:t>
      </w:r>
      <w:r w:rsidRPr="00213DC9">
        <w:rPr>
          <w:noProof/>
          <w:sz w:val="20"/>
          <w:szCs w:val="20"/>
        </w:rPr>
        <w:t xml:space="preserve"> et fais chérubin un à une extrémité de là et chérubin un à une extrémité de là du propitiatoire </w:t>
      </w:r>
      <w:r>
        <w:rPr>
          <w:noProof/>
          <w:sz w:val="20"/>
          <w:szCs w:val="20"/>
        </w:rPr>
        <w:t>vous ferez</w:t>
      </w:r>
      <w:r w:rsidRPr="00213DC9">
        <w:rPr>
          <w:noProof/>
          <w:sz w:val="20"/>
          <w:szCs w:val="20"/>
        </w:rPr>
        <w:t xml:space="preserve"> les chérubins sur ses deux extrémités </w:t>
      </w:r>
      <w:r w:rsidRPr="00213DC9">
        <w:rPr>
          <w:noProof/>
          <w:sz w:val="20"/>
          <w:szCs w:val="20"/>
          <w:vertAlign w:val="superscript"/>
        </w:rPr>
        <w:t>20</w:t>
      </w:r>
      <w:r w:rsidRPr="00213DC9">
        <w:rPr>
          <w:noProof/>
          <w:sz w:val="20"/>
          <w:szCs w:val="20"/>
        </w:rPr>
        <w:t xml:space="preserve"> et seront les chérubins étendant les ailes au-dessus couvrant de leurs ailes sur le propitiatoire et leurs faces l’une vers l’autre vers le propitiatoire seront les faces des chérubins </w:t>
      </w:r>
      <w:r w:rsidRPr="00213DC9">
        <w:rPr>
          <w:noProof/>
          <w:sz w:val="20"/>
          <w:szCs w:val="20"/>
          <w:vertAlign w:val="superscript"/>
        </w:rPr>
        <w:t>21</w:t>
      </w:r>
      <w:r w:rsidRPr="00213DC9">
        <w:rPr>
          <w:noProof/>
          <w:sz w:val="20"/>
          <w:szCs w:val="20"/>
        </w:rPr>
        <w:t xml:space="preserve"> et tu donneras le propitiatoire sur l’arche par-dessus et dans l’arche tu donneras le témoignage </w:t>
      </w:r>
      <w:r>
        <w:rPr>
          <w:noProof/>
          <w:sz w:val="20"/>
          <w:szCs w:val="20"/>
        </w:rPr>
        <w:t>lequel</w:t>
      </w:r>
      <w:r w:rsidRPr="00213DC9">
        <w:rPr>
          <w:noProof/>
          <w:sz w:val="20"/>
          <w:szCs w:val="20"/>
        </w:rPr>
        <w:t xml:space="preserve"> je donnerai à toi </w:t>
      </w:r>
      <w:r w:rsidRPr="00213DC9">
        <w:rPr>
          <w:noProof/>
          <w:sz w:val="20"/>
          <w:szCs w:val="20"/>
          <w:vertAlign w:val="superscript"/>
        </w:rPr>
        <w:t>22</w:t>
      </w:r>
      <w:r w:rsidRPr="00213DC9">
        <w:rPr>
          <w:noProof/>
          <w:sz w:val="20"/>
          <w:szCs w:val="20"/>
        </w:rPr>
        <w:t xml:space="preserve"> et je convoquerai </w:t>
      </w:r>
      <w:r w:rsidRPr="00213DC9">
        <w:rPr>
          <w:bCs/>
          <w:noProof/>
          <w:sz w:val="20"/>
          <w:szCs w:val="20"/>
        </w:rPr>
        <w:t>toi</w:t>
      </w:r>
      <w:r w:rsidRPr="00213DC9">
        <w:rPr>
          <w:noProof/>
          <w:sz w:val="20"/>
          <w:szCs w:val="20"/>
        </w:rPr>
        <w:t xml:space="preserve"> là et je parlerai </w:t>
      </w:r>
      <w:r w:rsidRPr="00213DC9">
        <w:rPr>
          <w:bCs/>
          <w:noProof/>
          <w:sz w:val="20"/>
          <w:szCs w:val="20"/>
        </w:rPr>
        <w:t>avec toi</w:t>
      </w:r>
      <w:r w:rsidRPr="00213DC9">
        <w:rPr>
          <w:noProof/>
          <w:sz w:val="20"/>
          <w:szCs w:val="20"/>
        </w:rPr>
        <w:t xml:space="preserve"> de sur le propitiatoire d’entre les deux chérubins qui (sont) sur l’arche du témoignage tout ce que j’ordonnerai </w:t>
      </w:r>
      <w:r w:rsidRPr="00213DC9">
        <w:rPr>
          <w:bCs/>
          <w:noProof/>
          <w:sz w:val="20"/>
          <w:szCs w:val="20"/>
        </w:rPr>
        <w:t>à toi</w:t>
      </w:r>
      <w:r w:rsidRPr="00213DC9">
        <w:rPr>
          <w:noProof/>
          <w:sz w:val="20"/>
          <w:szCs w:val="20"/>
        </w:rPr>
        <w:t xml:space="preserve"> </w:t>
      </w:r>
      <w:r w:rsidRPr="00213DC9">
        <w:rPr>
          <w:bCs/>
          <w:noProof/>
          <w:sz w:val="20"/>
          <w:szCs w:val="20"/>
        </w:rPr>
        <w:t>pour les fils d’Israël</w:t>
      </w:r>
      <w:r w:rsidRPr="00213DC9">
        <w:rPr>
          <w:noProof/>
          <w:sz w:val="20"/>
          <w:szCs w:val="20"/>
        </w:rPr>
        <w:t xml:space="preserve"> </w:t>
      </w:r>
      <w:r w:rsidRPr="00213DC9">
        <w:rPr>
          <w:noProof/>
          <w:sz w:val="20"/>
          <w:szCs w:val="20"/>
          <w:vertAlign w:val="superscript"/>
        </w:rPr>
        <w:t>23</w:t>
      </w:r>
      <w:r w:rsidRPr="00213DC9">
        <w:t xml:space="preserve"> et </w:t>
      </w:r>
      <w:r w:rsidRPr="00213DC9">
        <w:rPr>
          <w:noProof/>
          <w:sz w:val="20"/>
          <w:szCs w:val="20"/>
        </w:rPr>
        <w:t xml:space="preserve">tu feras une table en bois d’acacia deux coudées sa longueur et une coudée sa largeur et une coudée et demie sa hauteur </w:t>
      </w:r>
      <w:r w:rsidRPr="00213DC9">
        <w:rPr>
          <w:noProof/>
          <w:sz w:val="20"/>
          <w:szCs w:val="20"/>
          <w:vertAlign w:val="superscript"/>
        </w:rPr>
        <w:t>24</w:t>
      </w:r>
      <w:r w:rsidRPr="00213DC9">
        <w:rPr>
          <w:noProof/>
          <w:sz w:val="20"/>
          <w:szCs w:val="20"/>
        </w:rPr>
        <w:t xml:space="preserve"> et tu revêtiras elle d’or pur et tu feras à elle une moulure d’or autour </w:t>
      </w:r>
      <w:r w:rsidRPr="00213DC9">
        <w:rPr>
          <w:noProof/>
          <w:sz w:val="20"/>
          <w:szCs w:val="20"/>
          <w:vertAlign w:val="superscript"/>
        </w:rPr>
        <w:t>25</w:t>
      </w:r>
      <w:r w:rsidRPr="00213DC9">
        <w:rPr>
          <w:noProof/>
          <w:sz w:val="20"/>
          <w:szCs w:val="20"/>
        </w:rPr>
        <w:t xml:space="preserve"> et tu feras à elle un cadre d’un palme autour et tu feras une moulure d’or à son cadre autour </w:t>
      </w:r>
      <w:r w:rsidRPr="00213DC9">
        <w:rPr>
          <w:noProof/>
          <w:sz w:val="20"/>
          <w:szCs w:val="20"/>
          <w:vertAlign w:val="superscript"/>
        </w:rPr>
        <w:t>26</w:t>
      </w:r>
      <w:r>
        <w:rPr>
          <w:noProof/>
          <w:sz w:val="20"/>
          <w:szCs w:val="20"/>
        </w:rPr>
        <w:t> </w:t>
      </w:r>
      <w:r w:rsidRPr="00213DC9">
        <w:rPr>
          <w:noProof/>
          <w:sz w:val="20"/>
          <w:szCs w:val="20"/>
        </w:rPr>
        <w:t xml:space="preserve">et tu feras pour elle quatre anneaux d’or et tu donneras les anneaux sur les quatre coins qui sont à ses quatre pieds </w:t>
      </w:r>
      <w:r w:rsidRPr="00213DC9">
        <w:rPr>
          <w:noProof/>
          <w:sz w:val="20"/>
          <w:szCs w:val="20"/>
          <w:vertAlign w:val="superscript"/>
        </w:rPr>
        <w:t>27</w:t>
      </w:r>
      <w:r w:rsidRPr="00213DC9">
        <w:t xml:space="preserve"> </w:t>
      </w:r>
      <w:r w:rsidRPr="00213DC9">
        <w:rPr>
          <w:noProof/>
          <w:sz w:val="20"/>
          <w:szCs w:val="20"/>
        </w:rPr>
        <w:t xml:space="preserve">près du cadre seront les anneaux comme logements des barres pour porter la table </w:t>
      </w:r>
      <w:r w:rsidRPr="00213DC9">
        <w:rPr>
          <w:noProof/>
          <w:sz w:val="20"/>
          <w:szCs w:val="20"/>
          <w:vertAlign w:val="superscript"/>
        </w:rPr>
        <w:t>28</w:t>
      </w:r>
      <w:r w:rsidRPr="00213DC9">
        <w:t xml:space="preserve"> </w:t>
      </w:r>
      <w:r w:rsidRPr="00213DC9">
        <w:rPr>
          <w:noProof/>
          <w:sz w:val="20"/>
          <w:szCs w:val="20"/>
        </w:rPr>
        <w:t xml:space="preserve">et tu feras les barres en bois d’acacia et tu les revêtiras d’or et on portera avec elles la table </w:t>
      </w:r>
      <w:r w:rsidRPr="00213DC9">
        <w:rPr>
          <w:noProof/>
          <w:sz w:val="20"/>
          <w:szCs w:val="20"/>
          <w:vertAlign w:val="superscript"/>
        </w:rPr>
        <w:t>29</w:t>
      </w:r>
      <w:r w:rsidRPr="00213DC9">
        <w:t xml:space="preserve"> </w:t>
      </w:r>
      <w:r w:rsidRPr="00213DC9">
        <w:rPr>
          <w:noProof/>
          <w:sz w:val="20"/>
          <w:szCs w:val="20"/>
        </w:rPr>
        <w:t xml:space="preserve">et tu feras ses plats ses coupes ses aiguières et ses bols lesquels on fait-les-libations </w:t>
      </w:r>
      <w:r>
        <w:rPr>
          <w:noProof/>
          <w:sz w:val="20"/>
          <w:szCs w:val="20"/>
        </w:rPr>
        <w:t xml:space="preserve">avec eux </w:t>
      </w:r>
      <w:r w:rsidRPr="00213DC9">
        <w:rPr>
          <w:noProof/>
          <w:sz w:val="20"/>
          <w:szCs w:val="20"/>
        </w:rPr>
        <w:t xml:space="preserve">d’or pur tu les feras </w:t>
      </w:r>
      <w:r w:rsidRPr="00213DC9">
        <w:rPr>
          <w:noProof/>
          <w:sz w:val="20"/>
          <w:szCs w:val="20"/>
          <w:vertAlign w:val="superscript"/>
        </w:rPr>
        <w:t>30</w:t>
      </w:r>
      <w:r w:rsidRPr="00213DC9">
        <w:rPr>
          <w:noProof/>
          <w:sz w:val="20"/>
          <w:szCs w:val="20"/>
        </w:rPr>
        <w:t xml:space="preserve"> et tu donneras sur la table le pain de la face devant moi toujours </w:t>
      </w:r>
      <w:r w:rsidRPr="00213DC9">
        <w:rPr>
          <w:noProof/>
          <w:sz w:val="20"/>
          <w:szCs w:val="20"/>
          <w:vertAlign w:val="superscript"/>
        </w:rPr>
        <w:t>31</w:t>
      </w:r>
      <w:r w:rsidRPr="00213DC9">
        <w:t xml:space="preserve"> et </w:t>
      </w:r>
      <w:r w:rsidRPr="00213DC9">
        <w:rPr>
          <w:noProof/>
          <w:sz w:val="20"/>
          <w:szCs w:val="20"/>
        </w:rPr>
        <w:t xml:space="preserve">tu feras un </w:t>
      </w:r>
      <w:r>
        <w:rPr>
          <w:noProof/>
          <w:sz w:val="20"/>
          <w:szCs w:val="20"/>
        </w:rPr>
        <w:t>chandelier</w:t>
      </w:r>
      <w:r w:rsidRPr="00213DC9">
        <w:rPr>
          <w:noProof/>
          <w:sz w:val="20"/>
          <w:szCs w:val="20"/>
        </w:rPr>
        <w:t xml:space="preserve"> d’or pur martelé tu feras le </w:t>
      </w:r>
      <w:r>
        <w:rPr>
          <w:noProof/>
          <w:sz w:val="20"/>
          <w:szCs w:val="20"/>
        </w:rPr>
        <w:t>chandelier</w:t>
      </w:r>
      <w:r w:rsidRPr="00213DC9">
        <w:rPr>
          <w:noProof/>
          <w:sz w:val="20"/>
          <w:szCs w:val="20"/>
        </w:rPr>
        <w:t xml:space="preserve"> son fût et sa branche ses calices ses boutons et ses fleurs à partir de lui seront </w:t>
      </w:r>
      <w:r w:rsidRPr="00213DC9">
        <w:rPr>
          <w:noProof/>
          <w:sz w:val="20"/>
          <w:szCs w:val="20"/>
          <w:vertAlign w:val="superscript"/>
        </w:rPr>
        <w:t>32</w:t>
      </w:r>
      <w:r w:rsidRPr="00213DC9">
        <w:t xml:space="preserve"> </w:t>
      </w:r>
      <w:r w:rsidRPr="00213DC9">
        <w:rPr>
          <w:noProof/>
          <w:sz w:val="20"/>
          <w:szCs w:val="20"/>
        </w:rPr>
        <w:t xml:space="preserve">et six branches sortant de ses côtés trois branches du </w:t>
      </w:r>
      <w:r>
        <w:rPr>
          <w:noProof/>
          <w:sz w:val="20"/>
          <w:szCs w:val="20"/>
        </w:rPr>
        <w:t>chandelier</w:t>
      </w:r>
      <w:r w:rsidRPr="00213DC9">
        <w:rPr>
          <w:noProof/>
          <w:sz w:val="20"/>
          <w:szCs w:val="20"/>
        </w:rPr>
        <w:t xml:space="preserve"> de son côté un et trois branches du </w:t>
      </w:r>
      <w:r>
        <w:rPr>
          <w:noProof/>
          <w:sz w:val="20"/>
          <w:szCs w:val="20"/>
        </w:rPr>
        <w:t>chandelier</w:t>
      </w:r>
      <w:r w:rsidRPr="00213DC9">
        <w:rPr>
          <w:noProof/>
          <w:sz w:val="20"/>
          <w:szCs w:val="20"/>
        </w:rPr>
        <w:t xml:space="preserve"> de son côté second </w:t>
      </w:r>
      <w:r w:rsidRPr="00213DC9">
        <w:rPr>
          <w:noProof/>
          <w:sz w:val="20"/>
          <w:szCs w:val="20"/>
          <w:vertAlign w:val="superscript"/>
        </w:rPr>
        <w:t>33</w:t>
      </w:r>
      <w:r w:rsidRPr="00213DC9">
        <w:t xml:space="preserve"> </w:t>
      </w:r>
      <w:r w:rsidRPr="00213DC9">
        <w:rPr>
          <w:noProof/>
          <w:sz w:val="20"/>
          <w:szCs w:val="20"/>
        </w:rPr>
        <w:t xml:space="preserve">trois calices d’amandier sur la branche une bouton et fleur et trois calices d’amandier sur la branche une avec bouton et fleur ainsi pour les six branches sortant du </w:t>
      </w:r>
      <w:r>
        <w:rPr>
          <w:noProof/>
          <w:sz w:val="20"/>
          <w:szCs w:val="20"/>
        </w:rPr>
        <w:t>chandelier</w:t>
      </w:r>
      <w:r w:rsidRPr="00213DC9">
        <w:rPr>
          <w:noProof/>
          <w:sz w:val="20"/>
          <w:szCs w:val="20"/>
        </w:rPr>
        <w:t xml:space="preserve"> </w:t>
      </w:r>
      <w:r w:rsidRPr="00213DC9">
        <w:rPr>
          <w:noProof/>
          <w:sz w:val="20"/>
          <w:szCs w:val="20"/>
          <w:vertAlign w:val="superscript"/>
        </w:rPr>
        <w:t>34</w:t>
      </w:r>
      <w:r w:rsidRPr="00213DC9">
        <w:rPr>
          <w:noProof/>
          <w:sz w:val="20"/>
          <w:szCs w:val="20"/>
        </w:rPr>
        <w:t xml:space="preserve"> et au </w:t>
      </w:r>
      <w:r>
        <w:rPr>
          <w:noProof/>
          <w:sz w:val="20"/>
          <w:szCs w:val="20"/>
        </w:rPr>
        <w:t>chandelier</w:t>
      </w:r>
      <w:r w:rsidRPr="00213DC9">
        <w:rPr>
          <w:noProof/>
          <w:sz w:val="20"/>
          <w:szCs w:val="20"/>
        </w:rPr>
        <w:t xml:space="preserve"> quatre calices d’amandier ses boutons et ses fleurs </w:t>
      </w:r>
      <w:r w:rsidRPr="00213DC9">
        <w:rPr>
          <w:noProof/>
          <w:sz w:val="20"/>
          <w:szCs w:val="20"/>
          <w:vertAlign w:val="superscript"/>
        </w:rPr>
        <w:t>35</w:t>
      </w:r>
      <w:r w:rsidRPr="00213DC9">
        <w:rPr>
          <w:noProof/>
          <w:sz w:val="20"/>
          <w:szCs w:val="20"/>
        </w:rPr>
        <w:t xml:space="preserve"> et un bouton sous deux branches à partir de lui et un bouton sous deux branches à partir de lui et un bouton sous deux branches à partir de lui ainsi pour les six branches sortant du candélabre </w:t>
      </w:r>
      <w:r w:rsidRPr="00213DC9">
        <w:rPr>
          <w:noProof/>
          <w:sz w:val="20"/>
          <w:szCs w:val="20"/>
          <w:vertAlign w:val="superscript"/>
        </w:rPr>
        <w:t>36</w:t>
      </w:r>
      <w:r w:rsidRPr="00213DC9">
        <w:t xml:space="preserve"> </w:t>
      </w:r>
      <w:r w:rsidRPr="00213DC9">
        <w:rPr>
          <w:noProof/>
          <w:sz w:val="20"/>
          <w:szCs w:val="20"/>
        </w:rPr>
        <w:t xml:space="preserve">ses boutons et ses branches à partir de lui seront le tout martelé également d’or pur </w:t>
      </w:r>
      <w:r w:rsidRPr="00213DC9">
        <w:rPr>
          <w:noProof/>
          <w:sz w:val="20"/>
          <w:szCs w:val="20"/>
          <w:vertAlign w:val="superscript"/>
        </w:rPr>
        <w:t>37</w:t>
      </w:r>
      <w:r w:rsidRPr="00213DC9">
        <w:t xml:space="preserve"> </w:t>
      </w:r>
      <w:r w:rsidRPr="00213DC9">
        <w:rPr>
          <w:noProof/>
          <w:sz w:val="20"/>
          <w:szCs w:val="20"/>
        </w:rPr>
        <w:t xml:space="preserve">et tu feras ses lampes sept et on montera ses lampes et il éclairera sur le côté de sa face </w:t>
      </w:r>
      <w:r w:rsidRPr="00213DC9">
        <w:rPr>
          <w:noProof/>
          <w:sz w:val="20"/>
          <w:szCs w:val="20"/>
          <w:vertAlign w:val="superscript"/>
        </w:rPr>
        <w:t>38</w:t>
      </w:r>
      <w:r w:rsidRPr="00213DC9">
        <w:rPr>
          <w:noProof/>
          <w:sz w:val="20"/>
          <w:szCs w:val="20"/>
        </w:rPr>
        <w:t xml:space="preserve"> et ses mouchettes et ses cendriers d’or pur </w:t>
      </w:r>
      <w:r w:rsidRPr="00213DC9">
        <w:rPr>
          <w:noProof/>
          <w:sz w:val="20"/>
          <w:szCs w:val="20"/>
          <w:vertAlign w:val="superscript"/>
        </w:rPr>
        <w:t>39</w:t>
      </w:r>
      <w:r w:rsidRPr="00213DC9">
        <w:t xml:space="preserve"> </w:t>
      </w:r>
      <w:r w:rsidRPr="00213DC9">
        <w:rPr>
          <w:noProof/>
          <w:sz w:val="20"/>
          <w:szCs w:val="20"/>
        </w:rPr>
        <w:t xml:space="preserve">un talent d’or pur il fera lui et tous ces ustensiles </w:t>
      </w:r>
      <w:r w:rsidRPr="00213DC9">
        <w:rPr>
          <w:noProof/>
          <w:sz w:val="20"/>
          <w:szCs w:val="20"/>
          <w:vertAlign w:val="superscript"/>
        </w:rPr>
        <w:t>40</w:t>
      </w:r>
      <w:r w:rsidRPr="00213DC9">
        <w:rPr>
          <w:noProof/>
          <w:sz w:val="20"/>
          <w:szCs w:val="20"/>
        </w:rPr>
        <w:t xml:space="preserve"> et regarde et fais comme le modèle lequel t’a-été-fait-voir sur la montagne.</w:t>
      </w:r>
    </w:p>
    <w:p w14:paraId="3902D06B" w14:textId="77777777" w:rsidR="006E11FA" w:rsidRPr="00FF0C81" w:rsidRDefault="006E11FA" w:rsidP="006E11FA">
      <w:pPr>
        <w:pStyle w:val="Titolo9"/>
      </w:pPr>
      <w:r w:rsidRPr="00FF0C81">
        <w:lastRenderedPageBreak/>
        <w:t>3. 1Jn 3,2-24</w:t>
      </w:r>
    </w:p>
    <w:p w14:paraId="3C027987" w14:textId="77777777" w:rsidR="006E11FA" w:rsidRPr="00FF0C81" w:rsidRDefault="006E11FA" w:rsidP="006E11FA">
      <w:pPr>
        <w:rPr>
          <w:rFonts w:ascii="Arial" w:hAnsi="Arial"/>
          <w:sz w:val="20"/>
          <w:szCs w:val="20"/>
        </w:rPr>
      </w:pPr>
    </w:p>
    <w:p w14:paraId="45FD1605" w14:textId="77777777" w:rsidR="006E11FA" w:rsidRPr="00FF0C81" w:rsidRDefault="006E11FA" w:rsidP="006E11FA">
      <w:pPr>
        <w:pStyle w:val="Titolo1"/>
      </w:pPr>
      <w:r w:rsidRPr="00FF0C81">
        <w:t>A. Le texte</w:t>
      </w:r>
    </w:p>
    <w:p w14:paraId="19429FD3" w14:textId="77777777" w:rsidR="006E11FA" w:rsidRPr="00FF0C81" w:rsidRDefault="006E11FA" w:rsidP="006E11FA">
      <w:pPr>
        <w:rPr>
          <w:noProof/>
          <w:sz w:val="20"/>
          <w:szCs w:val="20"/>
          <w:vertAlign w:val="superscript"/>
          <w:lang w:bidi="he-IL"/>
        </w:rPr>
      </w:pPr>
    </w:p>
    <w:p w14:paraId="2BFA2B9C" w14:textId="77777777" w:rsidR="006E11FA" w:rsidRPr="00E27A1E" w:rsidRDefault="006E11FA" w:rsidP="006E11FA">
      <w:pPr>
        <w:rPr>
          <w:noProof/>
          <w:sz w:val="20"/>
          <w:szCs w:val="20"/>
          <w:vertAlign w:val="superscript"/>
          <w:lang w:bidi="he-IL"/>
        </w:rPr>
      </w:pPr>
      <w:r w:rsidRPr="00E27A1E">
        <w:rPr>
          <w:noProof/>
          <w:sz w:val="20"/>
          <w:szCs w:val="20"/>
          <w:vertAlign w:val="superscript"/>
          <w:lang w:bidi="he-IL"/>
        </w:rPr>
        <w:t>2 </w:t>
      </w:r>
      <w:r w:rsidRPr="00E27A1E">
        <w:rPr>
          <w:rFonts w:ascii="Bwgrkl" w:hAnsi="Bwgrkl" w:cs="Bwgrkl"/>
          <w:noProof/>
          <w:sz w:val="20"/>
          <w:szCs w:val="20"/>
          <w:lang w:bidi="he-IL"/>
        </w:rPr>
        <w:t>avgaphtoi,( nu/n te,kna qeou/ evsmen( kai. ou;pw evfanerw,qh ti, evso,meqaÅ oi;damen o[ti eva.n fanerwqh/|( o[moioi auvtw/| evso,meqa( o[ti ovyo,meqa auvto.n kaqw,j evstinÅ</w:t>
      </w:r>
      <w:r w:rsidRPr="00E27A1E">
        <w:rPr>
          <w:noProof/>
          <w:sz w:val="20"/>
          <w:szCs w:val="20"/>
          <w:vertAlign w:val="superscript"/>
          <w:lang w:bidi="he-IL"/>
        </w:rPr>
        <w:t xml:space="preserve"> 3 </w:t>
      </w:r>
      <w:r w:rsidRPr="00E27A1E">
        <w:rPr>
          <w:rFonts w:ascii="Bwgrkl" w:hAnsi="Bwgrkl" w:cs="Bwgrkl"/>
          <w:noProof/>
          <w:sz w:val="20"/>
          <w:szCs w:val="20"/>
          <w:lang w:bidi="he-IL"/>
        </w:rPr>
        <w:t>kai. pa/j o` e;cwn th.n evlpi,da tau,thn evpV auvtw/| a`gni,zei e`auto,n( kaqw.j evkei/noj a`gno,j evstinÅ</w:t>
      </w:r>
      <w:r w:rsidRPr="00E27A1E">
        <w:rPr>
          <w:noProof/>
          <w:sz w:val="20"/>
          <w:szCs w:val="20"/>
          <w:vertAlign w:val="superscript"/>
          <w:lang w:bidi="he-IL"/>
        </w:rPr>
        <w:t xml:space="preserve"> 4 </w:t>
      </w:r>
      <w:r w:rsidRPr="00E27A1E">
        <w:rPr>
          <w:rFonts w:ascii="Bwgrkl" w:hAnsi="Bwgrkl" w:cs="Bwgrkl"/>
          <w:noProof/>
          <w:sz w:val="20"/>
          <w:szCs w:val="20"/>
          <w:lang w:bidi="he-IL"/>
        </w:rPr>
        <w:t>Pa/j o` poiw/n th.n a`marti,an kai. th.n avnomi,an poiei/( kai. h` a`marti,a evsti.n h` avnomi,aÅ</w:t>
      </w:r>
      <w:r w:rsidRPr="00E27A1E">
        <w:rPr>
          <w:noProof/>
          <w:sz w:val="20"/>
          <w:szCs w:val="20"/>
          <w:vertAlign w:val="superscript"/>
          <w:lang w:bidi="he-IL"/>
        </w:rPr>
        <w:t xml:space="preserve"> 5 </w:t>
      </w:r>
      <w:r w:rsidRPr="00E27A1E">
        <w:rPr>
          <w:rFonts w:ascii="Bwgrkl" w:hAnsi="Bwgrkl" w:cs="Bwgrkl"/>
          <w:noProof/>
          <w:sz w:val="20"/>
          <w:szCs w:val="20"/>
          <w:lang w:bidi="he-IL"/>
        </w:rPr>
        <w:t>kai. oi;date o[ti evkei/noj evfanerw,qh( i[na ta.j a`marti,aj a;rh|( kai. a`marti,a evn auvtw/| ouvk e;stinÅ</w:t>
      </w:r>
      <w:r w:rsidRPr="00E27A1E">
        <w:rPr>
          <w:noProof/>
          <w:sz w:val="20"/>
          <w:szCs w:val="20"/>
          <w:vertAlign w:val="superscript"/>
          <w:lang w:bidi="he-IL"/>
        </w:rPr>
        <w:t xml:space="preserve"> 6 </w:t>
      </w:r>
      <w:r w:rsidRPr="00E27A1E">
        <w:rPr>
          <w:rFonts w:ascii="Bwgrkl" w:hAnsi="Bwgrkl" w:cs="Bwgrkl"/>
          <w:noProof/>
          <w:sz w:val="20"/>
          <w:szCs w:val="20"/>
          <w:lang w:bidi="he-IL"/>
        </w:rPr>
        <w:t>pa/j o` evn auvtw/| me,nwn ouvc a`marta,nei\ pa/j o` a`marta,nwn ouvc e`w,raken auvto.n ouvde. e;gnwken auvto,nÅ</w:t>
      </w:r>
      <w:r w:rsidRPr="00E27A1E">
        <w:rPr>
          <w:noProof/>
          <w:sz w:val="20"/>
          <w:szCs w:val="20"/>
          <w:vertAlign w:val="superscript"/>
          <w:lang w:bidi="he-IL"/>
        </w:rPr>
        <w:t xml:space="preserve"> 7 </w:t>
      </w:r>
      <w:r w:rsidRPr="00E27A1E">
        <w:rPr>
          <w:rFonts w:ascii="Bwgrkl" w:hAnsi="Bwgrkl" w:cs="Bwgrkl"/>
          <w:noProof/>
          <w:sz w:val="20"/>
          <w:szCs w:val="20"/>
          <w:lang w:bidi="he-IL"/>
        </w:rPr>
        <w:t>Tekni,a( mhdei.j plana,tw u`ma/j\ o` poiw/n th.n dikaiosu,nhn di,kaio,j evstin( kaqw.j evkei/noj di,kaio,j evstin\</w:t>
      </w:r>
      <w:r w:rsidRPr="00E27A1E">
        <w:rPr>
          <w:noProof/>
          <w:sz w:val="20"/>
          <w:szCs w:val="20"/>
          <w:vertAlign w:val="superscript"/>
          <w:lang w:bidi="he-IL"/>
        </w:rPr>
        <w:t xml:space="preserve"> 8 </w:t>
      </w:r>
      <w:r w:rsidRPr="00E27A1E">
        <w:rPr>
          <w:rFonts w:ascii="Bwgrkl" w:hAnsi="Bwgrkl" w:cs="Bwgrkl"/>
          <w:noProof/>
          <w:sz w:val="20"/>
          <w:szCs w:val="20"/>
          <w:lang w:bidi="he-IL"/>
        </w:rPr>
        <w:t>o` poiw/n th.n a`marti,an evk tou/ diabo,lou evsti,n( o[ti avpV avrch/j o` dia,boloj a`marta,neiÅ eivj tou/to evfanerw,qh o` ui`o.j tou/ qeou/( i[na lu,sh| ta. e;rga tou/ diabo,louÅ</w:t>
      </w:r>
      <w:r w:rsidRPr="00E27A1E">
        <w:rPr>
          <w:noProof/>
          <w:sz w:val="20"/>
          <w:szCs w:val="20"/>
          <w:vertAlign w:val="superscript"/>
          <w:lang w:bidi="he-IL"/>
        </w:rPr>
        <w:t xml:space="preserve"> 9 </w:t>
      </w:r>
      <w:r w:rsidRPr="00E27A1E">
        <w:rPr>
          <w:rFonts w:ascii="Bwgrkl" w:hAnsi="Bwgrkl" w:cs="Bwgrkl"/>
          <w:noProof/>
          <w:sz w:val="20"/>
          <w:szCs w:val="20"/>
          <w:lang w:bidi="he-IL"/>
        </w:rPr>
        <w:t>Pa/j o` gegennhme,noj evk tou/ qeou/ a`marti,an ouv poiei/( o[ti spe,rma auvtou/ evn auvtw/| me,nei( kai. ouv du,natai a`marta,nein( o[ti evk tou/ qeou/ gege,nnhtaiÅ</w:t>
      </w:r>
      <w:r w:rsidRPr="00E27A1E">
        <w:rPr>
          <w:noProof/>
          <w:sz w:val="20"/>
          <w:szCs w:val="20"/>
          <w:vertAlign w:val="superscript"/>
          <w:lang w:bidi="he-IL"/>
        </w:rPr>
        <w:t xml:space="preserve"> 10 </w:t>
      </w:r>
      <w:r w:rsidRPr="00E27A1E">
        <w:rPr>
          <w:rFonts w:ascii="Bwgrkl" w:hAnsi="Bwgrkl" w:cs="Bwgrkl"/>
          <w:noProof/>
          <w:sz w:val="20"/>
          <w:szCs w:val="20"/>
          <w:lang w:bidi="he-IL"/>
        </w:rPr>
        <w:t>evn tou,tw| fanera, evstin ta. te,kna tou/ qeou/ kai. ta. te,kna tou/ diabo,lou\ pa/j o` mh. poiw/n dikaiosu,nhn ouvk e;stin evk tou/ qeou/( kai. o` mh. avgapw/n to.n avdelfo.n auvtou/Å</w:t>
      </w:r>
      <w:r w:rsidRPr="00E27A1E">
        <w:rPr>
          <w:noProof/>
          <w:sz w:val="20"/>
          <w:szCs w:val="20"/>
          <w:vertAlign w:val="superscript"/>
          <w:lang w:bidi="he-IL"/>
        </w:rPr>
        <w:t xml:space="preserve"> 11 </w:t>
      </w:r>
      <w:r w:rsidRPr="00E27A1E">
        <w:rPr>
          <w:rFonts w:ascii="Bwgrkl" w:hAnsi="Bwgrkl" w:cs="Bwgrkl"/>
          <w:noProof/>
          <w:sz w:val="20"/>
          <w:szCs w:val="20"/>
          <w:lang w:bidi="he-IL"/>
        </w:rPr>
        <w:t>{Oti au[th evsti.n h` avggeli,a h]n hvkou,sate avpV avrch/j( i[na avgapw/men avllh,louj(</w:t>
      </w:r>
      <w:r w:rsidRPr="00E27A1E">
        <w:rPr>
          <w:noProof/>
          <w:sz w:val="20"/>
          <w:szCs w:val="20"/>
          <w:vertAlign w:val="superscript"/>
          <w:lang w:bidi="he-IL"/>
        </w:rPr>
        <w:t xml:space="preserve"> 12 </w:t>
      </w:r>
      <w:r w:rsidRPr="00E27A1E">
        <w:rPr>
          <w:rFonts w:ascii="Bwgrkl" w:hAnsi="Bwgrkl" w:cs="Bwgrkl"/>
          <w:noProof/>
          <w:sz w:val="20"/>
          <w:szCs w:val="20"/>
          <w:lang w:bidi="he-IL"/>
        </w:rPr>
        <w:t>ouv kaqw.j Ka,i?n evk tou/ ponhrou/ h=n kai. e;sfaxen to.n avdelfo.n auvtou/\ kai. ca,rin ti,noj e;sfaxen auvto,nÈ o[ti ta. e;rga auvtou/ ponhra. h=n ta. de. tou/ avdelfou/ auvtou/ di,kaiaÅ</w:t>
      </w:r>
      <w:r w:rsidRPr="00E27A1E">
        <w:rPr>
          <w:noProof/>
          <w:sz w:val="20"/>
          <w:szCs w:val="20"/>
          <w:vertAlign w:val="superscript"/>
          <w:lang w:bidi="he-IL"/>
        </w:rPr>
        <w:t xml:space="preserve"> 13 </w:t>
      </w:r>
      <w:r w:rsidRPr="00E27A1E">
        <w:rPr>
          <w:rFonts w:ascii="Bwgrkl" w:hAnsi="Bwgrkl" w:cs="Bwgrkl"/>
          <w:noProof/>
          <w:sz w:val="20"/>
          <w:szCs w:val="20"/>
          <w:lang w:bidi="he-IL"/>
        </w:rPr>
        <w:t>ÎKai.Ð mh. qauma,zete( avdelfoi,( eiv misei/ u`ma/j o` ko,smojÅ</w:t>
      </w:r>
      <w:r w:rsidRPr="00E27A1E">
        <w:rPr>
          <w:noProof/>
          <w:sz w:val="20"/>
          <w:szCs w:val="20"/>
          <w:vertAlign w:val="superscript"/>
          <w:lang w:bidi="he-IL"/>
        </w:rPr>
        <w:t xml:space="preserve"> 14 </w:t>
      </w:r>
      <w:r w:rsidRPr="00E27A1E">
        <w:rPr>
          <w:rFonts w:ascii="Bwgrkl" w:hAnsi="Bwgrkl" w:cs="Bwgrkl"/>
          <w:noProof/>
          <w:sz w:val="20"/>
          <w:szCs w:val="20"/>
          <w:lang w:bidi="he-IL"/>
        </w:rPr>
        <w:t>h`mei/j oi;damen o[ti metabebh,kamen evk tou/ qana,tou eivj th.n zwh,n( o[ti avgapw/men tou.j avdelfou,j\ o` mh. avgapw/n me,nei evn tw/| qana,tw|Å</w:t>
      </w:r>
      <w:r w:rsidRPr="00E27A1E">
        <w:rPr>
          <w:noProof/>
          <w:sz w:val="20"/>
          <w:szCs w:val="20"/>
          <w:vertAlign w:val="superscript"/>
          <w:lang w:bidi="he-IL"/>
        </w:rPr>
        <w:t xml:space="preserve"> 15 </w:t>
      </w:r>
      <w:r w:rsidRPr="00E27A1E">
        <w:rPr>
          <w:rFonts w:ascii="Bwgrkl" w:hAnsi="Bwgrkl" w:cs="Bwgrkl"/>
          <w:noProof/>
          <w:sz w:val="20"/>
          <w:szCs w:val="20"/>
          <w:lang w:bidi="he-IL"/>
        </w:rPr>
        <w:t>pa/j o` misw/n to.n avdelfo.n auvtou/ avnqrwpokto,noj evsti,n( kai. oi;date o[ti pa/j avnqrwpokto,noj ouvk e;cei zwh.n aivw,nion evn auvtw/| me,nousanÅ</w:t>
      </w:r>
      <w:r w:rsidRPr="00E27A1E">
        <w:rPr>
          <w:noProof/>
          <w:sz w:val="20"/>
          <w:szCs w:val="20"/>
          <w:vertAlign w:val="superscript"/>
          <w:lang w:bidi="he-IL"/>
        </w:rPr>
        <w:t xml:space="preserve"> 16 </w:t>
      </w:r>
      <w:r w:rsidRPr="00E27A1E">
        <w:rPr>
          <w:rFonts w:ascii="Bwgrkl" w:hAnsi="Bwgrkl" w:cs="Bwgrkl"/>
          <w:noProof/>
          <w:sz w:val="20"/>
          <w:szCs w:val="20"/>
          <w:lang w:bidi="he-IL"/>
        </w:rPr>
        <w:t>evn tou,tw| evgnw,kamen th.n avga,phn( o[ti evkei/noj u`pe.r h`mw/n th.n yuch.n auvtou/ e;qhken\ kai. h`mei/j ovfei,lomen u`pe.r tw/n avdelfw/n ta.j yuca.j qei/naiÅ</w:t>
      </w:r>
      <w:r w:rsidRPr="00E27A1E">
        <w:rPr>
          <w:noProof/>
          <w:sz w:val="20"/>
          <w:szCs w:val="20"/>
          <w:vertAlign w:val="superscript"/>
          <w:lang w:bidi="he-IL"/>
        </w:rPr>
        <w:t xml:space="preserve"> 17 </w:t>
      </w:r>
      <w:r w:rsidRPr="00E27A1E">
        <w:rPr>
          <w:rFonts w:ascii="Bwgrkl" w:hAnsi="Bwgrkl" w:cs="Bwgrkl"/>
          <w:noProof/>
          <w:sz w:val="20"/>
          <w:szCs w:val="20"/>
          <w:lang w:bidi="he-IL"/>
        </w:rPr>
        <w:t>o]j dV a'n e;ch| to.n bi,on tou/ ko,smou kai. qewrh/| to.n avdelfo.n auvtou/ crei,an e;conta kai. klei,sh| ta. spla,gcna auvtou/ avpV auvtou/( pw/j h` avga,ph tou/ qeou/ me,nei evn auvtw/|È</w:t>
      </w:r>
      <w:r w:rsidRPr="00E27A1E">
        <w:rPr>
          <w:noProof/>
          <w:sz w:val="20"/>
          <w:szCs w:val="20"/>
          <w:vertAlign w:val="superscript"/>
          <w:lang w:bidi="he-IL"/>
        </w:rPr>
        <w:t xml:space="preserve"> 18 </w:t>
      </w:r>
      <w:r w:rsidRPr="00E27A1E">
        <w:rPr>
          <w:rFonts w:ascii="Bwgrkl" w:hAnsi="Bwgrkl" w:cs="Bwgrkl"/>
          <w:noProof/>
          <w:sz w:val="20"/>
          <w:szCs w:val="20"/>
          <w:lang w:bidi="he-IL"/>
        </w:rPr>
        <w:t>Tekni,a( mh. avgapw/men lo,gw| mhde. th/| glw,ssh| avlla. evn e;rgw| kai. avlhqei,a|Å</w:t>
      </w:r>
      <w:r w:rsidRPr="00E27A1E">
        <w:rPr>
          <w:noProof/>
          <w:sz w:val="20"/>
          <w:szCs w:val="20"/>
          <w:vertAlign w:val="superscript"/>
          <w:lang w:bidi="he-IL"/>
        </w:rPr>
        <w:t xml:space="preserve"> 19 </w:t>
      </w:r>
      <w:r w:rsidRPr="00E27A1E">
        <w:rPr>
          <w:rFonts w:ascii="Bwgrkl" w:hAnsi="Bwgrkl" w:cs="Bwgrkl"/>
          <w:noProof/>
          <w:sz w:val="20"/>
          <w:szCs w:val="20"/>
          <w:lang w:bidi="he-IL"/>
        </w:rPr>
        <w:t>ÎKai.Ð evn tou,tw| gnwso,meqa o[ti evk th/j avlhqei,aj evsme,n( kai. e;mprosqen auvtou/ pei,somen th.n kardi,an h`mw/n(</w:t>
      </w:r>
      <w:r w:rsidRPr="00E27A1E">
        <w:rPr>
          <w:noProof/>
          <w:sz w:val="20"/>
          <w:szCs w:val="20"/>
          <w:vertAlign w:val="superscript"/>
          <w:lang w:bidi="he-IL"/>
        </w:rPr>
        <w:t xml:space="preserve"> 20 </w:t>
      </w:r>
      <w:r w:rsidRPr="00E27A1E">
        <w:rPr>
          <w:rFonts w:ascii="Bwgrkl" w:hAnsi="Bwgrkl" w:cs="Bwgrkl"/>
          <w:noProof/>
          <w:sz w:val="20"/>
          <w:szCs w:val="20"/>
          <w:lang w:bidi="he-IL"/>
        </w:rPr>
        <w:t>o[ti eva.n kataginw,skh| h`mw/n h` kardi,a( o[ti mei,zwn evsti.n o` qeo.j th/j kardi,aj h`mw/n kai. ginw,skei pa,ntaÅ</w:t>
      </w:r>
      <w:r w:rsidRPr="00E27A1E">
        <w:rPr>
          <w:noProof/>
          <w:sz w:val="20"/>
          <w:szCs w:val="20"/>
          <w:vertAlign w:val="superscript"/>
          <w:lang w:bidi="he-IL"/>
        </w:rPr>
        <w:t xml:space="preserve"> 21 </w:t>
      </w:r>
      <w:r w:rsidRPr="00E27A1E">
        <w:rPr>
          <w:rFonts w:ascii="Bwgrkl" w:hAnsi="Bwgrkl" w:cs="Bwgrkl"/>
          <w:noProof/>
          <w:sz w:val="20"/>
          <w:szCs w:val="20"/>
          <w:lang w:bidi="he-IL"/>
        </w:rPr>
        <w:t>VAgaphtoi,( eva.n h` kardi,a Îh`mw/nÐ mh. kataginw,skh|( parrhsi,an e;comen pro.j to.n qeo,n</w:t>
      </w:r>
      <w:r w:rsidRPr="00E27A1E">
        <w:rPr>
          <w:noProof/>
          <w:sz w:val="20"/>
          <w:szCs w:val="20"/>
          <w:vertAlign w:val="superscript"/>
          <w:lang w:bidi="he-IL"/>
        </w:rPr>
        <w:t xml:space="preserve"> 22 </w:t>
      </w:r>
      <w:r w:rsidRPr="00E27A1E">
        <w:rPr>
          <w:rFonts w:ascii="Bwgrkl" w:hAnsi="Bwgrkl" w:cs="Bwgrkl"/>
          <w:noProof/>
          <w:sz w:val="20"/>
          <w:szCs w:val="20"/>
          <w:lang w:bidi="he-IL"/>
        </w:rPr>
        <w:t>kai. o] eva.n aivtw/men lamba,nomen avpV auvtou/( o[ti ta.j evntola.j auvtou/ throu/men kai. ta. avresta. evnw,pion auvtou/ poiou/menÅ</w:t>
      </w:r>
      <w:r w:rsidRPr="00E27A1E">
        <w:rPr>
          <w:noProof/>
          <w:sz w:val="20"/>
          <w:szCs w:val="20"/>
          <w:vertAlign w:val="superscript"/>
          <w:lang w:bidi="he-IL"/>
        </w:rPr>
        <w:t xml:space="preserve"> 23 </w:t>
      </w:r>
      <w:r w:rsidRPr="00E27A1E">
        <w:rPr>
          <w:rFonts w:ascii="Bwgrkl" w:hAnsi="Bwgrkl" w:cs="Bwgrkl"/>
          <w:noProof/>
          <w:sz w:val="20"/>
          <w:szCs w:val="20"/>
          <w:lang w:bidi="he-IL"/>
        </w:rPr>
        <w:t>Kai. au[th evsti.n h` evntolh. auvtou/( i[na pisteu,swmen tw/| ovno,mati tou/ ui`ou/ auvtou/ VIhsou/ Cristou/ kai. avgapw/men avllh,louj( kaqw.j e;dwken evntolh.n h`mi/nÅ</w:t>
      </w:r>
      <w:r w:rsidRPr="00E27A1E">
        <w:rPr>
          <w:noProof/>
          <w:sz w:val="20"/>
          <w:szCs w:val="20"/>
          <w:vertAlign w:val="superscript"/>
          <w:lang w:bidi="he-IL"/>
        </w:rPr>
        <w:t xml:space="preserve"> 24 </w:t>
      </w:r>
      <w:r w:rsidRPr="00E27A1E">
        <w:rPr>
          <w:rFonts w:ascii="Bwgrkl" w:hAnsi="Bwgrkl" w:cs="Bwgrkl"/>
          <w:noProof/>
          <w:sz w:val="20"/>
          <w:szCs w:val="20"/>
          <w:lang w:bidi="he-IL"/>
        </w:rPr>
        <w:t xml:space="preserve">kai. o` thrw/n ta.j evntola.j auvtou/ evn auvtw/| me,nei kai. auvto.j evn auvtw/|\ kai. evn tou,tw| ginw,skomen o[ti me,nei evn h`mi/n( evk tou/ pneu,matoj ou- h`mi/n e;dwkenÅ </w:t>
      </w:r>
      <w:r w:rsidRPr="00E27A1E">
        <w:rPr>
          <w:noProof/>
          <w:sz w:val="20"/>
          <w:szCs w:val="20"/>
          <w:lang w:bidi="he-IL"/>
        </w:rPr>
        <w:t xml:space="preserve"> </w:t>
      </w:r>
    </w:p>
    <w:p w14:paraId="3767BDDD" w14:textId="77777777" w:rsidR="006E11FA" w:rsidRPr="00FF0C81" w:rsidRDefault="006E11FA" w:rsidP="006E11FA">
      <w:pPr>
        <w:rPr>
          <w:noProof/>
          <w:sz w:val="20"/>
          <w:szCs w:val="20"/>
          <w:vertAlign w:val="superscript"/>
          <w:lang w:bidi="he-IL"/>
        </w:rPr>
      </w:pPr>
    </w:p>
    <w:p w14:paraId="21EB97FC" w14:textId="77777777" w:rsidR="006E11FA" w:rsidRPr="002958CF" w:rsidRDefault="006E11FA" w:rsidP="006E11FA">
      <w:pPr>
        <w:rPr>
          <w:b/>
        </w:rPr>
      </w:pPr>
      <w:r w:rsidRPr="002958CF">
        <w:rPr>
          <w:b/>
        </w:rPr>
        <w:t>Traduction littérale</w:t>
      </w:r>
    </w:p>
    <w:p w14:paraId="66326A13" w14:textId="77777777" w:rsidR="006E11FA" w:rsidRPr="002958CF" w:rsidRDefault="006E11FA" w:rsidP="006E11FA">
      <w:pPr>
        <w:rPr>
          <w:noProof/>
          <w:sz w:val="16"/>
          <w:szCs w:val="16"/>
          <w:lang w:bidi="he-IL"/>
        </w:rPr>
      </w:pPr>
    </w:p>
    <w:p w14:paraId="371C3857" w14:textId="1AE17681" w:rsidR="006E11FA" w:rsidRDefault="006E11FA" w:rsidP="006E11FA">
      <w:pPr>
        <w:rPr>
          <w:bCs/>
          <w:iCs/>
          <w:sz w:val="19"/>
        </w:rPr>
      </w:pPr>
      <w:r w:rsidRPr="00494A56">
        <w:rPr>
          <w:sz w:val="19"/>
          <w:vertAlign w:val="superscript"/>
        </w:rPr>
        <w:t>2</w:t>
      </w:r>
      <w:r w:rsidRPr="00494A56">
        <w:rPr>
          <w:sz w:val="19"/>
        </w:rPr>
        <w:t xml:space="preserve"> Bien-aimés, maintenant </w:t>
      </w:r>
      <w:r>
        <w:rPr>
          <w:bCs/>
          <w:sz w:val="19"/>
        </w:rPr>
        <w:t>enfants</w:t>
      </w:r>
      <w:r w:rsidRPr="00494A56">
        <w:rPr>
          <w:bCs/>
          <w:sz w:val="19"/>
        </w:rPr>
        <w:t xml:space="preserve"> de Dieu</w:t>
      </w:r>
      <w:r w:rsidRPr="00CC0ECD">
        <w:rPr>
          <w:sz w:val="19"/>
        </w:rPr>
        <w:t xml:space="preserve"> </w:t>
      </w:r>
      <w:r w:rsidRPr="00494A56">
        <w:rPr>
          <w:sz w:val="19"/>
        </w:rPr>
        <w:t xml:space="preserve">nous sommes, et pas encore a été manifesté ce que nous serons. </w:t>
      </w:r>
      <w:r w:rsidRPr="00494A56">
        <w:rPr>
          <w:bCs/>
          <w:sz w:val="19"/>
        </w:rPr>
        <w:t>Nous savons</w:t>
      </w:r>
      <w:r w:rsidRPr="00494A56">
        <w:rPr>
          <w:sz w:val="19"/>
        </w:rPr>
        <w:t xml:space="preserve"> que, quand il sera manifesté, semblables </w:t>
      </w:r>
      <w:r>
        <w:rPr>
          <w:sz w:val="19"/>
        </w:rPr>
        <w:t xml:space="preserve">à </w:t>
      </w:r>
      <w:r w:rsidRPr="00494A56">
        <w:rPr>
          <w:sz w:val="19"/>
        </w:rPr>
        <w:t xml:space="preserve">lui nous serons, parce que nous verrons </w:t>
      </w:r>
      <w:r>
        <w:rPr>
          <w:sz w:val="19"/>
        </w:rPr>
        <w:t>lui comme il</w:t>
      </w:r>
      <w:r w:rsidRPr="00494A56">
        <w:rPr>
          <w:sz w:val="19"/>
        </w:rPr>
        <w:t xml:space="preserve"> est.</w:t>
      </w:r>
      <w:r>
        <w:rPr>
          <w:sz w:val="19"/>
        </w:rPr>
        <w:t xml:space="preserve"> </w:t>
      </w:r>
      <w:r w:rsidRPr="00494A56">
        <w:rPr>
          <w:sz w:val="19"/>
          <w:vertAlign w:val="superscript"/>
        </w:rPr>
        <w:t>3</w:t>
      </w:r>
      <w:r w:rsidRPr="00494A56">
        <w:rPr>
          <w:sz w:val="19"/>
        </w:rPr>
        <w:t xml:space="preserve"> </w:t>
      </w:r>
      <w:r>
        <w:rPr>
          <w:sz w:val="19"/>
        </w:rPr>
        <w:t>Et chacun qui</w:t>
      </w:r>
      <w:r w:rsidRPr="00494A56">
        <w:rPr>
          <w:sz w:val="19"/>
        </w:rPr>
        <w:t xml:space="preserve"> a cette espérance en Lui, se purifie lui-même, comme </w:t>
      </w:r>
      <w:r>
        <w:rPr>
          <w:sz w:val="19"/>
        </w:rPr>
        <w:t>Celui-là</w:t>
      </w:r>
      <w:r w:rsidRPr="00494A56">
        <w:rPr>
          <w:sz w:val="19"/>
        </w:rPr>
        <w:t xml:space="preserve"> pur</w:t>
      </w:r>
      <w:r w:rsidRPr="0051310F">
        <w:rPr>
          <w:sz w:val="19"/>
        </w:rPr>
        <w:t xml:space="preserve"> </w:t>
      </w:r>
      <w:r w:rsidRPr="00494A56">
        <w:rPr>
          <w:sz w:val="19"/>
        </w:rPr>
        <w:t>est.</w:t>
      </w:r>
      <w:r>
        <w:rPr>
          <w:sz w:val="19"/>
        </w:rPr>
        <w:t xml:space="preserve"> </w:t>
      </w:r>
      <w:r w:rsidRPr="00494A56">
        <w:rPr>
          <w:sz w:val="19"/>
          <w:vertAlign w:val="superscript"/>
        </w:rPr>
        <w:t>4 </w:t>
      </w:r>
      <w:r>
        <w:rPr>
          <w:sz w:val="19"/>
          <w:szCs w:val="32"/>
        </w:rPr>
        <w:t>Chacun qui</w:t>
      </w:r>
      <w:r w:rsidRPr="00494A56">
        <w:rPr>
          <w:sz w:val="19"/>
        </w:rPr>
        <w:t xml:space="preserve"> </w:t>
      </w:r>
      <w:r w:rsidRPr="00494A56">
        <w:rPr>
          <w:bCs/>
          <w:sz w:val="19"/>
        </w:rPr>
        <w:t>fait</w:t>
      </w:r>
      <w:r w:rsidRPr="00494A56">
        <w:rPr>
          <w:sz w:val="19"/>
        </w:rPr>
        <w:t xml:space="preserve"> le péché, aussi </w:t>
      </w:r>
      <w:r w:rsidRPr="00494A56">
        <w:rPr>
          <w:bCs/>
          <w:sz w:val="19"/>
        </w:rPr>
        <w:t>fait</w:t>
      </w:r>
      <w:r w:rsidRPr="00494A56">
        <w:rPr>
          <w:sz w:val="19"/>
        </w:rPr>
        <w:t xml:space="preserve"> l’iniquité</w:t>
      </w:r>
      <w:r>
        <w:rPr>
          <w:sz w:val="19"/>
        </w:rPr>
        <w:t xml:space="preserve"> et</w:t>
      </w:r>
      <w:r w:rsidRPr="00494A56">
        <w:rPr>
          <w:sz w:val="19"/>
        </w:rPr>
        <w:t xml:space="preserve"> le péché est l’iniquité. </w:t>
      </w:r>
      <w:r w:rsidRPr="00494A56">
        <w:rPr>
          <w:sz w:val="19"/>
          <w:vertAlign w:val="superscript"/>
        </w:rPr>
        <w:t>5 </w:t>
      </w:r>
      <w:r w:rsidRPr="00494A56">
        <w:rPr>
          <w:sz w:val="19"/>
        </w:rPr>
        <w:t xml:space="preserve">Et </w:t>
      </w:r>
      <w:r w:rsidRPr="00494A56">
        <w:rPr>
          <w:bCs/>
          <w:sz w:val="19"/>
        </w:rPr>
        <w:t>vous savez</w:t>
      </w:r>
      <w:r w:rsidRPr="00494A56">
        <w:rPr>
          <w:sz w:val="19"/>
        </w:rPr>
        <w:t xml:space="preserve"> </w:t>
      </w:r>
      <w:r>
        <w:rPr>
          <w:sz w:val="19"/>
        </w:rPr>
        <w:t>que Celui-là</w:t>
      </w:r>
      <w:r w:rsidRPr="00494A56">
        <w:rPr>
          <w:sz w:val="19"/>
        </w:rPr>
        <w:t xml:space="preserve"> a été manifesté, </w:t>
      </w:r>
      <w:r>
        <w:rPr>
          <w:sz w:val="19"/>
        </w:rPr>
        <w:t>afin que</w:t>
      </w:r>
      <w:r w:rsidRPr="00494A56">
        <w:rPr>
          <w:sz w:val="19"/>
        </w:rPr>
        <w:t xml:space="preserve"> le péché</w:t>
      </w:r>
      <w:r w:rsidRPr="0051310F">
        <w:rPr>
          <w:sz w:val="19"/>
        </w:rPr>
        <w:t xml:space="preserve"> </w:t>
      </w:r>
      <w:r>
        <w:rPr>
          <w:sz w:val="19"/>
        </w:rPr>
        <w:t xml:space="preserve">il </w:t>
      </w:r>
      <w:r w:rsidRPr="00494A56">
        <w:rPr>
          <w:sz w:val="19"/>
        </w:rPr>
        <w:t>enl</w:t>
      </w:r>
      <w:r>
        <w:rPr>
          <w:sz w:val="19"/>
        </w:rPr>
        <w:t>ève</w:t>
      </w:r>
      <w:r w:rsidRPr="00494A56">
        <w:rPr>
          <w:sz w:val="19"/>
        </w:rPr>
        <w:t>, et de péché en lui il n’est pas</w:t>
      </w:r>
      <w:r w:rsidRPr="00494A56">
        <w:rPr>
          <w:sz w:val="19"/>
          <w:szCs w:val="32"/>
        </w:rPr>
        <w:t xml:space="preserve">. </w:t>
      </w:r>
      <w:r w:rsidRPr="00494A56">
        <w:rPr>
          <w:sz w:val="19"/>
          <w:vertAlign w:val="superscript"/>
        </w:rPr>
        <w:t>6 </w:t>
      </w:r>
      <w:r>
        <w:rPr>
          <w:sz w:val="19"/>
          <w:szCs w:val="32"/>
        </w:rPr>
        <w:t>Chacun qui en Lui</w:t>
      </w:r>
      <w:r w:rsidRPr="00494A56">
        <w:rPr>
          <w:sz w:val="19"/>
        </w:rPr>
        <w:t xml:space="preserve"> </w:t>
      </w:r>
      <w:r w:rsidRPr="00494A56">
        <w:rPr>
          <w:bCs/>
          <w:sz w:val="19"/>
        </w:rPr>
        <w:t>demeure</w:t>
      </w:r>
      <w:r w:rsidRPr="00494A56">
        <w:rPr>
          <w:sz w:val="19"/>
        </w:rPr>
        <w:t xml:space="preserve"> ne pèche pas</w:t>
      </w:r>
      <w:r w:rsidR="009C505D">
        <w:rPr>
          <w:sz w:val="19"/>
        </w:rPr>
        <w:t> </w:t>
      </w:r>
      <w:r w:rsidRPr="00494A56">
        <w:rPr>
          <w:sz w:val="19"/>
        </w:rPr>
        <w:t xml:space="preserve">; </w:t>
      </w:r>
      <w:r>
        <w:rPr>
          <w:sz w:val="19"/>
          <w:szCs w:val="32"/>
        </w:rPr>
        <w:t>chacun qui pèche n</w:t>
      </w:r>
      <w:r w:rsidRPr="00494A56">
        <w:rPr>
          <w:sz w:val="19"/>
          <w:szCs w:val="32"/>
        </w:rPr>
        <w:t>’a pas</w:t>
      </w:r>
      <w:r w:rsidRPr="00494A56">
        <w:rPr>
          <w:sz w:val="19"/>
        </w:rPr>
        <w:t xml:space="preserve"> vu </w:t>
      </w:r>
      <w:r>
        <w:rPr>
          <w:sz w:val="19"/>
        </w:rPr>
        <w:lastRenderedPageBreak/>
        <w:t>Lui ni</w:t>
      </w:r>
      <w:r w:rsidRPr="00494A56">
        <w:rPr>
          <w:sz w:val="19"/>
        </w:rPr>
        <w:t xml:space="preserve"> </w:t>
      </w:r>
      <w:r>
        <w:rPr>
          <w:sz w:val="19"/>
        </w:rPr>
        <w:t>n’a</w:t>
      </w:r>
      <w:r w:rsidRPr="00494A56">
        <w:rPr>
          <w:sz w:val="19"/>
          <w:szCs w:val="32"/>
        </w:rPr>
        <w:t xml:space="preserve"> connu</w:t>
      </w:r>
      <w:r>
        <w:rPr>
          <w:sz w:val="19"/>
          <w:szCs w:val="32"/>
        </w:rPr>
        <w:t xml:space="preserve"> Lui</w:t>
      </w:r>
      <w:r w:rsidRPr="00494A56">
        <w:rPr>
          <w:sz w:val="19"/>
        </w:rPr>
        <w:t>.</w:t>
      </w:r>
      <w:r>
        <w:rPr>
          <w:sz w:val="19"/>
        </w:rPr>
        <w:t xml:space="preserve"> </w:t>
      </w:r>
      <w:r w:rsidRPr="00494A56">
        <w:rPr>
          <w:sz w:val="19"/>
          <w:vertAlign w:val="superscript"/>
        </w:rPr>
        <w:t>7 </w:t>
      </w:r>
      <w:r>
        <w:rPr>
          <w:sz w:val="19"/>
        </w:rPr>
        <w:t>Petits-enfants</w:t>
      </w:r>
      <w:r w:rsidRPr="00494A56">
        <w:rPr>
          <w:sz w:val="19"/>
        </w:rPr>
        <w:t xml:space="preserve">, </w:t>
      </w:r>
      <w:r>
        <w:rPr>
          <w:sz w:val="19"/>
        </w:rPr>
        <w:t xml:space="preserve">que </w:t>
      </w:r>
      <w:r w:rsidRPr="00494A56">
        <w:rPr>
          <w:sz w:val="19"/>
        </w:rPr>
        <w:t>personne ne trompe</w:t>
      </w:r>
      <w:r w:rsidRPr="0051310F">
        <w:rPr>
          <w:sz w:val="19"/>
        </w:rPr>
        <w:t xml:space="preserve"> </w:t>
      </w:r>
      <w:r w:rsidRPr="00494A56">
        <w:rPr>
          <w:sz w:val="19"/>
        </w:rPr>
        <w:t>vous</w:t>
      </w:r>
      <w:r>
        <w:rPr>
          <w:sz w:val="19"/>
        </w:rPr>
        <w:t> ;</w:t>
      </w:r>
      <w:r w:rsidRPr="00494A56">
        <w:rPr>
          <w:sz w:val="19"/>
        </w:rPr>
        <w:t xml:space="preserve"> qui </w:t>
      </w:r>
      <w:r w:rsidRPr="00494A56">
        <w:rPr>
          <w:bCs/>
          <w:sz w:val="19"/>
        </w:rPr>
        <w:t>fait</w:t>
      </w:r>
      <w:r w:rsidRPr="00494A56">
        <w:rPr>
          <w:sz w:val="19"/>
        </w:rPr>
        <w:t xml:space="preserve"> la </w:t>
      </w:r>
      <w:r w:rsidRPr="00494A56">
        <w:rPr>
          <w:iCs/>
          <w:sz w:val="19"/>
        </w:rPr>
        <w:t>justice</w:t>
      </w:r>
      <w:r w:rsidRPr="00494A56">
        <w:rPr>
          <w:sz w:val="19"/>
        </w:rPr>
        <w:t xml:space="preserve">, </w:t>
      </w:r>
      <w:r w:rsidRPr="00494A56">
        <w:rPr>
          <w:iCs/>
          <w:sz w:val="19"/>
        </w:rPr>
        <w:t>juste</w:t>
      </w:r>
      <w:r w:rsidRPr="00494A56">
        <w:rPr>
          <w:sz w:val="19"/>
        </w:rPr>
        <w:t xml:space="preserve"> est</w:t>
      </w:r>
      <w:r>
        <w:rPr>
          <w:sz w:val="19"/>
        </w:rPr>
        <w:t>,</w:t>
      </w:r>
      <w:r w:rsidRPr="00494A56">
        <w:rPr>
          <w:sz w:val="19"/>
        </w:rPr>
        <w:t xml:space="preserve"> comme Lui </w:t>
      </w:r>
      <w:r w:rsidRPr="00494A56">
        <w:rPr>
          <w:iCs/>
          <w:sz w:val="19"/>
        </w:rPr>
        <w:t>juste</w:t>
      </w:r>
      <w:r w:rsidRPr="00494A56">
        <w:rPr>
          <w:sz w:val="19"/>
        </w:rPr>
        <w:t xml:space="preserve"> est. </w:t>
      </w:r>
      <w:r w:rsidRPr="00494A56">
        <w:rPr>
          <w:sz w:val="19"/>
          <w:vertAlign w:val="superscript"/>
        </w:rPr>
        <w:t>8 </w:t>
      </w:r>
      <w:r w:rsidRPr="00494A56">
        <w:rPr>
          <w:sz w:val="19"/>
        </w:rPr>
        <w:t xml:space="preserve">Qui </w:t>
      </w:r>
      <w:r w:rsidRPr="00494A56">
        <w:rPr>
          <w:bCs/>
          <w:sz w:val="19"/>
        </w:rPr>
        <w:t xml:space="preserve">fait </w:t>
      </w:r>
      <w:r w:rsidRPr="00494A56">
        <w:rPr>
          <w:sz w:val="19"/>
        </w:rPr>
        <w:t>le péché, du diable</w:t>
      </w:r>
      <w:r w:rsidRPr="0051310F">
        <w:rPr>
          <w:sz w:val="19"/>
        </w:rPr>
        <w:t xml:space="preserve"> </w:t>
      </w:r>
      <w:r w:rsidRPr="00494A56">
        <w:rPr>
          <w:sz w:val="19"/>
        </w:rPr>
        <w:t xml:space="preserve">est, </w:t>
      </w:r>
      <w:r>
        <w:rPr>
          <w:sz w:val="19"/>
        </w:rPr>
        <w:t>parce que</w:t>
      </w:r>
      <w:r w:rsidRPr="00494A56">
        <w:rPr>
          <w:sz w:val="19"/>
        </w:rPr>
        <w:t xml:space="preserve"> dès le commencement le diable pèche. </w:t>
      </w:r>
      <w:r>
        <w:rPr>
          <w:sz w:val="19"/>
          <w:szCs w:val="32"/>
        </w:rPr>
        <w:t xml:space="preserve">En cela a été </w:t>
      </w:r>
      <w:r w:rsidRPr="00494A56">
        <w:rPr>
          <w:sz w:val="19"/>
          <w:szCs w:val="32"/>
        </w:rPr>
        <w:t>manifesté</w:t>
      </w:r>
      <w:r w:rsidRPr="00494A56">
        <w:rPr>
          <w:sz w:val="19"/>
        </w:rPr>
        <w:t xml:space="preserve"> le </w:t>
      </w:r>
      <w:r w:rsidRPr="00494A56">
        <w:rPr>
          <w:bCs/>
          <w:sz w:val="19"/>
        </w:rPr>
        <w:t>Fils de Dieu</w:t>
      </w:r>
      <w:r w:rsidRPr="00494A56">
        <w:rPr>
          <w:sz w:val="19"/>
        </w:rPr>
        <w:t xml:space="preserve">, </w:t>
      </w:r>
      <w:r>
        <w:rPr>
          <w:sz w:val="19"/>
        </w:rPr>
        <w:t>afin qu’il détruise</w:t>
      </w:r>
      <w:r w:rsidRPr="00494A56">
        <w:rPr>
          <w:sz w:val="19"/>
        </w:rPr>
        <w:t xml:space="preserve"> les </w:t>
      </w:r>
      <w:r w:rsidRPr="00494A56">
        <w:rPr>
          <w:bCs/>
          <w:sz w:val="19"/>
        </w:rPr>
        <w:t>œuvres</w:t>
      </w:r>
      <w:r w:rsidRPr="00494A56">
        <w:rPr>
          <w:sz w:val="19"/>
        </w:rPr>
        <w:t xml:space="preserve"> du diable.</w:t>
      </w:r>
      <w:r>
        <w:rPr>
          <w:sz w:val="19"/>
        </w:rPr>
        <w:t xml:space="preserve"> </w:t>
      </w:r>
      <w:r w:rsidRPr="00494A56">
        <w:rPr>
          <w:sz w:val="19"/>
          <w:vertAlign w:val="superscript"/>
        </w:rPr>
        <w:t>9 </w:t>
      </w:r>
      <w:r>
        <w:rPr>
          <w:sz w:val="19"/>
          <w:szCs w:val="32"/>
        </w:rPr>
        <w:t>Chacun qui</w:t>
      </w:r>
      <w:r w:rsidRPr="00494A56">
        <w:rPr>
          <w:sz w:val="19"/>
          <w:szCs w:val="32"/>
        </w:rPr>
        <w:t xml:space="preserve"> a été engendré</w:t>
      </w:r>
      <w:r w:rsidRPr="00494A56">
        <w:rPr>
          <w:sz w:val="19"/>
        </w:rPr>
        <w:t xml:space="preserve"> </w:t>
      </w:r>
      <w:r>
        <w:rPr>
          <w:sz w:val="19"/>
        </w:rPr>
        <w:t>de</w:t>
      </w:r>
      <w:r w:rsidRPr="00494A56">
        <w:rPr>
          <w:sz w:val="19"/>
        </w:rPr>
        <w:t xml:space="preserve"> Dieu </w:t>
      </w:r>
      <w:r>
        <w:rPr>
          <w:sz w:val="19"/>
        </w:rPr>
        <w:t>l</w:t>
      </w:r>
      <w:r w:rsidRPr="00494A56">
        <w:rPr>
          <w:sz w:val="19"/>
        </w:rPr>
        <w:t xml:space="preserve">e péché ne </w:t>
      </w:r>
      <w:r w:rsidRPr="00494A56">
        <w:rPr>
          <w:bCs/>
          <w:sz w:val="19"/>
        </w:rPr>
        <w:t>fait</w:t>
      </w:r>
      <w:r w:rsidRPr="00494A56">
        <w:rPr>
          <w:sz w:val="19"/>
        </w:rPr>
        <w:t xml:space="preserve"> pas, </w:t>
      </w:r>
      <w:r>
        <w:rPr>
          <w:sz w:val="19"/>
        </w:rPr>
        <w:t>parce que la semence</w:t>
      </w:r>
      <w:r w:rsidRPr="00494A56">
        <w:rPr>
          <w:sz w:val="19"/>
        </w:rPr>
        <w:t xml:space="preserve"> </w:t>
      </w:r>
      <w:r>
        <w:rPr>
          <w:sz w:val="19"/>
        </w:rPr>
        <w:t xml:space="preserve">de Lui en lui demeure, </w:t>
      </w:r>
      <w:r w:rsidRPr="00494A56">
        <w:rPr>
          <w:sz w:val="19"/>
        </w:rPr>
        <w:t xml:space="preserve">et </w:t>
      </w:r>
      <w:r>
        <w:rPr>
          <w:sz w:val="19"/>
        </w:rPr>
        <w:t>il ne peut pas pécher, parce que de</w:t>
      </w:r>
      <w:r w:rsidRPr="00494A56">
        <w:rPr>
          <w:sz w:val="19"/>
        </w:rPr>
        <w:t xml:space="preserve"> Dieu </w:t>
      </w:r>
      <w:r>
        <w:rPr>
          <w:sz w:val="19"/>
        </w:rPr>
        <w:t xml:space="preserve">il </w:t>
      </w:r>
      <w:r w:rsidRPr="00494A56">
        <w:rPr>
          <w:sz w:val="19"/>
        </w:rPr>
        <w:t>a été engendré.</w:t>
      </w:r>
      <w:r>
        <w:rPr>
          <w:sz w:val="19"/>
        </w:rPr>
        <w:t xml:space="preserve"> </w:t>
      </w:r>
      <w:r w:rsidRPr="00494A56">
        <w:rPr>
          <w:sz w:val="19"/>
          <w:vertAlign w:val="superscript"/>
        </w:rPr>
        <w:t>10 </w:t>
      </w:r>
      <w:r w:rsidRPr="00494A56">
        <w:rPr>
          <w:sz w:val="19"/>
          <w:szCs w:val="32"/>
        </w:rPr>
        <w:t>En ce</w:t>
      </w:r>
      <w:r>
        <w:rPr>
          <w:sz w:val="19"/>
          <w:szCs w:val="32"/>
        </w:rPr>
        <w:t>la</w:t>
      </w:r>
      <w:r w:rsidRPr="00494A56">
        <w:rPr>
          <w:sz w:val="19"/>
          <w:szCs w:val="32"/>
        </w:rPr>
        <w:t xml:space="preserve"> manifest</w:t>
      </w:r>
      <w:r>
        <w:rPr>
          <w:sz w:val="19"/>
          <w:szCs w:val="32"/>
        </w:rPr>
        <w:t>e</w:t>
      </w:r>
      <w:r w:rsidRPr="00494A56">
        <w:rPr>
          <w:sz w:val="19"/>
          <w:szCs w:val="32"/>
        </w:rPr>
        <w:t>s</w:t>
      </w:r>
      <w:r w:rsidRPr="00494A56">
        <w:rPr>
          <w:sz w:val="19"/>
        </w:rPr>
        <w:t xml:space="preserve"> </w:t>
      </w:r>
      <w:r w:rsidRPr="00494A56">
        <w:rPr>
          <w:sz w:val="19"/>
          <w:szCs w:val="32"/>
        </w:rPr>
        <w:t xml:space="preserve">sont </w:t>
      </w:r>
      <w:r w:rsidRPr="00494A56">
        <w:rPr>
          <w:bCs/>
          <w:sz w:val="19"/>
        </w:rPr>
        <w:t xml:space="preserve">les </w:t>
      </w:r>
      <w:r>
        <w:rPr>
          <w:bCs/>
          <w:sz w:val="19"/>
        </w:rPr>
        <w:t>enfants</w:t>
      </w:r>
      <w:r w:rsidRPr="00494A56">
        <w:rPr>
          <w:bCs/>
          <w:sz w:val="19"/>
        </w:rPr>
        <w:t xml:space="preserve"> de Dieu</w:t>
      </w:r>
      <w:r w:rsidRPr="00494A56">
        <w:rPr>
          <w:sz w:val="19"/>
        </w:rPr>
        <w:t xml:space="preserve"> et les </w:t>
      </w:r>
      <w:r>
        <w:rPr>
          <w:bCs/>
          <w:sz w:val="19"/>
        </w:rPr>
        <w:t>enfants</w:t>
      </w:r>
      <w:r w:rsidRPr="00494A56">
        <w:rPr>
          <w:sz w:val="19"/>
        </w:rPr>
        <w:t xml:space="preserve"> du diable : </w:t>
      </w:r>
      <w:r>
        <w:rPr>
          <w:sz w:val="19"/>
        </w:rPr>
        <w:t>chacun</w:t>
      </w:r>
      <w:r w:rsidRPr="00494A56">
        <w:rPr>
          <w:sz w:val="19"/>
        </w:rPr>
        <w:t xml:space="preserve"> </w:t>
      </w:r>
      <w:r w:rsidRPr="00494A56">
        <w:rPr>
          <w:sz w:val="19"/>
          <w:szCs w:val="32"/>
        </w:rPr>
        <w:t>qui ne</w:t>
      </w:r>
      <w:r w:rsidRPr="00494A56">
        <w:rPr>
          <w:sz w:val="19"/>
        </w:rPr>
        <w:t xml:space="preserve"> </w:t>
      </w:r>
      <w:r w:rsidRPr="00494A56">
        <w:rPr>
          <w:bCs/>
          <w:sz w:val="19"/>
        </w:rPr>
        <w:t>fait</w:t>
      </w:r>
      <w:r>
        <w:rPr>
          <w:sz w:val="19"/>
        </w:rPr>
        <w:t xml:space="preserve"> pas la </w:t>
      </w:r>
      <w:r w:rsidRPr="00494A56">
        <w:rPr>
          <w:iCs/>
          <w:sz w:val="19"/>
        </w:rPr>
        <w:t>justice</w:t>
      </w:r>
      <w:r w:rsidRPr="00494A56">
        <w:rPr>
          <w:sz w:val="19"/>
        </w:rPr>
        <w:t xml:space="preserve">, n’est pas de Dieu, </w:t>
      </w:r>
      <w:r>
        <w:rPr>
          <w:sz w:val="19"/>
        </w:rPr>
        <w:t>et</w:t>
      </w:r>
      <w:r w:rsidRPr="00494A56">
        <w:rPr>
          <w:sz w:val="19"/>
        </w:rPr>
        <w:t xml:space="preserve"> qui </w:t>
      </w:r>
      <w:r w:rsidRPr="00494A56">
        <w:rPr>
          <w:bCs/>
          <w:iCs/>
          <w:sz w:val="19"/>
        </w:rPr>
        <w:t xml:space="preserve">n’aime pas </w:t>
      </w:r>
      <w:r>
        <w:rPr>
          <w:bCs/>
          <w:iCs/>
          <w:sz w:val="19"/>
        </w:rPr>
        <w:t>le</w:t>
      </w:r>
      <w:r w:rsidRPr="00494A56">
        <w:rPr>
          <w:bCs/>
          <w:iCs/>
          <w:sz w:val="19"/>
        </w:rPr>
        <w:t xml:space="preserve"> frère</w:t>
      </w:r>
      <w:r>
        <w:rPr>
          <w:bCs/>
          <w:iCs/>
          <w:sz w:val="19"/>
        </w:rPr>
        <w:t xml:space="preserve"> de lui.</w:t>
      </w:r>
      <w:r w:rsidRPr="001E7E6C">
        <w:rPr>
          <w:sz w:val="19"/>
          <w:vertAlign w:val="superscript"/>
        </w:rPr>
        <w:t xml:space="preserve"> </w:t>
      </w:r>
      <w:r w:rsidRPr="00494A56">
        <w:rPr>
          <w:sz w:val="19"/>
          <w:vertAlign w:val="superscript"/>
        </w:rPr>
        <w:t>11 </w:t>
      </w:r>
      <w:r w:rsidRPr="00494A56">
        <w:rPr>
          <w:sz w:val="19"/>
        </w:rPr>
        <w:t xml:space="preserve">Car ceci est le message que vous avez entendu dès le commencement, que </w:t>
      </w:r>
      <w:r w:rsidRPr="00494A56">
        <w:rPr>
          <w:bCs/>
          <w:iCs/>
          <w:sz w:val="19"/>
        </w:rPr>
        <w:t>nous nous aimions les uns les autres</w:t>
      </w:r>
      <w:r w:rsidRPr="00494A56">
        <w:rPr>
          <w:sz w:val="19"/>
        </w:rPr>
        <w:t>.</w:t>
      </w:r>
      <w:r>
        <w:rPr>
          <w:sz w:val="19"/>
        </w:rPr>
        <w:t xml:space="preserve"> </w:t>
      </w:r>
      <w:r w:rsidRPr="00494A56">
        <w:rPr>
          <w:sz w:val="19"/>
          <w:vertAlign w:val="superscript"/>
        </w:rPr>
        <w:t>12 </w:t>
      </w:r>
      <w:r w:rsidRPr="00494A56">
        <w:rPr>
          <w:sz w:val="19"/>
        </w:rPr>
        <w:t xml:space="preserve">Non pas comme </w:t>
      </w:r>
      <w:r w:rsidRPr="00494A56">
        <w:rPr>
          <w:bCs/>
          <w:sz w:val="19"/>
        </w:rPr>
        <w:t>Caïn</w:t>
      </w:r>
      <w:r w:rsidRPr="00494A56">
        <w:rPr>
          <w:sz w:val="19"/>
        </w:rPr>
        <w:t xml:space="preserve"> qui du mauvais était et a égorgé </w:t>
      </w:r>
      <w:r w:rsidRPr="00494A56">
        <w:rPr>
          <w:iCs/>
          <w:sz w:val="19"/>
        </w:rPr>
        <w:t>son frère</w:t>
      </w:r>
      <w:r w:rsidRPr="00494A56">
        <w:rPr>
          <w:sz w:val="19"/>
        </w:rPr>
        <w:t xml:space="preserve">. Et pour quelle </w:t>
      </w:r>
      <w:r w:rsidRPr="00494A56">
        <w:rPr>
          <w:bCs/>
          <w:sz w:val="19"/>
        </w:rPr>
        <w:t>raison</w:t>
      </w:r>
      <w:r w:rsidRPr="00494A56">
        <w:rPr>
          <w:sz w:val="19"/>
        </w:rPr>
        <w:t xml:space="preserve"> l’a-t-il égorgé ? Parce que ses </w:t>
      </w:r>
      <w:r w:rsidRPr="00494A56">
        <w:rPr>
          <w:bCs/>
          <w:sz w:val="19"/>
        </w:rPr>
        <w:t>œuvres</w:t>
      </w:r>
      <w:r w:rsidRPr="00494A56">
        <w:rPr>
          <w:sz w:val="19"/>
        </w:rPr>
        <w:t xml:space="preserve"> mauvaises</w:t>
      </w:r>
      <w:r w:rsidRPr="00C12F5C">
        <w:rPr>
          <w:sz w:val="19"/>
        </w:rPr>
        <w:t xml:space="preserve"> </w:t>
      </w:r>
      <w:r w:rsidRPr="00494A56">
        <w:rPr>
          <w:sz w:val="19"/>
        </w:rPr>
        <w:t xml:space="preserve">étaient, </w:t>
      </w:r>
      <w:r>
        <w:rPr>
          <w:sz w:val="19"/>
        </w:rPr>
        <w:t>alors</w:t>
      </w:r>
      <w:r w:rsidRPr="00494A56">
        <w:rPr>
          <w:sz w:val="19"/>
        </w:rPr>
        <w:t xml:space="preserve"> que </w:t>
      </w:r>
      <w:r>
        <w:rPr>
          <w:sz w:val="19"/>
        </w:rPr>
        <w:t>(</w:t>
      </w:r>
      <w:r w:rsidRPr="00494A56">
        <w:rPr>
          <w:sz w:val="19"/>
        </w:rPr>
        <w:t>celles</w:t>
      </w:r>
      <w:r>
        <w:rPr>
          <w:sz w:val="19"/>
        </w:rPr>
        <w:t>)</w:t>
      </w:r>
      <w:r w:rsidRPr="00494A56">
        <w:rPr>
          <w:sz w:val="19"/>
        </w:rPr>
        <w:t xml:space="preserve"> de </w:t>
      </w:r>
      <w:proofErr w:type="gramStart"/>
      <w:r w:rsidRPr="00494A56">
        <w:rPr>
          <w:iCs/>
          <w:sz w:val="19"/>
        </w:rPr>
        <w:t>son frère</w:t>
      </w:r>
      <w:r w:rsidRPr="00494A56">
        <w:rPr>
          <w:sz w:val="19"/>
        </w:rPr>
        <w:t xml:space="preserve"> </w:t>
      </w:r>
      <w:r w:rsidRPr="00494A56">
        <w:rPr>
          <w:iCs/>
          <w:sz w:val="19"/>
        </w:rPr>
        <w:t>justes</w:t>
      </w:r>
      <w:proofErr w:type="gramEnd"/>
      <w:r w:rsidRPr="00494A56">
        <w:rPr>
          <w:sz w:val="19"/>
        </w:rPr>
        <w:t>.</w:t>
      </w:r>
      <w:r>
        <w:rPr>
          <w:sz w:val="19"/>
        </w:rPr>
        <w:t xml:space="preserve"> </w:t>
      </w:r>
      <w:r w:rsidRPr="00494A56">
        <w:rPr>
          <w:sz w:val="19"/>
          <w:vertAlign w:val="superscript"/>
        </w:rPr>
        <w:t xml:space="preserve">13 </w:t>
      </w:r>
      <w:r w:rsidRPr="00494A56">
        <w:rPr>
          <w:sz w:val="19"/>
        </w:rPr>
        <w:t xml:space="preserve">Et ne vous étonnez pas, </w:t>
      </w:r>
      <w:r w:rsidRPr="00494A56">
        <w:rPr>
          <w:bCs/>
          <w:iCs/>
          <w:sz w:val="19"/>
        </w:rPr>
        <w:t>frères</w:t>
      </w:r>
      <w:r w:rsidRPr="00494A56">
        <w:rPr>
          <w:sz w:val="19"/>
        </w:rPr>
        <w:t>, si vous hait</w:t>
      </w:r>
      <w:r w:rsidRPr="00C12F5C">
        <w:rPr>
          <w:sz w:val="19"/>
        </w:rPr>
        <w:t xml:space="preserve"> </w:t>
      </w:r>
      <w:r w:rsidRPr="00494A56">
        <w:rPr>
          <w:sz w:val="19"/>
        </w:rPr>
        <w:t xml:space="preserve">le monde. </w:t>
      </w:r>
      <w:r w:rsidRPr="00494A56">
        <w:rPr>
          <w:sz w:val="19"/>
          <w:vertAlign w:val="superscript"/>
        </w:rPr>
        <w:t>14 </w:t>
      </w:r>
      <w:r w:rsidRPr="00494A56">
        <w:rPr>
          <w:sz w:val="19"/>
        </w:rPr>
        <w:t xml:space="preserve">Nous </w:t>
      </w:r>
      <w:r w:rsidRPr="00494A56">
        <w:rPr>
          <w:bCs/>
          <w:sz w:val="19"/>
        </w:rPr>
        <w:t>nous savons</w:t>
      </w:r>
      <w:r>
        <w:rPr>
          <w:bCs/>
          <w:sz w:val="19"/>
        </w:rPr>
        <w:t xml:space="preserve"> </w:t>
      </w:r>
      <w:r w:rsidRPr="00494A56">
        <w:rPr>
          <w:sz w:val="19"/>
        </w:rPr>
        <w:t xml:space="preserve">que nous sommes passés de la mort à la vie, parce que </w:t>
      </w:r>
      <w:r w:rsidRPr="00494A56">
        <w:rPr>
          <w:bCs/>
          <w:iCs/>
          <w:sz w:val="19"/>
        </w:rPr>
        <w:t>nous aimons</w:t>
      </w:r>
      <w:r w:rsidRPr="00494A56">
        <w:rPr>
          <w:sz w:val="19"/>
        </w:rPr>
        <w:t xml:space="preserve"> </w:t>
      </w:r>
      <w:r>
        <w:rPr>
          <w:sz w:val="19"/>
        </w:rPr>
        <w:t>(</w:t>
      </w:r>
      <w:r w:rsidRPr="00494A56">
        <w:rPr>
          <w:bCs/>
          <w:iCs/>
          <w:sz w:val="19"/>
        </w:rPr>
        <w:t>nos</w:t>
      </w:r>
      <w:r>
        <w:rPr>
          <w:bCs/>
          <w:iCs/>
          <w:sz w:val="19"/>
        </w:rPr>
        <w:t>)</w:t>
      </w:r>
      <w:r w:rsidRPr="00494A56">
        <w:rPr>
          <w:bCs/>
          <w:iCs/>
          <w:sz w:val="19"/>
        </w:rPr>
        <w:t xml:space="preserve"> frères</w:t>
      </w:r>
      <w:r w:rsidRPr="00494A56">
        <w:rPr>
          <w:sz w:val="19"/>
        </w:rPr>
        <w:t>. Qui n’</w:t>
      </w:r>
      <w:r w:rsidRPr="00494A56">
        <w:rPr>
          <w:bCs/>
          <w:sz w:val="19"/>
        </w:rPr>
        <w:t>aime</w:t>
      </w:r>
      <w:r w:rsidRPr="00494A56">
        <w:rPr>
          <w:sz w:val="19"/>
        </w:rPr>
        <w:t xml:space="preserve"> pas </w:t>
      </w:r>
      <w:r w:rsidRPr="00494A56">
        <w:rPr>
          <w:bCs/>
          <w:sz w:val="19"/>
        </w:rPr>
        <w:t>demeure</w:t>
      </w:r>
      <w:r w:rsidRPr="00494A56">
        <w:rPr>
          <w:sz w:val="19"/>
        </w:rPr>
        <w:t xml:space="preserve"> dans la mort.</w:t>
      </w:r>
      <w:r>
        <w:rPr>
          <w:sz w:val="19"/>
        </w:rPr>
        <w:t xml:space="preserve"> </w:t>
      </w:r>
      <w:r w:rsidRPr="00494A56">
        <w:rPr>
          <w:sz w:val="19"/>
          <w:vertAlign w:val="superscript"/>
        </w:rPr>
        <w:t>15 </w:t>
      </w:r>
      <w:r>
        <w:rPr>
          <w:sz w:val="19"/>
        </w:rPr>
        <w:t>Chacun qui</w:t>
      </w:r>
      <w:r w:rsidRPr="00494A56">
        <w:rPr>
          <w:sz w:val="19"/>
        </w:rPr>
        <w:t xml:space="preserve"> hait </w:t>
      </w:r>
      <w:r w:rsidRPr="00494A56">
        <w:rPr>
          <w:iCs/>
          <w:sz w:val="19"/>
        </w:rPr>
        <w:t>son frère</w:t>
      </w:r>
      <w:r w:rsidRPr="00494A56">
        <w:rPr>
          <w:sz w:val="19"/>
        </w:rPr>
        <w:t xml:space="preserve"> homicide est</w:t>
      </w:r>
      <w:r>
        <w:rPr>
          <w:sz w:val="19"/>
        </w:rPr>
        <w:t>.</w:t>
      </w:r>
      <w:r w:rsidRPr="00494A56">
        <w:rPr>
          <w:sz w:val="19"/>
        </w:rPr>
        <w:t xml:space="preserve"> </w:t>
      </w:r>
      <w:r>
        <w:rPr>
          <w:sz w:val="19"/>
        </w:rPr>
        <w:t>E</w:t>
      </w:r>
      <w:r w:rsidRPr="00494A56">
        <w:rPr>
          <w:sz w:val="19"/>
        </w:rPr>
        <w:t xml:space="preserve">t </w:t>
      </w:r>
      <w:r w:rsidRPr="00494A56">
        <w:rPr>
          <w:bCs/>
          <w:sz w:val="19"/>
        </w:rPr>
        <w:t>vous savez</w:t>
      </w:r>
      <w:r w:rsidRPr="00494A56">
        <w:rPr>
          <w:sz w:val="19"/>
        </w:rPr>
        <w:t xml:space="preserve"> </w:t>
      </w:r>
      <w:r>
        <w:rPr>
          <w:sz w:val="19"/>
        </w:rPr>
        <w:t>que tout</w:t>
      </w:r>
      <w:r w:rsidRPr="00494A56">
        <w:rPr>
          <w:sz w:val="19"/>
        </w:rPr>
        <w:t xml:space="preserve"> homicide</w:t>
      </w:r>
      <w:r>
        <w:rPr>
          <w:sz w:val="19"/>
        </w:rPr>
        <w:t xml:space="preserve"> n’</w:t>
      </w:r>
      <w:r w:rsidRPr="00494A56">
        <w:rPr>
          <w:sz w:val="19"/>
        </w:rPr>
        <w:t xml:space="preserve">a </w:t>
      </w:r>
      <w:r>
        <w:rPr>
          <w:sz w:val="19"/>
        </w:rPr>
        <w:t xml:space="preserve">pas </w:t>
      </w:r>
      <w:r w:rsidRPr="00494A56">
        <w:rPr>
          <w:sz w:val="19"/>
        </w:rPr>
        <w:t xml:space="preserve">la vie éternelle en lui </w:t>
      </w:r>
      <w:r w:rsidRPr="00494A56">
        <w:rPr>
          <w:bCs/>
          <w:sz w:val="19"/>
        </w:rPr>
        <w:t>demeur</w:t>
      </w:r>
      <w:r>
        <w:rPr>
          <w:bCs/>
          <w:sz w:val="19"/>
        </w:rPr>
        <w:t>ant</w:t>
      </w:r>
      <w:r w:rsidRPr="00494A56">
        <w:rPr>
          <w:sz w:val="19"/>
        </w:rPr>
        <w:t>.</w:t>
      </w:r>
      <w:r>
        <w:rPr>
          <w:sz w:val="19"/>
        </w:rPr>
        <w:t xml:space="preserve"> </w:t>
      </w:r>
      <w:r w:rsidRPr="00494A56">
        <w:rPr>
          <w:sz w:val="19"/>
          <w:vertAlign w:val="superscript"/>
        </w:rPr>
        <w:t>16 </w:t>
      </w:r>
      <w:r w:rsidRPr="00494A56">
        <w:rPr>
          <w:sz w:val="19"/>
        </w:rPr>
        <w:t xml:space="preserve">En ceci nous avons </w:t>
      </w:r>
      <w:r w:rsidRPr="00494A56">
        <w:rPr>
          <w:sz w:val="19"/>
          <w:szCs w:val="32"/>
        </w:rPr>
        <w:t>connu</w:t>
      </w:r>
      <w:r w:rsidRPr="00494A56">
        <w:rPr>
          <w:sz w:val="19"/>
        </w:rPr>
        <w:t xml:space="preserve"> </w:t>
      </w:r>
      <w:r w:rsidRPr="00494A56">
        <w:rPr>
          <w:bCs/>
          <w:sz w:val="19"/>
        </w:rPr>
        <w:t>l’amour</w:t>
      </w:r>
      <w:r w:rsidRPr="00494A56">
        <w:rPr>
          <w:sz w:val="19"/>
        </w:rPr>
        <w:t xml:space="preserve">, que </w:t>
      </w:r>
      <w:r w:rsidRPr="00494A56">
        <w:rPr>
          <w:bCs/>
          <w:sz w:val="19"/>
        </w:rPr>
        <w:t>Lui</w:t>
      </w:r>
      <w:r w:rsidRPr="00494A56">
        <w:rPr>
          <w:sz w:val="19"/>
        </w:rPr>
        <w:t xml:space="preserve"> pour nous sa vie a offert, et nous</w:t>
      </w:r>
      <w:r>
        <w:rPr>
          <w:sz w:val="19"/>
        </w:rPr>
        <w:t xml:space="preserve"> nous </w:t>
      </w:r>
      <w:r w:rsidRPr="00494A56">
        <w:rPr>
          <w:sz w:val="19"/>
        </w:rPr>
        <w:t>devons pour</w:t>
      </w:r>
      <w:r w:rsidRPr="00494A56">
        <w:rPr>
          <w:iCs/>
          <w:sz w:val="19"/>
        </w:rPr>
        <w:t xml:space="preserve"> </w:t>
      </w:r>
      <w:r>
        <w:rPr>
          <w:iCs/>
          <w:sz w:val="19"/>
        </w:rPr>
        <w:t>le</w:t>
      </w:r>
      <w:r w:rsidRPr="00494A56">
        <w:rPr>
          <w:iCs/>
          <w:sz w:val="19"/>
        </w:rPr>
        <w:t>s frères</w:t>
      </w:r>
      <w:r w:rsidRPr="00494A56">
        <w:rPr>
          <w:sz w:val="19"/>
        </w:rPr>
        <w:t xml:space="preserve"> </w:t>
      </w:r>
      <w:r>
        <w:rPr>
          <w:sz w:val="19"/>
        </w:rPr>
        <w:t>(</w:t>
      </w:r>
      <w:r w:rsidRPr="00494A56">
        <w:rPr>
          <w:sz w:val="19"/>
        </w:rPr>
        <w:t>no</w:t>
      </w:r>
      <w:r>
        <w:rPr>
          <w:sz w:val="19"/>
        </w:rPr>
        <w:t>s)</w:t>
      </w:r>
      <w:r w:rsidRPr="00494A56">
        <w:rPr>
          <w:sz w:val="19"/>
        </w:rPr>
        <w:t xml:space="preserve"> vie</w:t>
      </w:r>
      <w:r>
        <w:rPr>
          <w:sz w:val="19"/>
        </w:rPr>
        <w:t>s</w:t>
      </w:r>
      <w:r w:rsidRPr="00494A56">
        <w:rPr>
          <w:sz w:val="19"/>
        </w:rPr>
        <w:t xml:space="preserve"> offrir.</w:t>
      </w:r>
      <w:r>
        <w:rPr>
          <w:sz w:val="19"/>
        </w:rPr>
        <w:t xml:space="preserve"> </w:t>
      </w:r>
      <w:r w:rsidRPr="00494A56">
        <w:rPr>
          <w:spacing w:val="-2"/>
          <w:sz w:val="19"/>
          <w:szCs w:val="19"/>
          <w:vertAlign w:val="superscript"/>
        </w:rPr>
        <w:t>17 </w:t>
      </w:r>
      <w:r>
        <w:rPr>
          <w:spacing w:val="-2"/>
          <w:sz w:val="19"/>
          <w:szCs w:val="19"/>
        </w:rPr>
        <w:t>Si u</w:t>
      </w:r>
      <w:r w:rsidRPr="00494A56">
        <w:rPr>
          <w:spacing w:val="-2"/>
          <w:sz w:val="19"/>
          <w:szCs w:val="19"/>
        </w:rPr>
        <w:t xml:space="preserve">n </w:t>
      </w:r>
      <w:r>
        <w:rPr>
          <w:spacing w:val="-2"/>
          <w:sz w:val="19"/>
          <w:szCs w:val="19"/>
        </w:rPr>
        <w:t xml:space="preserve">en </w:t>
      </w:r>
      <w:r w:rsidRPr="00494A56">
        <w:rPr>
          <w:spacing w:val="-2"/>
          <w:sz w:val="19"/>
          <w:szCs w:val="19"/>
        </w:rPr>
        <w:t>effet</w:t>
      </w:r>
      <w:r>
        <w:rPr>
          <w:spacing w:val="-2"/>
          <w:sz w:val="19"/>
          <w:szCs w:val="19"/>
        </w:rPr>
        <w:t xml:space="preserve"> </w:t>
      </w:r>
      <w:r w:rsidRPr="00494A56">
        <w:rPr>
          <w:spacing w:val="-2"/>
          <w:sz w:val="19"/>
          <w:szCs w:val="19"/>
        </w:rPr>
        <w:t xml:space="preserve">a </w:t>
      </w:r>
      <w:r>
        <w:rPr>
          <w:spacing w:val="-2"/>
          <w:sz w:val="19"/>
          <w:szCs w:val="19"/>
        </w:rPr>
        <w:t>l</w:t>
      </w:r>
      <w:r w:rsidRPr="00494A56">
        <w:rPr>
          <w:spacing w:val="-2"/>
          <w:sz w:val="19"/>
          <w:szCs w:val="19"/>
        </w:rPr>
        <w:t xml:space="preserve">es biens du monde et voit </w:t>
      </w:r>
      <w:r>
        <w:rPr>
          <w:spacing w:val="-2"/>
          <w:sz w:val="19"/>
          <w:szCs w:val="19"/>
        </w:rPr>
        <w:t>(</w:t>
      </w:r>
      <w:r w:rsidRPr="00494A56">
        <w:rPr>
          <w:spacing w:val="-2"/>
          <w:sz w:val="19"/>
          <w:szCs w:val="19"/>
        </w:rPr>
        <w:t>que</w:t>
      </w:r>
      <w:r>
        <w:rPr>
          <w:spacing w:val="-2"/>
          <w:sz w:val="19"/>
          <w:szCs w:val="19"/>
        </w:rPr>
        <w:t>)</w:t>
      </w:r>
      <w:r w:rsidRPr="00494A56">
        <w:rPr>
          <w:iCs/>
          <w:spacing w:val="-2"/>
          <w:sz w:val="19"/>
          <w:szCs w:val="19"/>
        </w:rPr>
        <w:t xml:space="preserve"> son frère</w:t>
      </w:r>
      <w:r w:rsidRPr="00494A56">
        <w:rPr>
          <w:spacing w:val="-2"/>
          <w:sz w:val="19"/>
          <w:szCs w:val="19"/>
        </w:rPr>
        <w:t xml:space="preserve"> a besoin</w:t>
      </w:r>
      <w:r>
        <w:rPr>
          <w:spacing w:val="-2"/>
          <w:sz w:val="19"/>
          <w:szCs w:val="19"/>
        </w:rPr>
        <w:t xml:space="preserve">, </w:t>
      </w:r>
      <w:r w:rsidRPr="00494A56">
        <w:rPr>
          <w:spacing w:val="-2"/>
          <w:sz w:val="19"/>
          <w:szCs w:val="19"/>
        </w:rPr>
        <w:t xml:space="preserve">et exclut sa compassion </w:t>
      </w:r>
      <w:r>
        <w:rPr>
          <w:spacing w:val="-2"/>
          <w:sz w:val="19"/>
          <w:szCs w:val="19"/>
        </w:rPr>
        <w:t>envers</w:t>
      </w:r>
      <w:r w:rsidRPr="00494A56">
        <w:rPr>
          <w:spacing w:val="-2"/>
          <w:sz w:val="19"/>
          <w:szCs w:val="19"/>
        </w:rPr>
        <w:t xml:space="preserve"> lui, comment </w:t>
      </w:r>
      <w:r w:rsidRPr="00494A56">
        <w:rPr>
          <w:bCs/>
          <w:spacing w:val="-2"/>
          <w:sz w:val="19"/>
          <w:szCs w:val="19"/>
        </w:rPr>
        <w:t>l’amour</w:t>
      </w:r>
      <w:r w:rsidRPr="00494A56">
        <w:rPr>
          <w:spacing w:val="-2"/>
          <w:sz w:val="19"/>
          <w:szCs w:val="19"/>
        </w:rPr>
        <w:t xml:space="preserve"> de Dieu </w:t>
      </w:r>
      <w:r>
        <w:rPr>
          <w:bCs/>
          <w:spacing w:val="-2"/>
          <w:sz w:val="19"/>
          <w:szCs w:val="19"/>
        </w:rPr>
        <w:t>demeure</w:t>
      </w:r>
      <w:r w:rsidRPr="00494A56">
        <w:rPr>
          <w:spacing w:val="-2"/>
          <w:sz w:val="19"/>
          <w:szCs w:val="19"/>
        </w:rPr>
        <w:t xml:space="preserve"> en lui ?</w:t>
      </w:r>
      <w:r w:rsidRPr="001E7E6C">
        <w:rPr>
          <w:sz w:val="19"/>
          <w:vertAlign w:val="superscript"/>
        </w:rPr>
        <w:t xml:space="preserve"> </w:t>
      </w:r>
      <w:r w:rsidRPr="00494A56">
        <w:rPr>
          <w:sz w:val="19"/>
          <w:vertAlign w:val="superscript"/>
        </w:rPr>
        <w:t>18 </w:t>
      </w:r>
      <w:r>
        <w:rPr>
          <w:sz w:val="19"/>
        </w:rPr>
        <w:t>Petits-enfants</w:t>
      </w:r>
      <w:r w:rsidRPr="00494A56">
        <w:rPr>
          <w:sz w:val="19"/>
        </w:rPr>
        <w:t>, n’</w:t>
      </w:r>
      <w:r w:rsidRPr="00494A56">
        <w:rPr>
          <w:bCs/>
          <w:sz w:val="19"/>
        </w:rPr>
        <w:t>aimons</w:t>
      </w:r>
      <w:r w:rsidRPr="00494A56">
        <w:rPr>
          <w:sz w:val="19"/>
        </w:rPr>
        <w:t xml:space="preserve"> pas en paroles </w:t>
      </w:r>
      <w:r>
        <w:rPr>
          <w:sz w:val="19"/>
        </w:rPr>
        <w:t>ou</w:t>
      </w:r>
      <w:r w:rsidRPr="00494A56">
        <w:rPr>
          <w:sz w:val="19"/>
        </w:rPr>
        <w:t xml:space="preserve"> avec la langue, mais en </w:t>
      </w:r>
      <w:r>
        <w:rPr>
          <w:bCs/>
          <w:sz w:val="19"/>
        </w:rPr>
        <w:t>action</w:t>
      </w:r>
      <w:r w:rsidRPr="00494A56">
        <w:rPr>
          <w:sz w:val="19"/>
        </w:rPr>
        <w:t xml:space="preserve"> et en vérité.</w:t>
      </w:r>
      <w:r>
        <w:rPr>
          <w:sz w:val="19"/>
        </w:rPr>
        <w:t xml:space="preserve"> </w:t>
      </w:r>
      <w:r w:rsidRPr="00494A56">
        <w:rPr>
          <w:sz w:val="19"/>
          <w:vertAlign w:val="superscript"/>
        </w:rPr>
        <w:t>19</w:t>
      </w:r>
      <w:r w:rsidRPr="00494A56">
        <w:rPr>
          <w:sz w:val="19"/>
          <w:szCs w:val="32"/>
        </w:rPr>
        <w:t xml:space="preserve"> Et en cela nous connaitrons </w:t>
      </w:r>
      <w:r w:rsidRPr="00494A56">
        <w:rPr>
          <w:sz w:val="19"/>
        </w:rPr>
        <w:t xml:space="preserve">que de la vérité nous sommes, et devant Lui nous </w:t>
      </w:r>
      <w:r>
        <w:rPr>
          <w:sz w:val="19"/>
        </w:rPr>
        <w:t>apaiserons</w:t>
      </w:r>
      <w:r w:rsidRPr="00494A56">
        <w:rPr>
          <w:sz w:val="19"/>
        </w:rPr>
        <w:t xml:space="preserve"> notre cœur, </w:t>
      </w:r>
      <w:r w:rsidRPr="00494A56">
        <w:rPr>
          <w:sz w:val="19"/>
          <w:vertAlign w:val="superscript"/>
        </w:rPr>
        <w:t>20 </w:t>
      </w:r>
      <w:r w:rsidRPr="00494A56">
        <w:rPr>
          <w:sz w:val="19"/>
        </w:rPr>
        <w:t>chaque fois qu</w:t>
      </w:r>
      <w:r>
        <w:rPr>
          <w:sz w:val="19"/>
        </w:rPr>
        <w:t>’accuse nous</w:t>
      </w:r>
      <w:r w:rsidRPr="00494A56">
        <w:rPr>
          <w:sz w:val="19"/>
        </w:rPr>
        <w:t xml:space="preserve"> notre cœur, </w:t>
      </w:r>
      <w:r>
        <w:rPr>
          <w:sz w:val="19"/>
        </w:rPr>
        <w:t>parce que</w:t>
      </w:r>
      <w:r w:rsidRPr="00494A56">
        <w:rPr>
          <w:sz w:val="19"/>
        </w:rPr>
        <w:t xml:space="preserve"> plus grand est Dieu que notre cœur et il </w:t>
      </w:r>
      <w:r w:rsidRPr="00494A56">
        <w:rPr>
          <w:sz w:val="19"/>
          <w:szCs w:val="32"/>
        </w:rPr>
        <w:t>connait</w:t>
      </w:r>
      <w:r w:rsidRPr="00494A56">
        <w:rPr>
          <w:sz w:val="19"/>
        </w:rPr>
        <w:t xml:space="preserve"> tout.</w:t>
      </w:r>
      <w:r>
        <w:rPr>
          <w:sz w:val="19"/>
        </w:rPr>
        <w:t xml:space="preserve"> </w:t>
      </w:r>
      <w:r w:rsidRPr="00494A56">
        <w:rPr>
          <w:sz w:val="19"/>
          <w:vertAlign w:val="superscript"/>
        </w:rPr>
        <w:t>21 </w:t>
      </w:r>
      <w:r w:rsidRPr="00494A56">
        <w:rPr>
          <w:sz w:val="19"/>
        </w:rPr>
        <w:t xml:space="preserve">Bien-aimés, si notre </w:t>
      </w:r>
      <w:r>
        <w:rPr>
          <w:sz w:val="19"/>
        </w:rPr>
        <w:t>cœur n’</w:t>
      </w:r>
      <w:r w:rsidRPr="00494A56">
        <w:rPr>
          <w:iCs/>
          <w:sz w:val="19"/>
          <w:szCs w:val="32"/>
        </w:rPr>
        <w:t>accuse</w:t>
      </w:r>
      <w:r w:rsidRPr="00494A56">
        <w:rPr>
          <w:sz w:val="19"/>
        </w:rPr>
        <w:t xml:space="preserve"> pas</w:t>
      </w:r>
      <w:r w:rsidRPr="00C12F5C">
        <w:rPr>
          <w:sz w:val="19"/>
        </w:rPr>
        <w:t xml:space="preserve"> </w:t>
      </w:r>
      <w:r w:rsidRPr="00494A56">
        <w:rPr>
          <w:sz w:val="19"/>
        </w:rPr>
        <w:t xml:space="preserve">nous, confiance nous avons </w:t>
      </w:r>
      <w:r>
        <w:rPr>
          <w:sz w:val="19"/>
        </w:rPr>
        <w:t>auprès de Dieu ;</w:t>
      </w:r>
      <w:r w:rsidRPr="00494A56">
        <w:rPr>
          <w:sz w:val="19"/>
        </w:rPr>
        <w:t xml:space="preserve"> </w:t>
      </w:r>
      <w:r w:rsidRPr="00494A56">
        <w:rPr>
          <w:sz w:val="19"/>
          <w:vertAlign w:val="superscript"/>
        </w:rPr>
        <w:t>22 </w:t>
      </w:r>
      <w:r w:rsidRPr="00494A56">
        <w:rPr>
          <w:sz w:val="19"/>
        </w:rPr>
        <w:t>et</w:t>
      </w:r>
      <w:r>
        <w:rPr>
          <w:sz w:val="19"/>
        </w:rPr>
        <w:t>,</w:t>
      </w:r>
      <w:r w:rsidRPr="00494A56">
        <w:rPr>
          <w:sz w:val="19"/>
        </w:rPr>
        <w:t xml:space="preserve"> si quelque chose</w:t>
      </w:r>
      <w:r w:rsidRPr="00C12F5C">
        <w:rPr>
          <w:sz w:val="19"/>
        </w:rPr>
        <w:t xml:space="preserve"> </w:t>
      </w:r>
      <w:r w:rsidRPr="00494A56">
        <w:rPr>
          <w:sz w:val="19"/>
        </w:rPr>
        <w:t xml:space="preserve">nous demandons, nous recevons de Lui, parce que </w:t>
      </w:r>
      <w:r>
        <w:rPr>
          <w:sz w:val="19"/>
        </w:rPr>
        <w:t>l</w:t>
      </w:r>
      <w:r w:rsidRPr="00494A56">
        <w:rPr>
          <w:sz w:val="19"/>
        </w:rPr>
        <w:t xml:space="preserve">es commandements </w:t>
      </w:r>
      <w:r>
        <w:rPr>
          <w:sz w:val="19"/>
        </w:rPr>
        <w:t xml:space="preserve">de Lui </w:t>
      </w:r>
      <w:r w:rsidRPr="00494A56">
        <w:rPr>
          <w:sz w:val="19"/>
        </w:rPr>
        <w:t xml:space="preserve">nous observons et </w:t>
      </w:r>
      <w:r>
        <w:rPr>
          <w:sz w:val="19"/>
        </w:rPr>
        <w:t>les choses-</w:t>
      </w:r>
      <w:r w:rsidRPr="00494A56">
        <w:rPr>
          <w:sz w:val="19"/>
        </w:rPr>
        <w:t xml:space="preserve">agréable </w:t>
      </w:r>
      <w:r>
        <w:rPr>
          <w:sz w:val="19"/>
        </w:rPr>
        <w:t xml:space="preserve">devant Lui </w:t>
      </w:r>
      <w:r w:rsidRPr="00494A56">
        <w:rPr>
          <w:sz w:val="19"/>
        </w:rPr>
        <w:t xml:space="preserve">nous </w:t>
      </w:r>
      <w:r w:rsidRPr="00494A56">
        <w:rPr>
          <w:bCs/>
          <w:sz w:val="19"/>
        </w:rPr>
        <w:t>faisons</w:t>
      </w:r>
      <w:r w:rsidRPr="00494A56">
        <w:rPr>
          <w:sz w:val="19"/>
        </w:rPr>
        <w:t xml:space="preserve">. </w:t>
      </w:r>
      <w:r w:rsidRPr="00494A56">
        <w:rPr>
          <w:sz w:val="19"/>
          <w:vertAlign w:val="superscript"/>
        </w:rPr>
        <w:t>23 </w:t>
      </w:r>
      <w:r w:rsidRPr="00494A56">
        <w:rPr>
          <w:sz w:val="19"/>
        </w:rPr>
        <w:t xml:space="preserve">Et ceci est </w:t>
      </w:r>
      <w:r>
        <w:rPr>
          <w:sz w:val="19"/>
        </w:rPr>
        <w:t>le</w:t>
      </w:r>
      <w:r w:rsidRPr="00494A56">
        <w:rPr>
          <w:sz w:val="19"/>
        </w:rPr>
        <w:t xml:space="preserve"> commandement</w:t>
      </w:r>
      <w:r>
        <w:rPr>
          <w:sz w:val="19"/>
        </w:rPr>
        <w:t xml:space="preserve"> de Lui</w:t>
      </w:r>
      <w:r w:rsidRPr="00494A56">
        <w:rPr>
          <w:sz w:val="19"/>
        </w:rPr>
        <w:t xml:space="preserve"> : que nous croyons au nom de </w:t>
      </w:r>
      <w:r w:rsidRPr="00494A56">
        <w:rPr>
          <w:bCs/>
          <w:sz w:val="19"/>
        </w:rPr>
        <w:t>son Fils</w:t>
      </w:r>
      <w:r w:rsidRPr="00494A56">
        <w:rPr>
          <w:sz w:val="19"/>
        </w:rPr>
        <w:t xml:space="preserve">, Jésus </w:t>
      </w:r>
      <w:r>
        <w:rPr>
          <w:sz w:val="19"/>
        </w:rPr>
        <w:t xml:space="preserve">Christ </w:t>
      </w:r>
      <w:r w:rsidRPr="00494A56">
        <w:rPr>
          <w:sz w:val="19"/>
        </w:rPr>
        <w:t xml:space="preserve">et que </w:t>
      </w:r>
      <w:r w:rsidRPr="00494A56">
        <w:rPr>
          <w:bCs/>
          <w:iCs/>
          <w:sz w:val="19"/>
        </w:rPr>
        <w:t>nous nous aimions les uns les autres</w:t>
      </w:r>
      <w:r w:rsidRPr="00494A56">
        <w:rPr>
          <w:sz w:val="19"/>
        </w:rPr>
        <w:t xml:space="preserve">, comme il </w:t>
      </w:r>
      <w:r>
        <w:rPr>
          <w:sz w:val="19"/>
        </w:rPr>
        <w:t>a donné commandement à nous</w:t>
      </w:r>
      <w:r w:rsidRPr="00494A56">
        <w:rPr>
          <w:sz w:val="19"/>
        </w:rPr>
        <w:t>.</w:t>
      </w:r>
      <w:r>
        <w:rPr>
          <w:sz w:val="19"/>
        </w:rPr>
        <w:t xml:space="preserve"> </w:t>
      </w:r>
      <w:r w:rsidRPr="00494A56">
        <w:rPr>
          <w:sz w:val="19"/>
          <w:vertAlign w:val="superscript"/>
        </w:rPr>
        <w:t>24 </w:t>
      </w:r>
      <w:r w:rsidRPr="00494A56">
        <w:rPr>
          <w:sz w:val="19"/>
        </w:rPr>
        <w:t xml:space="preserve">Et qui observe </w:t>
      </w:r>
      <w:r>
        <w:rPr>
          <w:sz w:val="19"/>
        </w:rPr>
        <w:t>l</w:t>
      </w:r>
      <w:r w:rsidRPr="00494A56">
        <w:rPr>
          <w:sz w:val="19"/>
        </w:rPr>
        <w:t xml:space="preserve">es commandements </w:t>
      </w:r>
      <w:r>
        <w:rPr>
          <w:sz w:val="19"/>
        </w:rPr>
        <w:t xml:space="preserve">de Lui </w:t>
      </w:r>
      <w:r w:rsidRPr="00494A56">
        <w:rPr>
          <w:sz w:val="19"/>
        </w:rPr>
        <w:t xml:space="preserve">en Lui </w:t>
      </w:r>
      <w:r w:rsidRPr="00494A56">
        <w:rPr>
          <w:bCs/>
          <w:sz w:val="19"/>
        </w:rPr>
        <w:t>demeure</w:t>
      </w:r>
      <w:r w:rsidRPr="00494A56">
        <w:rPr>
          <w:sz w:val="19"/>
        </w:rPr>
        <w:t xml:space="preserve"> et Lui en lui. E</w:t>
      </w:r>
      <w:r>
        <w:rPr>
          <w:sz w:val="19"/>
        </w:rPr>
        <w:t>t en ceci nous connaissons que (Lui)</w:t>
      </w:r>
      <w:r w:rsidRPr="00494A56">
        <w:rPr>
          <w:sz w:val="19"/>
        </w:rPr>
        <w:t xml:space="preserve"> </w:t>
      </w:r>
      <w:r w:rsidRPr="00494A56">
        <w:rPr>
          <w:bCs/>
          <w:sz w:val="19"/>
        </w:rPr>
        <w:t>demeure</w:t>
      </w:r>
      <w:r w:rsidRPr="00494A56">
        <w:rPr>
          <w:sz w:val="19"/>
        </w:rPr>
        <w:t xml:space="preserve"> en nous, de l’Esprit </w:t>
      </w:r>
      <w:r>
        <w:rPr>
          <w:sz w:val="19"/>
        </w:rPr>
        <w:t>lequel</w:t>
      </w:r>
      <w:r w:rsidRPr="00494A56">
        <w:rPr>
          <w:sz w:val="19"/>
        </w:rPr>
        <w:t xml:space="preserve"> </w:t>
      </w:r>
      <w:r>
        <w:rPr>
          <w:sz w:val="19"/>
        </w:rPr>
        <w:t xml:space="preserve">il </w:t>
      </w:r>
      <w:r w:rsidRPr="00494A56">
        <w:rPr>
          <w:sz w:val="19"/>
        </w:rPr>
        <w:t>a donné</w:t>
      </w:r>
      <w:r w:rsidRPr="00C20129">
        <w:rPr>
          <w:sz w:val="19"/>
        </w:rPr>
        <w:t xml:space="preserve"> </w:t>
      </w:r>
      <w:r>
        <w:rPr>
          <w:sz w:val="19"/>
        </w:rPr>
        <w:t xml:space="preserve">à </w:t>
      </w:r>
      <w:r w:rsidRPr="00494A56">
        <w:rPr>
          <w:sz w:val="19"/>
        </w:rPr>
        <w:t>nous</w:t>
      </w:r>
      <w:r>
        <w:rPr>
          <w:sz w:val="19"/>
        </w:rPr>
        <w:t>.</w:t>
      </w:r>
    </w:p>
    <w:p w14:paraId="50AA287D" w14:textId="77777777" w:rsidR="006E11FA" w:rsidRPr="00494A56" w:rsidRDefault="006E11FA" w:rsidP="006E11FA">
      <w:pPr>
        <w:rPr>
          <w:sz w:val="24"/>
        </w:rPr>
      </w:pPr>
    </w:p>
    <w:p w14:paraId="10E12AE2" w14:textId="2D863094" w:rsidR="00501626" w:rsidRDefault="00501626">
      <w:pPr>
        <w:jc w:val="left"/>
      </w:pPr>
      <w:r>
        <w:br w:type="page"/>
      </w:r>
    </w:p>
    <w:p w14:paraId="60D01C3E" w14:textId="77777777" w:rsidR="006A2E48" w:rsidRPr="00530C88" w:rsidRDefault="006A2E48" w:rsidP="006A2E48">
      <w:pPr>
        <w:pStyle w:val="Titolo9"/>
      </w:pPr>
      <w:r w:rsidRPr="00530C88">
        <w:lastRenderedPageBreak/>
        <w:t>4. Am 5,1-17</w:t>
      </w:r>
    </w:p>
    <w:p w14:paraId="2AD84F64" w14:textId="77777777" w:rsidR="006A2E48" w:rsidRPr="00530C88" w:rsidRDefault="006A2E48" w:rsidP="006A2E48">
      <w:pPr>
        <w:rPr>
          <w:sz w:val="20"/>
        </w:rPr>
      </w:pPr>
    </w:p>
    <w:p w14:paraId="476A7323" w14:textId="77777777" w:rsidR="006A2E48" w:rsidRPr="00530C88" w:rsidRDefault="006A2E48" w:rsidP="006A2E48">
      <w:pPr>
        <w:rPr>
          <w:sz w:val="20"/>
        </w:rPr>
      </w:pPr>
    </w:p>
    <w:p w14:paraId="59CFEE50" w14:textId="77777777" w:rsidR="006A2E48" w:rsidRPr="00FF0F91" w:rsidRDefault="006A2E48" w:rsidP="006A2E48">
      <w:pPr>
        <w:pStyle w:val="Titolo1"/>
      </w:pPr>
      <w:r w:rsidRPr="00FF0F91">
        <w:t>A. Te</w:t>
      </w:r>
      <w:r>
        <w:t>xte</w:t>
      </w:r>
    </w:p>
    <w:p w14:paraId="18F662C9" w14:textId="77777777" w:rsidR="006A2E48" w:rsidRPr="00FF0F91" w:rsidRDefault="006A2E48" w:rsidP="006A2E48">
      <w:pPr>
        <w:pStyle w:val="Ridotta01"/>
        <w:rPr>
          <w:sz w:val="20"/>
        </w:rPr>
      </w:pPr>
      <w:r w:rsidRPr="00FF0F91">
        <w:rPr>
          <w:noProof/>
          <w:sz w:val="20"/>
          <w:vertAlign w:val="superscript"/>
        </w:rPr>
        <w:t>1</w:t>
      </w:r>
      <w:r w:rsidRPr="00FF0F91">
        <w:rPr>
          <w:noProof/>
          <w:sz w:val="20"/>
        </w:rPr>
        <w:t xml:space="preserve"> šim‘û ’et-haddābār hazzeh ’ăšer ’ānōkî nōśē’ ‘ălêkem qînâ bêt yiśrā’ēl</w:t>
      </w:r>
      <w:r w:rsidRPr="00FF0F91">
        <w:rPr>
          <w:noProof/>
          <w:sz w:val="20"/>
          <w:vertAlign w:val="superscript"/>
        </w:rPr>
        <w:t xml:space="preserve"> 2</w:t>
      </w:r>
      <w:r w:rsidRPr="00FF0F91">
        <w:rPr>
          <w:noProof/>
          <w:sz w:val="20"/>
        </w:rPr>
        <w:t xml:space="preserve"> nāplâ lō’-tôsîp qûm b</w:t>
      </w:r>
      <w:r w:rsidRPr="00FF0F91">
        <w:rPr>
          <w:noProof/>
          <w:sz w:val="20"/>
          <w:vertAlign w:val="superscript"/>
        </w:rPr>
        <w:t>e</w:t>
      </w:r>
      <w:r w:rsidRPr="00FF0F91">
        <w:rPr>
          <w:noProof/>
          <w:sz w:val="20"/>
        </w:rPr>
        <w:t>tûlat yiśrā’ēl niṭṭ</w:t>
      </w:r>
      <w:r w:rsidRPr="00FF0F91">
        <w:rPr>
          <w:noProof/>
          <w:sz w:val="20"/>
          <w:vertAlign w:val="superscript"/>
        </w:rPr>
        <w:t>e</w:t>
      </w:r>
      <w:r w:rsidRPr="00FF0F91">
        <w:rPr>
          <w:noProof/>
          <w:sz w:val="20"/>
        </w:rPr>
        <w:t>šâ ‘al-’admātāh ’ên m</w:t>
      </w:r>
      <w:r w:rsidRPr="00FF0F91">
        <w:rPr>
          <w:noProof/>
          <w:sz w:val="20"/>
          <w:vertAlign w:val="superscript"/>
        </w:rPr>
        <w:t>e</w:t>
      </w:r>
      <w:r w:rsidRPr="00FF0F91">
        <w:rPr>
          <w:noProof/>
          <w:sz w:val="20"/>
        </w:rPr>
        <w:t>qîmāh</w:t>
      </w:r>
      <w:r w:rsidRPr="00FF0F91">
        <w:rPr>
          <w:noProof/>
          <w:sz w:val="20"/>
          <w:vertAlign w:val="superscript"/>
        </w:rPr>
        <w:t xml:space="preserve"> 3</w:t>
      </w:r>
      <w:r w:rsidRPr="00FF0F91">
        <w:rPr>
          <w:noProof/>
          <w:sz w:val="20"/>
        </w:rPr>
        <w:t xml:space="preserve"> kî kò ’āmar ’ădōnāy yhwh hā‘îr hayyōṣē’t ’elep taš’îr mē’â w</w:t>
      </w:r>
      <w:r w:rsidRPr="00FF0F91">
        <w:rPr>
          <w:noProof/>
          <w:sz w:val="20"/>
          <w:vertAlign w:val="superscript"/>
        </w:rPr>
        <w:t>e</w:t>
      </w:r>
      <w:r w:rsidRPr="00FF0F91">
        <w:rPr>
          <w:noProof/>
          <w:sz w:val="20"/>
        </w:rPr>
        <w:t>hayyôṣē’t mē’â taš’îr ‘ăśārâ l</w:t>
      </w:r>
      <w:r w:rsidRPr="00FF0F91">
        <w:rPr>
          <w:noProof/>
          <w:sz w:val="20"/>
          <w:vertAlign w:val="superscript"/>
        </w:rPr>
        <w:t>e</w:t>
      </w:r>
      <w:r w:rsidRPr="00FF0F91">
        <w:rPr>
          <w:noProof/>
          <w:sz w:val="20"/>
        </w:rPr>
        <w:t>bêt yiśrā’ēl s</w:t>
      </w:r>
      <w:r w:rsidRPr="00FF0F91">
        <w:rPr>
          <w:noProof/>
          <w:sz w:val="20"/>
          <w:vertAlign w:val="superscript"/>
        </w:rPr>
        <w:t xml:space="preserve"> 4</w:t>
      </w:r>
      <w:r w:rsidRPr="00FF0F91">
        <w:rPr>
          <w:noProof/>
          <w:sz w:val="20"/>
        </w:rPr>
        <w:t xml:space="preserve"> kî kò ’āmar yhwh l</w:t>
      </w:r>
      <w:r w:rsidRPr="00FF0F91">
        <w:rPr>
          <w:noProof/>
          <w:sz w:val="20"/>
          <w:vertAlign w:val="superscript"/>
        </w:rPr>
        <w:t>e</w:t>
      </w:r>
      <w:r w:rsidRPr="00FF0F91">
        <w:rPr>
          <w:noProof/>
          <w:sz w:val="20"/>
        </w:rPr>
        <w:t>bêt yiśrā’ēl diršûnî wiḥyû</w:t>
      </w:r>
      <w:r w:rsidRPr="00FF0F91">
        <w:rPr>
          <w:noProof/>
          <w:sz w:val="20"/>
          <w:vertAlign w:val="superscript"/>
        </w:rPr>
        <w:t xml:space="preserve"> 5</w:t>
      </w:r>
      <w:r w:rsidRPr="00FF0F91">
        <w:rPr>
          <w:noProof/>
          <w:sz w:val="20"/>
        </w:rPr>
        <w:t xml:space="preserve"> w</w:t>
      </w:r>
      <w:r w:rsidRPr="00FF0F91">
        <w:rPr>
          <w:noProof/>
          <w:sz w:val="20"/>
          <w:vertAlign w:val="superscript"/>
        </w:rPr>
        <w:t>e</w:t>
      </w:r>
      <w:r w:rsidRPr="00FF0F91">
        <w:rPr>
          <w:noProof/>
          <w:sz w:val="20"/>
        </w:rPr>
        <w:t>’al-tidr</w:t>
      </w:r>
      <w:r w:rsidRPr="00FF0F91">
        <w:rPr>
          <w:noProof/>
          <w:sz w:val="20"/>
          <w:vertAlign w:val="superscript"/>
        </w:rPr>
        <w:t>e</w:t>
      </w:r>
      <w:r w:rsidRPr="00FF0F91">
        <w:rPr>
          <w:noProof/>
          <w:sz w:val="20"/>
        </w:rPr>
        <w:t>šû bêt-’ēl w</w:t>
      </w:r>
      <w:r w:rsidRPr="00FF0F91">
        <w:rPr>
          <w:noProof/>
          <w:sz w:val="20"/>
          <w:vertAlign w:val="superscript"/>
        </w:rPr>
        <w:t>e</w:t>
      </w:r>
      <w:r w:rsidRPr="00FF0F91">
        <w:rPr>
          <w:noProof/>
          <w:sz w:val="20"/>
        </w:rPr>
        <w:t>haggilgāl lō’ tābō’û ûb</w:t>
      </w:r>
      <w:r w:rsidRPr="00FF0F91">
        <w:rPr>
          <w:noProof/>
          <w:sz w:val="20"/>
          <w:vertAlign w:val="superscript"/>
        </w:rPr>
        <w:t>e</w:t>
      </w:r>
      <w:r w:rsidRPr="00FF0F91">
        <w:rPr>
          <w:noProof/>
          <w:sz w:val="20"/>
        </w:rPr>
        <w:t>’ēr šeba‘ lō’ ta‘ăbōrû kî haggilgāl gālò yigleh ûbêt-’ēl yihyeh l</w:t>
      </w:r>
      <w:r w:rsidRPr="00FF0F91">
        <w:rPr>
          <w:noProof/>
          <w:sz w:val="20"/>
          <w:vertAlign w:val="superscript"/>
        </w:rPr>
        <w:t>e</w:t>
      </w:r>
      <w:r w:rsidRPr="00FF0F91">
        <w:rPr>
          <w:noProof/>
          <w:sz w:val="20"/>
        </w:rPr>
        <w:t>’āwen</w:t>
      </w:r>
      <w:r w:rsidRPr="00FF0F91">
        <w:rPr>
          <w:noProof/>
          <w:sz w:val="20"/>
          <w:vertAlign w:val="superscript"/>
        </w:rPr>
        <w:t xml:space="preserve"> 6</w:t>
      </w:r>
      <w:r w:rsidRPr="00FF0F91">
        <w:rPr>
          <w:noProof/>
          <w:sz w:val="20"/>
        </w:rPr>
        <w:t xml:space="preserve"> diršû ’et-yhwh wiḥyû pen-yiṣlaḥ kā’ēš bêt yôsēp w</w:t>
      </w:r>
      <w:r w:rsidRPr="00FF0F91">
        <w:rPr>
          <w:noProof/>
          <w:sz w:val="20"/>
          <w:vertAlign w:val="superscript"/>
        </w:rPr>
        <w:t>e</w:t>
      </w:r>
      <w:r w:rsidRPr="00FF0F91">
        <w:rPr>
          <w:noProof/>
          <w:sz w:val="20"/>
        </w:rPr>
        <w:t>’āklâ w</w:t>
      </w:r>
      <w:r w:rsidRPr="00FF0F91">
        <w:rPr>
          <w:noProof/>
          <w:sz w:val="20"/>
          <w:vertAlign w:val="superscript"/>
        </w:rPr>
        <w:t>e</w:t>
      </w:r>
      <w:r w:rsidRPr="00FF0F91">
        <w:rPr>
          <w:noProof/>
          <w:sz w:val="20"/>
        </w:rPr>
        <w:t>’ên-m</w:t>
      </w:r>
      <w:r w:rsidRPr="00FF0F91">
        <w:rPr>
          <w:noProof/>
          <w:sz w:val="20"/>
          <w:vertAlign w:val="superscript"/>
        </w:rPr>
        <w:t>e</w:t>
      </w:r>
      <w:r w:rsidRPr="00FF0F91">
        <w:rPr>
          <w:noProof/>
          <w:sz w:val="20"/>
        </w:rPr>
        <w:t>kabbeh l</w:t>
      </w:r>
      <w:r w:rsidRPr="00FF0F91">
        <w:rPr>
          <w:noProof/>
          <w:sz w:val="20"/>
          <w:vertAlign w:val="superscript"/>
        </w:rPr>
        <w:t>e</w:t>
      </w:r>
      <w:r w:rsidRPr="00FF0F91">
        <w:rPr>
          <w:noProof/>
          <w:sz w:val="20"/>
        </w:rPr>
        <w:t>bêt-’ēl</w:t>
      </w:r>
      <w:r w:rsidRPr="00FF0F91">
        <w:rPr>
          <w:noProof/>
          <w:sz w:val="20"/>
          <w:vertAlign w:val="superscript"/>
        </w:rPr>
        <w:t xml:space="preserve"> 7</w:t>
      </w:r>
      <w:r w:rsidRPr="00FF0F91">
        <w:rPr>
          <w:noProof/>
          <w:sz w:val="20"/>
        </w:rPr>
        <w:t xml:space="preserve"> hahōpkîm l</w:t>
      </w:r>
      <w:r w:rsidRPr="00FF0F91">
        <w:rPr>
          <w:noProof/>
          <w:sz w:val="20"/>
          <w:vertAlign w:val="superscript"/>
        </w:rPr>
        <w:t>e</w:t>
      </w:r>
      <w:r w:rsidRPr="00FF0F91">
        <w:rPr>
          <w:noProof/>
          <w:sz w:val="20"/>
        </w:rPr>
        <w:t>la‘ănâ mišpāṭ ûṣ</w:t>
      </w:r>
      <w:r w:rsidRPr="00FF0F91">
        <w:rPr>
          <w:noProof/>
          <w:sz w:val="20"/>
          <w:vertAlign w:val="superscript"/>
        </w:rPr>
        <w:t>e</w:t>
      </w:r>
      <w:r w:rsidRPr="00FF0F91">
        <w:rPr>
          <w:noProof/>
          <w:sz w:val="20"/>
        </w:rPr>
        <w:t>dāqâ lā’āreṣ hinnîḥû</w:t>
      </w:r>
      <w:r w:rsidRPr="00FF0F91">
        <w:rPr>
          <w:noProof/>
          <w:sz w:val="20"/>
          <w:vertAlign w:val="superscript"/>
        </w:rPr>
        <w:t xml:space="preserve"> 8</w:t>
      </w:r>
      <w:r w:rsidRPr="00FF0F91">
        <w:rPr>
          <w:noProof/>
          <w:sz w:val="20"/>
        </w:rPr>
        <w:t xml:space="preserve"> ‘ōśeh kîmâ ûk</w:t>
      </w:r>
      <w:r w:rsidRPr="00FF0F91">
        <w:rPr>
          <w:noProof/>
          <w:sz w:val="20"/>
          <w:vertAlign w:val="superscript"/>
        </w:rPr>
        <w:t>e</w:t>
      </w:r>
      <w:r w:rsidRPr="00FF0F91">
        <w:rPr>
          <w:noProof/>
          <w:sz w:val="20"/>
        </w:rPr>
        <w:t>sîl w</w:t>
      </w:r>
      <w:r w:rsidRPr="00FF0F91">
        <w:rPr>
          <w:noProof/>
          <w:sz w:val="20"/>
          <w:vertAlign w:val="superscript"/>
        </w:rPr>
        <w:t>e</w:t>
      </w:r>
      <w:r w:rsidRPr="00FF0F91">
        <w:rPr>
          <w:noProof/>
          <w:sz w:val="20"/>
        </w:rPr>
        <w:t>hōpēk labbōqer ṣalmāwet w</w:t>
      </w:r>
      <w:r w:rsidRPr="00FF0F91">
        <w:rPr>
          <w:noProof/>
          <w:sz w:val="20"/>
          <w:vertAlign w:val="superscript"/>
        </w:rPr>
        <w:t>e</w:t>
      </w:r>
      <w:r w:rsidRPr="00FF0F91">
        <w:rPr>
          <w:noProof/>
          <w:sz w:val="20"/>
        </w:rPr>
        <w:t>yôm laylâ heḥšîk haqqôrē’ l</w:t>
      </w:r>
      <w:r w:rsidRPr="00FF0F91">
        <w:rPr>
          <w:noProof/>
          <w:sz w:val="20"/>
          <w:vertAlign w:val="superscript"/>
        </w:rPr>
        <w:t>e</w:t>
      </w:r>
      <w:r w:rsidRPr="00FF0F91">
        <w:rPr>
          <w:noProof/>
          <w:sz w:val="20"/>
        </w:rPr>
        <w:t>mê-hayyām wayyišp</w:t>
      </w:r>
      <w:r w:rsidRPr="00FF0F91">
        <w:rPr>
          <w:noProof/>
          <w:sz w:val="20"/>
          <w:vertAlign w:val="superscript"/>
        </w:rPr>
        <w:t>e</w:t>
      </w:r>
      <w:r w:rsidRPr="00FF0F91">
        <w:rPr>
          <w:noProof/>
          <w:sz w:val="20"/>
        </w:rPr>
        <w:t>kēm ‘al-p</w:t>
      </w:r>
      <w:r w:rsidRPr="00FF0F91">
        <w:rPr>
          <w:noProof/>
          <w:sz w:val="20"/>
          <w:vertAlign w:val="superscript"/>
        </w:rPr>
        <w:t>e</w:t>
      </w:r>
      <w:r w:rsidRPr="00FF0F91">
        <w:rPr>
          <w:noProof/>
          <w:sz w:val="20"/>
        </w:rPr>
        <w:t>nê hā’āreṣ yhwh š</w:t>
      </w:r>
      <w:r w:rsidRPr="00FF0F91">
        <w:rPr>
          <w:noProof/>
          <w:sz w:val="20"/>
          <w:vertAlign w:val="superscript"/>
        </w:rPr>
        <w:t>e</w:t>
      </w:r>
      <w:r w:rsidRPr="00FF0F91">
        <w:rPr>
          <w:noProof/>
          <w:sz w:val="20"/>
        </w:rPr>
        <w:t>mô s</w:t>
      </w:r>
      <w:r w:rsidRPr="00FF0F91">
        <w:rPr>
          <w:noProof/>
          <w:sz w:val="20"/>
          <w:vertAlign w:val="superscript"/>
        </w:rPr>
        <w:t xml:space="preserve"> 9</w:t>
      </w:r>
      <w:r w:rsidRPr="00FF0F91">
        <w:rPr>
          <w:noProof/>
          <w:sz w:val="20"/>
        </w:rPr>
        <w:t xml:space="preserve"> hammablîg šōd ‘al-‘āz w</w:t>
      </w:r>
      <w:r w:rsidRPr="00FF0F91">
        <w:rPr>
          <w:noProof/>
          <w:sz w:val="20"/>
          <w:vertAlign w:val="superscript"/>
        </w:rPr>
        <w:t>e</w:t>
      </w:r>
      <w:r w:rsidRPr="00FF0F91">
        <w:rPr>
          <w:noProof/>
          <w:sz w:val="20"/>
        </w:rPr>
        <w:t>šōd ‘al-mibṣār yābô’</w:t>
      </w:r>
      <w:r w:rsidRPr="00FF0F91">
        <w:rPr>
          <w:noProof/>
          <w:sz w:val="20"/>
          <w:vertAlign w:val="superscript"/>
        </w:rPr>
        <w:t xml:space="preserve"> 10</w:t>
      </w:r>
      <w:r w:rsidRPr="00FF0F91">
        <w:rPr>
          <w:noProof/>
          <w:sz w:val="20"/>
        </w:rPr>
        <w:t xml:space="preserve"> śān’û bašša‘ar môkîaḥ w</w:t>
      </w:r>
      <w:r w:rsidRPr="00FF0F91">
        <w:rPr>
          <w:noProof/>
          <w:sz w:val="20"/>
          <w:vertAlign w:val="superscript"/>
        </w:rPr>
        <w:t>e</w:t>
      </w:r>
      <w:r w:rsidRPr="00FF0F91">
        <w:rPr>
          <w:noProof/>
          <w:sz w:val="20"/>
        </w:rPr>
        <w:t>dōbēr tāmîm y</w:t>
      </w:r>
      <w:r w:rsidRPr="00FF0F91">
        <w:rPr>
          <w:noProof/>
          <w:sz w:val="20"/>
          <w:vertAlign w:val="superscript"/>
        </w:rPr>
        <w:t>e</w:t>
      </w:r>
      <w:r w:rsidRPr="00FF0F91">
        <w:rPr>
          <w:noProof/>
          <w:sz w:val="20"/>
        </w:rPr>
        <w:t>tā‘ēbû</w:t>
      </w:r>
      <w:r w:rsidRPr="00FF0F91">
        <w:rPr>
          <w:noProof/>
          <w:sz w:val="20"/>
          <w:vertAlign w:val="superscript"/>
        </w:rPr>
        <w:t xml:space="preserve"> 11</w:t>
      </w:r>
      <w:r w:rsidRPr="00FF0F91">
        <w:rPr>
          <w:noProof/>
          <w:sz w:val="20"/>
        </w:rPr>
        <w:t xml:space="preserve"> lākēn ya‘an bôšaskem ‘al-dāl ûmaś’at-bar tiqḥû mimmennû bāttê gāzît b</w:t>
      </w:r>
      <w:r w:rsidRPr="00FF0F91">
        <w:rPr>
          <w:noProof/>
          <w:sz w:val="20"/>
          <w:vertAlign w:val="superscript"/>
        </w:rPr>
        <w:t>e</w:t>
      </w:r>
      <w:r w:rsidRPr="00FF0F91">
        <w:rPr>
          <w:noProof/>
          <w:sz w:val="20"/>
        </w:rPr>
        <w:t>nîtem w</w:t>
      </w:r>
      <w:r w:rsidRPr="00FF0F91">
        <w:rPr>
          <w:noProof/>
          <w:sz w:val="20"/>
          <w:vertAlign w:val="superscript"/>
        </w:rPr>
        <w:t>e</w:t>
      </w:r>
      <w:r w:rsidRPr="00FF0F91">
        <w:rPr>
          <w:noProof/>
          <w:sz w:val="20"/>
        </w:rPr>
        <w:t>lō’-tēšbû bām karmê-ḥemed n</w:t>
      </w:r>
      <w:r w:rsidRPr="00FF0F91">
        <w:rPr>
          <w:noProof/>
          <w:sz w:val="20"/>
          <w:vertAlign w:val="superscript"/>
        </w:rPr>
        <w:t>e</w:t>
      </w:r>
      <w:r w:rsidRPr="00FF0F91">
        <w:rPr>
          <w:noProof/>
          <w:sz w:val="20"/>
        </w:rPr>
        <w:t>ṭa‘tem w</w:t>
      </w:r>
      <w:r w:rsidRPr="00FF0F91">
        <w:rPr>
          <w:noProof/>
          <w:sz w:val="20"/>
          <w:vertAlign w:val="superscript"/>
        </w:rPr>
        <w:t>e</w:t>
      </w:r>
      <w:r w:rsidRPr="00FF0F91">
        <w:rPr>
          <w:noProof/>
          <w:sz w:val="20"/>
        </w:rPr>
        <w:t>lō’ tištû ’et-yênām</w:t>
      </w:r>
      <w:r w:rsidRPr="00FF0F91">
        <w:rPr>
          <w:noProof/>
          <w:sz w:val="20"/>
          <w:vertAlign w:val="superscript"/>
        </w:rPr>
        <w:t xml:space="preserve"> 12</w:t>
      </w:r>
      <w:r w:rsidRPr="00FF0F91">
        <w:rPr>
          <w:noProof/>
          <w:sz w:val="20"/>
        </w:rPr>
        <w:t xml:space="preserve"> kî yāda‘tî rabbîm piš‘êkem wa‘ăṣùmîm ḥaṭṭō’têkem ṣōr</w:t>
      </w:r>
      <w:r w:rsidRPr="00FF0F91">
        <w:rPr>
          <w:noProof/>
          <w:sz w:val="20"/>
          <w:vertAlign w:val="superscript"/>
        </w:rPr>
        <w:t>e</w:t>
      </w:r>
      <w:r w:rsidRPr="00FF0F91">
        <w:rPr>
          <w:noProof/>
          <w:sz w:val="20"/>
        </w:rPr>
        <w:t>rê ṣaddîq lōqḥê kōper w</w:t>
      </w:r>
      <w:r w:rsidRPr="00FF0F91">
        <w:rPr>
          <w:noProof/>
          <w:sz w:val="20"/>
          <w:vertAlign w:val="superscript"/>
        </w:rPr>
        <w:t>e</w:t>
      </w:r>
      <w:r w:rsidRPr="00FF0F91">
        <w:rPr>
          <w:noProof/>
          <w:sz w:val="20"/>
        </w:rPr>
        <w:t>’ebyônîm bašša‘ar hiṭṭû</w:t>
      </w:r>
      <w:r w:rsidRPr="00FF0F91">
        <w:rPr>
          <w:noProof/>
          <w:sz w:val="20"/>
          <w:vertAlign w:val="superscript"/>
        </w:rPr>
        <w:t xml:space="preserve"> 13</w:t>
      </w:r>
      <w:r w:rsidRPr="00FF0F91">
        <w:rPr>
          <w:noProof/>
          <w:sz w:val="20"/>
        </w:rPr>
        <w:t xml:space="preserve"> lākēn hammaśkîl bā‘ēt hahî’ yiddōm kî ‘ēt rā‘â hî’</w:t>
      </w:r>
      <w:r w:rsidRPr="00FF0F91">
        <w:rPr>
          <w:noProof/>
          <w:sz w:val="20"/>
          <w:vertAlign w:val="superscript"/>
        </w:rPr>
        <w:t xml:space="preserve"> 14</w:t>
      </w:r>
      <w:r w:rsidRPr="00FF0F91">
        <w:rPr>
          <w:noProof/>
          <w:sz w:val="20"/>
        </w:rPr>
        <w:t xml:space="preserve"> diršû-ṭôb w</w:t>
      </w:r>
      <w:r w:rsidRPr="00FF0F91">
        <w:rPr>
          <w:noProof/>
          <w:sz w:val="20"/>
          <w:vertAlign w:val="superscript"/>
        </w:rPr>
        <w:t>e</w:t>
      </w:r>
      <w:r w:rsidRPr="00FF0F91">
        <w:rPr>
          <w:noProof/>
          <w:sz w:val="20"/>
        </w:rPr>
        <w:t>’al-rā‘ l</w:t>
      </w:r>
      <w:r w:rsidRPr="00FF0F91">
        <w:rPr>
          <w:noProof/>
          <w:sz w:val="20"/>
          <w:vertAlign w:val="superscript"/>
        </w:rPr>
        <w:t>e</w:t>
      </w:r>
      <w:r w:rsidRPr="00FF0F91">
        <w:rPr>
          <w:noProof/>
          <w:sz w:val="20"/>
        </w:rPr>
        <w:t>ma‘an tiḥyû wîhî-kēn yhwh ’ĕlōhê-ṣ</w:t>
      </w:r>
      <w:r w:rsidRPr="00FF0F91">
        <w:rPr>
          <w:noProof/>
          <w:sz w:val="20"/>
          <w:vertAlign w:val="superscript"/>
        </w:rPr>
        <w:t>e</w:t>
      </w:r>
      <w:r w:rsidRPr="00FF0F91">
        <w:rPr>
          <w:noProof/>
          <w:sz w:val="20"/>
        </w:rPr>
        <w:t>bā’ôt ’itt</w:t>
      </w:r>
      <w:r w:rsidRPr="00FF0F91">
        <w:rPr>
          <w:noProof/>
          <w:sz w:val="20"/>
          <w:vertAlign w:val="superscript"/>
        </w:rPr>
        <w:t>e</w:t>
      </w:r>
      <w:r w:rsidRPr="00FF0F91">
        <w:rPr>
          <w:noProof/>
          <w:sz w:val="20"/>
        </w:rPr>
        <w:t>kem ka’ăšer ’ămartem</w:t>
      </w:r>
      <w:r w:rsidRPr="00FF0F91">
        <w:rPr>
          <w:noProof/>
          <w:sz w:val="20"/>
          <w:vertAlign w:val="superscript"/>
        </w:rPr>
        <w:t xml:space="preserve"> 15</w:t>
      </w:r>
      <w:r w:rsidRPr="00FF0F91">
        <w:rPr>
          <w:noProof/>
          <w:sz w:val="20"/>
        </w:rPr>
        <w:t xml:space="preserve"> śin’û-rā‘ w</w:t>
      </w:r>
      <w:r w:rsidRPr="00FF0F91">
        <w:rPr>
          <w:noProof/>
          <w:sz w:val="20"/>
          <w:vertAlign w:val="superscript"/>
        </w:rPr>
        <w:t>e</w:t>
      </w:r>
      <w:r w:rsidRPr="00FF0F91">
        <w:rPr>
          <w:noProof/>
          <w:sz w:val="20"/>
        </w:rPr>
        <w:t>’ehĕbû ṭôb w</w:t>
      </w:r>
      <w:r w:rsidRPr="00FF0F91">
        <w:rPr>
          <w:noProof/>
          <w:sz w:val="20"/>
          <w:vertAlign w:val="superscript"/>
        </w:rPr>
        <w:t>e</w:t>
      </w:r>
      <w:r w:rsidRPr="00FF0F91">
        <w:rPr>
          <w:noProof/>
          <w:sz w:val="20"/>
        </w:rPr>
        <w:t>haṣṣîgû bašša‘ar mišpāṭ ’ûlay yeḥĕnan yhwh ’ĕlōhê-ṣ</w:t>
      </w:r>
      <w:r w:rsidRPr="00FF0F91">
        <w:rPr>
          <w:noProof/>
          <w:sz w:val="20"/>
          <w:vertAlign w:val="superscript"/>
        </w:rPr>
        <w:t>e</w:t>
      </w:r>
      <w:r w:rsidRPr="00FF0F91">
        <w:rPr>
          <w:noProof/>
          <w:sz w:val="20"/>
        </w:rPr>
        <w:t>bā’ôt š</w:t>
      </w:r>
      <w:r w:rsidRPr="00FF0F91">
        <w:rPr>
          <w:noProof/>
          <w:sz w:val="20"/>
          <w:vertAlign w:val="superscript"/>
        </w:rPr>
        <w:t>e</w:t>
      </w:r>
      <w:r w:rsidRPr="00FF0F91">
        <w:rPr>
          <w:noProof/>
          <w:sz w:val="20"/>
        </w:rPr>
        <w:t>’ērît yôsēp s</w:t>
      </w:r>
      <w:r w:rsidRPr="00FF0F91">
        <w:rPr>
          <w:noProof/>
          <w:sz w:val="20"/>
          <w:vertAlign w:val="superscript"/>
        </w:rPr>
        <w:t xml:space="preserve"> 16</w:t>
      </w:r>
      <w:r w:rsidRPr="00FF0F91">
        <w:rPr>
          <w:noProof/>
          <w:sz w:val="20"/>
        </w:rPr>
        <w:t xml:space="preserve"> lākēn kò-’āmar yhwh ’ĕlōhê ṣ</w:t>
      </w:r>
      <w:r w:rsidRPr="00FF0F91">
        <w:rPr>
          <w:noProof/>
          <w:sz w:val="20"/>
          <w:vertAlign w:val="superscript"/>
        </w:rPr>
        <w:t>e</w:t>
      </w:r>
      <w:r w:rsidRPr="00FF0F91">
        <w:rPr>
          <w:noProof/>
          <w:sz w:val="20"/>
        </w:rPr>
        <w:t>bā’ôt ’ădōnāy b</w:t>
      </w:r>
      <w:r w:rsidRPr="00FF0F91">
        <w:rPr>
          <w:noProof/>
          <w:sz w:val="20"/>
          <w:vertAlign w:val="superscript"/>
        </w:rPr>
        <w:t>e</w:t>
      </w:r>
      <w:r w:rsidRPr="00FF0F91">
        <w:rPr>
          <w:noProof/>
          <w:sz w:val="20"/>
        </w:rPr>
        <w:t>kol-r</w:t>
      </w:r>
      <w:r w:rsidRPr="00FF0F91">
        <w:rPr>
          <w:noProof/>
          <w:sz w:val="20"/>
          <w:vertAlign w:val="superscript"/>
        </w:rPr>
        <w:t>e</w:t>
      </w:r>
      <w:r w:rsidRPr="00FF0F91">
        <w:rPr>
          <w:noProof/>
          <w:sz w:val="20"/>
        </w:rPr>
        <w:t>ḥōbôt mispēd ûb</w:t>
      </w:r>
      <w:r w:rsidRPr="00FF0F91">
        <w:rPr>
          <w:noProof/>
          <w:sz w:val="20"/>
          <w:vertAlign w:val="superscript"/>
        </w:rPr>
        <w:t>e</w:t>
      </w:r>
      <w:r w:rsidRPr="00FF0F91">
        <w:rPr>
          <w:noProof/>
          <w:sz w:val="20"/>
        </w:rPr>
        <w:t>kol-ḥûṣôt yō’m</w:t>
      </w:r>
      <w:r w:rsidRPr="00FF0F91">
        <w:rPr>
          <w:noProof/>
          <w:sz w:val="20"/>
          <w:vertAlign w:val="superscript"/>
        </w:rPr>
        <w:t>e</w:t>
      </w:r>
      <w:r w:rsidRPr="00FF0F91">
        <w:rPr>
          <w:noProof/>
          <w:sz w:val="20"/>
        </w:rPr>
        <w:t>rû hô-hô w</w:t>
      </w:r>
      <w:r w:rsidRPr="00FF0F91">
        <w:rPr>
          <w:noProof/>
          <w:sz w:val="20"/>
          <w:vertAlign w:val="superscript"/>
        </w:rPr>
        <w:t>e</w:t>
      </w:r>
      <w:r w:rsidRPr="00FF0F91">
        <w:rPr>
          <w:noProof/>
          <w:sz w:val="20"/>
        </w:rPr>
        <w:t>qār’û ’ikkār ’el-’ēbel ûmispēd ’el-yôd‘ê nehî</w:t>
      </w:r>
      <w:r w:rsidRPr="00FF0F91">
        <w:rPr>
          <w:noProof/>
          <w:sz w:val="20"/>
          <w:vertAlign w:val="superscript"/>
        </w:rPr>
        <w:t xml:space="preserve"> 17</w:t>
      </w:r>
      <w:r w:rsidRPr="00FF0F91">
        <w:rPr>
          <w:noProof/>
          <w:sz w:val="20"/>
        </w:rPr>
        <w:t xml:space="preserve"> ûb</w:t>
      </w:r>
      <w:r w:rsidRPr="00FF0F91">
        <w:rPr>
          <w:noProof/>
          <w:sz w:val="20"/>
          <w:vertAlign w:val="superscript"/>
        </w:rPr>
        <w:t>e</w:t>
      </w:r>
      <w:r w:rsidRPr="00FF0F91">
        <w:rPr>
          <w:noProof/>
          <w:sz w:val="20"/>
        </w:rPr>
        <w:t>kol-k</w:t>
      </w:r>
      <w:r w:rsidRPr="00FF0F91">
        <w:rPr>
          <w:noProof/>
          <w:sz w:val="20"/>
          <w:vertAlign w:val="superscript"/>
        </w:rPr>
        <w:t>e</w:t>
      </w:r>
      <w:r w:rsidRPr="00FF0F91">
        <w:rPr>
          <w:noProof/>
          <w:sz w:val="20"/>
        </w:rPr>
        <w:t>rāmîm mispēd kî-’e‘ĕbōr b</w:t>
      </w:r>
      <w:r w:rsidRPr="00FF0F91">
        <w:rPr>
          <w:noProof/>
          <w:sz w:val="20"/>
          <w:vertAlign w:val="superscript"/>
        </w:rPr>
        <w:t>e</w:t>
      </w:r>
      <w:r w:rsidRPr="00FF0F91">
        <w:rPr>
          <w:noProof/>
          <w:sz w:val="20"/>
        </w:rPr>
        <w:t>qirb</w:t>
      </w:r>
      <w:r w:rsidRPr="00FF0F91">
        <w:rPr>
          <w:noProof/>
          <w:sz w:val="20"/>
          <w:vertAlign w:val="superscript"/>
        </w:rPr>
        <w:t>e</w:t>
      </w:r>
      <w:r w:rsidRPr="00FF0F91">
        <w:rPr>
          <w:noProof/>
          <w:sz w:val="20"/>
        </w:rPr>
        <w:t>kā ’āmar yhwh s</w:t>
      </w:r>
    </w:p>
    <w:p w14:paraId="3F3865D4" w14:textId="77777777" w:rsidR="006A2E48" w:rsidRPr="00FF0F91" w:rsidRDefault="006A2E48" w:rsidP="006A2E48"/>
    <w:p w14:paraId="71A74151" w14:textId="77777777" w:rsidR="006A2E48" w:rsidRPr="007864C1" w:rsidRDefault="006A2E48" w:rsidP="006A2E48">
      <w:pPr>
        <w:pStyle w:val="Titolo3"/>
      </w:pPr>
      <w:r w:rsidRPr="007864C1">
        <w:t xml:space="preserve">Traduction littérale </w:t>
      </w:r>
    </w:p>
    <w:p w14:paraId="3881AF52" w14:textId="77777777" w:rsidR="006A2E48" w:rsidRPr="001A2C97" w:rsidRDefault="006A2E48" w:rsidP="006A2E48">
      <w:pPr>
        <w:pStyle w:val="Ridotta01"/>
      </w:pPr>
      <w:r w:rsidRPr="003E296C">
        <w:rPr>
          <w:vertAlign w:val="superscript"/>
        </w:rPr>
        <w:t>1</w:t>
      </w:r>
      <w:r w:rsidRPr="003E296C">
        <w:t xml:space="preserve"> </w:t>
      </w:r>
      <w:r>
        <w:t>Écoutez</w:t>
      </w:r>
      <w:r w:rsidRPr="003E296C">
        <w:t xml:space="preserve"> </w:t>
      </w:r>
      <w:r>
        <w:t>la</w:t>
      </w:r>
      <w:r w:rsidRPr="003E296C">
        <w:t xml:space="preserve"> parole </w:t>
      </w:r>
      <w:r>
        <w:t>que-voici laquelle</w:t>
      </w:r>
      <w:r w:rsidRPr="003E296C">
        <w:t xml:space="preserve"> moi </w:t>
      </w:r>
      <w:r>
        <w:t>je porte</w:t>
      </w:r>
      <w:r w:rsidRPr="003E296C">
        <w:t xml:space="preserve"> contre vous, une lamentation, maison d’Israël</w:t>
      </w:r>
      <w:r>
        <w:t> </w:t>
      </w:r>
      <w:r w:rsidRPr="003E296C">
        <w:t xml:space="preserve">: </w:t>
      </w:r>
      <w:r w:rsidRPr="003E296C">
        <w:rPr>
          <w:vertAlign w:val="superscript"/>
        </w:rPr>
        <w:t>2</w:t>
      </w:r>
      <w:r w:rsidRPr="003E296C">
        <w:t xml:space="preserve"> Elle est tombée</w:t>
      </w:r>
      <w:r>
        <w:t>,</w:t>
      </w:r>
      <w:r w:rsidRPr="003E296C">
        <w:t xml:space="preserve"> </w:t>
      </w:r>
      <w:r>
        <w:t>plus ne</w:t>
      </w:r>
      <w:r w:rsidRPr="003E296C">
        <w:t xml:space="preserve"> se </w:t>
      </w:r>
      <w:r>
        <w:t>relèvera</w:t>
      </w:r>
      <w:r w:rsidRPr="003E296C">
        <w:t xml:space="preserve">, la vierge d’Israël, elle a été </w:t>
      </w:r>
      <w:r>
        <w:t>jetée</w:t>
      </w:r>
      <w:r w:rsidRPr="003E296C">
        <w:t xml:space="preserve"> sur son sol</w:t>
      </w:r>
      <w:r>
        <w:t>,</w:t>
      </w:r>
      <w:r w:rsidRPr="003E296C">
        <w:t xml:space="preserve"> personne qui</w:t>
      </w:r>
      <w:r>
        <w:t>-</w:t>
      </w:r>
      <w:r w:rsidRPr="003E296C">
        <w:t>la</w:t>
      </w:r>
      <w:r>
        <w:t>-</w:t>
      </w:r>
      <w:r w:rsidRPr="003E296C">
        <w:t>relève</w:t>
      </w:r>
      <w:r>
        <w:t>.</w:t>
      </w:r>
      <w:r w:rsidRPr="003E296C">
        <w:t xml:space="preserve"> </w:t>
      </w:r>
      <w:r w:rsidRPr="003E296C">
        <w:rPr>
          <w:vertAlign w:val="superscript"/>
        </w:rPr>
        <w:t>3</w:t>
      </w:r>
      <w:r w:rsidRPr="003E296C">
        <w:t xml:space="preserve"> </w:t>
      </w:r>
      <w:r>
        <w:t>C</w:t>
      </w:r>
      <w:r w:rsidRPr="003E296C">
        <w:t xml:space="preserve">ar ainsi parle le Seigneur </w:t>
      </w:r>
      <w:r>
        <w:t>Yhwh :</w:t>
      </w:r>
      <w:r w:rsidRPr="003E296C">
        <w:t xml:space="preserve"> </w:t>
      </w:r>
      <w:r>
        <w:t>l</w:t>
      </w:r>
      <w:r w:rsidRPr="003E296C">
        <w:t>a ville faisa</w:t>
      </w:r>
      <w:r>
        <w:t>n</w:t>
      </w:r>
      <w:r w:rsidRPr="003E296C">
        <w:t>t</w:t>
      </w:r>
      <w:r>
        <w:t>-</w:t>
      </w:r>
      <w:r w:rsidRPr="003E296C">
        <w:t xml:space="preserve">sortir mille, </w:t>
      </w:r>
      <w:r>
        <w:t>fera-rester</w:t>
      </w:r>
      <w:r w:rsidRPr="003E296C">
        <w:t xml:space="preserve"> cent</w:t>
      </w:r>
      <w:r>
        <w:t> ;</w:t>
      </w:r>
      <w:r w:rsidRPr="003E296C">
        <w:t xml:space="preserve"> et </w:t>
      </w:r>
      <w:r>
        <w:t>la</w:t>
      </w:r>
      <w:r w:rsidRPr="003E296C">
        <w:t xml:space="preserve"> faisa</w:t>
      </w:r>
      <w:r>
        <w:t>n</w:t>
      </w:r>
      <w:r w:rsidRPr="003E296C">
        <w:t>t sortir cent</w:t>
      </w:r>
      <w:r>
        <w:t>,</w:t>
      </w:r>
      <w:r w:rsidRPr="003E296C">
        <w:t xml:space="preserve"> </w:t>
      </w:r>
      <w:r>
        <w:t>fera-rester</w:t>
      </w:r>
      <w:r w:rsidRPr="003E296C">
        <w:t xml:space="preserve"> dix</w:t>
      </w:r>
      <w:r>
        <w:t>,</w:t>
      </w:r>
      <w:r w:rsidRPr="003E296C">
        <w:t xml:space="preserve"> pour la </w:t>
      </w:r>
      <w:r>
        <w:t>M</w:t>
      </w:r>
      <w:r w:rsidRPr="003E296C">
        <w:t xml:space="preserve">aison d’Israël. </w:t>
      </w:r>
      <w:r w:rsidRPr="003E296C">
        <w:rPr>
          <w:vertAlign w:val="superscript"/>
        </w:rPr>
        <w:t>4</w:t>
      </w:r>
      <w:r w:rsidRPr="003E296C">
        <w:t xml:space="preserve"> Car ainsi parle </w:t>
      </w:r>
      <w:r>
        <w:t>Yhwh</w:t>
      </w:r>
      <w:r w:rsidRPr="003E296C">
        <w:t xml:space="preserve"> à la </w:t>
      </w:r>
      <w:r>
        <w:t>M</w:t>
      </w:r>
      <w:r w:rsidRPr="003E296C">
        <w:t>aison d’Israël</w:t>
      </w:r>
      <w:r>
        <w:t> :</w:t>
      </w:r>
      <w:r w:rsidRPr="003E296C">
        <w:t xml:space="preserve"> </w:t>
      </w:r>
      <w:r>
        <w:t>C</w:t>
      </w:r>
      <w:r w:rsidRPr="003E296C">
        <w:t>herchez-moi et vous vivrez</w:t>
      </w:r>
      <w:r>
        <w:t> ;</w:t>
      </w:r>
      <w:r w:rsidRPr="003E296C">
        <w:t xml:space="preserve"> </w:t>
      </w:r>
      <w:r w:rsidRPr="003E296C">
        <w:rPr>
          <w:vertAlign w:val="superscript"/>
        </w:rPr>
        <w:t>5</w:t>
      </w:r>
      <w:r w:rsidRPr="003E296C">
        <w:t xml:space="preserve"> et ne cherchez pas </w:t>
      </w:r>
      <w:proofErr w:type="spellStart"/>
      <w:r w:rsidRPr="003E296C">
        <w:t>Béth-El</w:t>
      </w:r>
      <w:proofErr w:type="spellEnd"/>
      <w:r w:rsidRPr="003E296C">
        <w:t xml:space="preserve"> et à Gilgal ne venez pas et à </w:t>
      </w:r>
      <w:proofErr w:type="spellStart"/>
      <w:r w:rsidRPr="003E296C">
        <w:t>Béer-Shéva</w:t>
      </w:r>
      <w:proofErr w:type="spellEnd"/>
      <w:r w:rsidRPr="003E296C">
        <w:t xml:space="preserve"> ne passez pas</w:t>
      </w:r>
      <w:r>
        <w:t>,</w:t>
      </w:r>
      <w:r w:rsidRPr="003E296C">
        <w:t xml:space="preserve"> car Gilgal </w:t>
      </w:r>
      <w:r>
        <w:t>de déportation sera</w:t>
      </w:r>
      <w:r w:rsidRPr="003E296C">
        <w:t xml:space="preserve"> déporté</w:t>
      </w:r>
      <w:r>
        <w:t>e</w:t>
      </w:r>
      <w:r w:rsidRPr="003E296C">
        <w:t xml:space="preserve"> et </w:t>
      </w:r>
      <w:proofErr w:type="spellStart"/>
      <w:r w:rsidRPr="003E296C">
        <w:t>Béth-El</w:t>
      </w:r>
      <w:proofErr w:type="spellEnd"/>
      <w:r w:rsidRPr="003E296C">
        <w:t xml:space="preserve"> </w:t>
      </w:r>
      <w:r>
        <w:t>deviendra néant</w:t>
      </w:r>
      <w:r w:rsidRPr="003E296C">
        <w:t xml:space="preserve">. </w:t>
      </w:r>
      <w:r w:rsidRPr="001A2C97">
        <w:rPr>
          <w:vertAlign w:val="superscript"/>
        </w:rPr>
        <w:t>6</w:t>
      </w:r>
      <w:r w:rsidRPr="003E296C">
        <w:t xml:space="preserve"> Cherchez le Seigneur et vous vivrez, de peur qu’il ne fonde comme un feu sur la maison de Joseph et il le dévorera et personne qui éteigne </w:t>
      </w:r>
      <w:r>
        <w:t>pour</w:t>
      </w:r>
      <w:r w:rsidRPr="003E296C">
        <w:t xml:space="preserve"> </w:t>
      </w:r>
      <w:proofErr w:type="spellStart"/>
      <w:r w:rsidRPr="003E296C">
        <w:t>Béth-El</w:t>
      </w:r>
      <w:proofErr w:type="spellEnd"/>
      <w:r w:rsidRPr="003E296C">
        <w:t>.</w:t>
      </w:r>
      <w:r w:rsidRPr="001A2C97">
        <w:t xml:space="preserve"> </w:t>
      </w:r>
      <w:r w:rsidRPr="001A2C97">
        <w:rPr>
          <w:vertAlign w:val="superscript"/>
        </w:rPr>
        <w:t>7</w:t>
      </w:r>
      <w:r w:rsidRPr="003E296C">
        <w:t xml:space="preserve"> </w:t>
      </w:r>
      <w:r>
        <w:t>Eux-qui-</w:t>
      </w:r>
      <w:r w:rsidRPr="003E296C">
        <w:t xml:space="preserve">tournent en absinthe le </w:t>
      </w:r>
      <w:r>
        <w:t>droit</w:t>
      </w:r>
      <w:r w:rsidRPr="003E296C">
        <w:t xml:space="preserve"> et la justice à terre dé</w:t>
      </w:r>
      <w:r w:rsidRPr="003E296C">
        <w:softHyphen/>
        <w:t xml:space="preserve">laissent. </w:t>
      </w:r>
      <w:r w:rsidRPr="001A2C97">
        <w:rPr>
          <w:vertAlign w:val="superscript"/>
        </w:rPr>
        <w:t>8</w:t>
      </w:r>
      <w:r w:rsidRPr="003E296C">
        <w:t xml:space="preserve"> Lui</w:t>
      </w:r>
      <w:r>
        <w:t>-</w:t>
      </w:r>
      <w:r w:rsidRPr="003E296C">
        <w:t>qui</w:t>
      </w:r>
      <w:r>
        <w:t>-</w:t>
      </w:r>
      <w:r w:rsidRPr="003E296C">
        <w:t xml:space="preserve">fait Les Pléiades et Orion, </w:t>
      </w:r>
      <w:r>
        <w:t>lui-</w:t>
      </w:r>
      <w:r w:rsidRPr="003E296C">
        <w:t>qui</w:t>
      </w:r>
      <w:r>
        <w:t>-</w:t>
      </w:r>
      <w:r w:rsidRPr="003E296C">
        <w:t xml:space="preserve">tourne en matin l’ombre et le jour en nuit enténèbre. </w:t>
      </w:r>
      <w:r>
        <w:t>Lui-qui-</w:t>
      </w:r>
      <w:r w:rsidRPr="003E296C">
        <w:t xml:space="preserve">appelle les eaux de la mer et les répand sur la face de la terre. </w:t>
      </w:r>
      <w:r>
        <w:t>Yhwh</w:t>
      </w:r>
      <w:r w:rsidRPr="003E296C">
        <w:t xml:space="preserve"> </w:t>
      </w:r>
      <w:r>
        <w:t>(</w:t>
      </w:r>
      <w:r w:rsidRPr="003E296C">
        <w:t>est</w:t>
      </w:r>
      <w:r>
        <w:t>)</w:t>
      </w:r>
      <w:r w:rsidRPr="003E296C">
        <w:t xml:space="preserve"> son nom</w:t>
      </w:r>
      <w:r>
        <w:t> !</w:t>
      </w:r>
      <w:r w:rsidRPr="003E296C">
        <w:t xml:space="preserve"> </w:t>
      </w:r>
      <w:r w:rsidRPr="001A2C97">
        <w:rPr>
          <w:vertAlign w:val="superscript"/>
        </w:rPr>
        <w:t>9</w:t>
      </w:r>
      <w:r w:rsidRPr="003E296C">
        <w:t xml:space="preserve"> </w:t>
      </w:r>
      <w:r>
        <w:t>Lui-qui-</w:t>
      </w:r>
      <w:r w:rsidRPr="003E296C">
        <w:t xml:space="preserve">déchaîne le ravage sur le fort et le ravage sur la citadelle arrive. </w:t>
      </w:r>
      <w:r w:rsidRPr="001A2C97">
        <w:rPr>
          <w:vertAlign w:val="superscript"/>
        </w:rPr>
        <w:t>10</w:t>
      </w:r>
      <w:r w:rsidRPr="003E296C">
        <w:t xml:space="preserve"> Ils haïssent à la porte qui</w:t>
      </w:r>
      <w:r>
        <w:t>-</w:t>
      </w:r>
      <w:r w:rsidRPr="003E296C">
        <w:t>réprouve et</w:t>
      </w:r>
      <w:r>
        <w:t xml:space="preserve"> qui-parle avec intégrité ils </w:t>
      </w:r>
      <w:r w:rsidRPr="003E296C">
        <w:t xml:space="preserve">exècrent. </w:t>
      </w:r>
      <w:r w:rsidRPr="001A2C97">
        <w:rPr>
          <w:vertAlign w:val="superscript"/>
        </w:rPr>
        <w:t>11</w:t>
      </w:r>
      <w:r w:rsidRPr="003E296C">
        <w:t xml:space="preserve"> C’est pourquoi, pui</w:t>
      </w:r>
      <w:r>
        <w:t>sque vous pressurez le dépourvu</w:t>
      </w:r>
      <w:r w:rsidRPr="003E296C">
        <w:t xml:space="preserve"> </w:t>
      </w:r>
      <w:r>
        <w:t xml:space="preserve">et </w:t>
      </w:r>
      <w:r w:rsidRPr="003E296C">
        <w:t xml:space="preserve">une taxe sur le blé </w:t>
      </w:r>
      <w:r>
        <w:t xml:space="preserve">vous </w:t>
      </w:r>
      <w:r w:rsidRPr="003E296C">
        <w:t>pren</w:t>
      </w:r>
      <w:r>
        <w:t>ez</w:t>
      </w:r>
      <w:r w:rsidRPr="003E296C">
        <w:t xml:space="preserve"> </w:t>
      </w:r>
      <w:r>
        <w:t>de</w:t>
      </w:r>
      <w:r w:rsidRPr="003E296C">
        <w:t xml:space="preserve"> lui, des maisons de pierre</w:t>
      </w:r>
      <w:r>
        <w:t>-</w:t>
      </w:r>
      <w:r w:rsidRPr="003E296C">
        <w:t>de</w:t>
      </w:r>
      <w:r>
        <w:t>-</w:t>
      </w:r>
      <w:r w:rsidRPr="003E296C">
        <w:t>taille</w:t>
      </w:r>
      <w:r w:rsidRPr="002E52FF">
        <w:t xml:space="preserve"> </w:t>
      </w:r>
      <w:r w:rsidRPr="003E296C">
        <w:t>vous avez bâti</w:t>
      </w:r>
      <w:r>
        <w:t>es</w:t>
      </w:r>
      <w:r w:rsidRPr="003E296C">
        <w:t xml:space="preserve">, </w:t>
      </w:r>
      <w:r>
        <w:t>mais</w:t>
      </w:r>
      <w:r w:rsidRPr="003E296C">
        <w:t xml:space="preserve"> vous n’habiterez pas dedans</w:t>
      </w:r>
      <w:r>
        <w:t> ;</w:t>
      </w:r>
      <w:r w:rsidRPr="003E296C">
        <w:t xml:space="preserve"> des vignes désirables</w:t>
      </w:r>
      <w:r w:rsidRPr="002E52FF">
        <w:t xml:space="preserve"> </w:t>
      </w:r>
      <w:r w:rsidRPr="003E296C">
        <w:t>vous avez plan</w:t>
      </w:r>
      <w:r>
        <w:softHyphen/>
      </w:r>
      <w:r w:rsidRPr="003E296C">
        <w:t>té</w:t>
      </w:r>
      <w:r>
        <w:t>es</w:t>
      </w:r>
      <w:r w:rsidRPr="003E296C">
        <w:t xml:space="preserve">, mais vous ne boirez pas leur vin. </w:t>
      </w:r>
      <w:r w:rsidRPr="001A2C97">
        <w:rPr>
          <w:vertAlign w:val="superscript"/>
        </w:rPr>
        <w:t>12</w:t>
      </w:r>
      <w:r w:rsidRPr="003E296C">
        <w:t xml:space="preserve"> Car je sais </w:t>
      </w:r>
      <w:r>
        <w:t>(</w:t>
      </w:r>
      <w:r w:rsidRPr="003E296C">
        <w:t>que</w:t>
      </w:r>
      <w:r>
        <w:t>)</w:t>
      </w:r>
      <w:r w:rsidRPr="003E296C">
        <w:t xml:space="preserve"> nombreux </w:t>
      </w:r>
      <w:r>
        <w:t>(</w:t>
      </w:r>
      <w:r w:rsidRPr="003E296C">
        <w:t>sont</w:t>
      </w:r>
      <w:r>
        <w:t>)</w:t>
      </w:r>
      <w:r w:rsidRPr="003E296C">
        <w:t xml:space="preserve"> vos crimes et que puissants </w:t>
      </w:r>
      <w:r>
        <w:t>(</w:t>
      </w:r>
      <w:r w:rsidRPr="003E296C">
        <w:t>sont</w:t>
      </w:r>
      <w:r>
        <w:t>)</w:t>
      </w:r>
      <w:r w:rsidRPr="003E296C">
        <w:t xml:space="preserve"> vos péchés. </w:t>
      </w:r>
      <w:r>
        <w:t>Eux-qui-opprim</w:t>
      </w:r>
      <w:r w:rsidRPr="003E296C">
        <w:t xml:space="preserve">ent le juste, </w:t>
      </w:r>
      <w:r>
        <w:t>eux-qui-</w:t>
      </w:r>
      <w:r w:rsidRPr="003E296C">
        <w:t>prennent la compensation et les pauvres à la porte font</w:t>
      </w:r>
      <w:r>
        <w:t>-</w:t>
      </w:r>
      <w:r w:rsidRPr="003E296C">
        <w:t xml:space="preserve">dévier. </w:t>
      </w:r>
      <w:r w:rsidRPr="001A2C97">
        <w:rPr>
          <w:vertAlign w:val="superscript"/>
        </w:rPr>
        <w:t>13</w:t>
      </w:r>
      <w:r w:rsidRPr="003E296C">
        <w:t xml:space="preserve"> C’est pourquoi le prudent en </w:t>
      </w:r>
      <w:r w:rsidRPr="003E296C">
        <w:lastRenderedPageBreak/>
        <w:t>ce temps</w:t>
      </w:r>
      <w:r>
        <w:t xml:space="preserve"> celui</w:t>
      </w:r>
      <w:r w:rsidRPr="003E296C">
        <w:t xml:space="preserve">-ci se tait, car c’est un temps de malheur celui-ci. </w:t>
      </w:r>
      <w:r w:rsidRPr="001A2C97">
        <w:rPr>
          <w:vertAlign w:val="superscript"/>
        </w:rPr>
        <w:t>14</w:t>
      </w:r>
      <w:r>
        <w:t> </w:t>
      </w:r>
      <w:r w:rsidRPr="003E296C">
        <w:t>Cherchez le bien et non le mal afin que vous viviez</w:t>
      </w:r>
      <w:r>
        <w:t> :</w:t>
      </w:r>
      <w:r w:rsidRPr="003E296C">
        <w:t xml:space="preserve"> </w:t>
      </w:r>
      <w:r>
        <w:t xml:space="preserve">et </w:t>
      </w:r>
      <w:r w:rsidRPr="003E296C">
        <w:t xml:space="preserve">sera ainsi </w:t>
      </w:r>
      <w:r>
        <w:t>Yhwh,</w:t>
      </w:r>
      <w:r w:rsidRPr="003E296C">
        <w:t xml:space="preserve"> le Dieu des armées</w:t>
      </w:r>
      <w:r>
        <w:t>,</w:t>
      </w:r>
      <w:r w:rsidRPr="003E296C">
        <w:t xml:space="preserve"> avec vous, comme vous dites. </w:t>
      </w:r>
      <w:r w:rsidRPr="001A2C97">
        <w:rPr>
          <w:vertAlign w:val="superscript"/>
        </w:rPr>
        <w:t>15</w:t>
      </w:r>
      <w:r w:rsidRPr="003E296C">
        <w:t xml:space="preserve"> Haïssez le mal et aimez le bien et instaurez à la porte le </w:t>
      </w:r>
      <w:r>
        <w:t>droit :</w:t>
      </w:r>
      <w:r w:rsidRPr="003E296C">
        <w:t xml:space="preserve"> peut-être </w:t>
      </w:r>
      <w:r>
        <w:t>aura</w:t>
      </w:r>
      <w:r w:rsidRPr="003E296C">
        <w:t xml:space="preserve"> pitié </w:t>
      </w:r>
      <w:r>
        <w:t>Yhwh,</w:t>
      </w:r>
      <w:r w:rsidRPr="003E296C">
        <w:t xml:space="preserve"> le Dieu des armées</w:t>
      </w:r>
      <w:r>
        <w:t>,</w:t>
      </w:r>
      <w:r w:rsidRPr="003E296C">
        <w:t xml:space="preserve"> du reste de Joseph</w:t>
      </w:r>
      <w:r>
        <w:t> </w:t>
      </w:r>
      <w:r w:rsidRPr="003E296C">
        <w:t>!</w:t>
      </w:r>
      <w:r>
        <w:t xml:space="preserve"> </w:t>
      </w:r>
      <w:r w:rsidRPr="001A2C97">
        <w:rPr>
          <w:vertAlign w:val="superscript"/>
        </w:rPr>
        <w:t>16</w:t>
      </w:r>
      <w:r>
        <w:t> </w:t>
      </w:r>
      <w:r w:rsidRPr="003E296C">
        <w:t>C’est pourquoi ainsi</w:t>
      </w:r>
      <w:r>
        <w:t>-</w:t>
      </w:r>
      <w:r w:rsidRPr="003E296C">
        <w:t>parle le Seigneur, le Dieu des armées, le Seigneur</w:t>
      </w:r>
      <w:r>
        <w:t> :</w:t>
      </w:r>
      <w:r w:rsidRPr="003E296C">
        <w:t xml:space="preserve"> Dans toutes les places (ce sera) un gémissement et dans toutes les rues </w:t>
      </w:r>
      <w:r>
        <w:t>ils diront </w:t>
      </w:r>
      <w:r w:rsidRPr="003E296C">
        <w:t xml:space="preserve">: </w:t>
      </w:r>
      <w:r>
        <w:t>Oh, oh !</w:t>
      </w:r>
      <w:r w:rsidRPr="003E296C">
        <w:t xml:space="preserve"> </w:t>
      </w:r>
      <w:r>
        <w:t>E</w:t>
      </w:r>
      <w:r w:rsidRPr="003E296C">
        <w:t xml:space="preserve">t </w:t>
      </w:r>
      <w:r>
        <w:t>ils</w:t>
      </w:r>
      <w:r w:rsidRPr="003E296C">
        <w:t xml:space="preserve"> appeller</w:t>
      </w:r>
      <w:r>
        <w:t>ont</w:t>
      </w:r>
      <w:r w:rsidRPr="003E296C">
        <w:t xml:space="preserve"> le paysan au deuil et </w:t>
      </w:r>
      <w:r>
        <w:t>au</w:t>
      </w:r>
      <w:r w:rsidRPr="003E296C">
        <w:t xml:space="preserve"> gémissement ceux qui </w:t>
      </w:r>
      <w:r>
        <w:t>connaissent</w:t>
      </w:r>
      <w:r w:rsidRPr="003E296C">
        <w:t xml:space="preserve"> la plainte </w:t>
      </w:r>
      <w:r w:rsidRPr="001A2C97">
        <w:rPr>
          <w:vertAlign w:val="superscript"/>
        </w:rPr>
        <w:t>17</w:t>
      </w:r>
      <w:r w:rsidRPr="003E296C">
        <w:t xml:space="preserve"> et dans toutes les vignes gémissement, car je passerai au milieu de toi, dit </w:t>
      </w:r>
      <w:r>
        <w:t>Yhwh</w:t>
      </w:r>
      <w:r w:rsidRPr="003E296C">
        <w:t>.</w:t>
      </w:r>
    </w:p>
    <w:p w14:paraId="622FB008" w14:textId="77777777" w:rsidR="006A2E48" w:rsidRPr="003E296C" w:rsidRDefault="006A2E48" w:rsidP="006A2E48">
      <w:pPr>
        <w:pStyle w:val="Ridotta01"/>
        <w:rPr>
          <w:spacing w:val="-3"/>
          <w:sz w:val="20"/>
        </w:rPr>
      </w:pPr>
    </w:p>
    <w:p w14:paraId="10026241" w14:textId="5A811B8A" w:rsidR="006A2E48" w:rsidRDefault="006A2E48">
      <w:pPr>
        <w:jc w:val="left"/>
      </w:pPr>
      <w:r>
        <w:br w:type="page"/>
      </w:r>
    </w:p>
    <w:p w14:paraId="60508247" w14:textId="77777777" w:rsidR="00957A1D" w:rsidRPr="00AF7814" w:rsidRDefault="00957A1D" w:rsidP="00957A1D">
      <w:pPr>
        <w:pStyle w:val="Titolo9"/>
        <w:rPr>
          <w:lang w:val="pt-PT"/>
        </w:rPr>
      </w:pPr>
      <w:r>
        <w:rPr>
          <w:lang w:val="pt-PT"/>
        </w:rPr>
        <w:lastRenderedPageBreak/>
        <w:t xml:space="preserve">5. </w:t>
      </w:r>
      <w:r w:rsidRPr="00AF7814">
        <w:rPr>
          <w:lang w:val="pt-PT"/>
        </w:rPr>
        <w:t>Mc 1,14-45</w:t>
      </w:r>
    </w:p>
    <w:p w14:paraId="0BA2D0BD" w14:textId="77777777" w:rsidR="00957A1D" w:rsidRDefault="00957A1D" w:rsidP="00957A1D">
      <w:pPr>
        <w:rPr>
          <w:lang w:val="pt-PT"/>
        </w:rPr>
      </w:pPr>
    </w:p>
    <w:p w14:paraId="002E8834" w14:textId="77777777" w:rsidR="00957A1D" w:rsidRDefault="00957A1D" w:rsidP="00957A1D">
      <w:pPr>
        <w:rPr>
          <w:lang w:val="pt-PT"/>
        </w:rPr>
      </w:pPr>
    </w:p>
    <w:p w14:paraId="142BE672" w14:textId="77777777" w:rsidR="00957A1D" w:rsidRDefault="00957A1D" w:rsidP="00957A1D">
      <w:pPr>
        <w:pStyle w:val="Titolo1"/>
        <w:rPr>
          <w:lang w:val="pt-PT"/>
        </w:rPr>
      </w:pPr>
      <w:r>
        <w:rPr>
          <w:lang w:val="pt-PT"/>
        </w:rPr>
        <w:t>A. Il testo</w:t>
      </w:r>
    </w:p>
    <w:p w14:paraId="733455B1" w14:textId="77777777" w:rsidR="00957A1D" w:rsidRPr="00602056" w:rsidRDefault="00957A1D" w:rsidP="00957A1D">
      <w:pPr>
        <w:rPr>
          <w:sz w:val="12"/>
          <w:lang w:val="pt-PT"/>
        </w:rPr>
      </w:pPr>
    </w:p>
    <w:p w14:paraId="39C84AF0" w14:textId="77777777" w:rsidR="00957A1D" w:rsidRPr="00BF30BC" w:rsidRDefault="00957A1D" w:rsidP="00957A1D">
      <w:pPr>
        <w:rPr>
          <w:noProof/>
          <w:sz w:val="20"/>
        </w:rPr>
      </w:pPr>
      <w:r w:rsidRPr="00D13226">
        <w:rPr>
          <w:rFonts w:ascii="Bwgrkl" w:hAnsi="Bwgrkl"/>
          <w:noProof/>
          <w:sz w:val="20"/>
          <w:vertAlign w:val="superscript"/>
          <w:lang w:val="pt-PT"/>
        </w:rPr>
        <w:t>14</w:t>
      </w:r>
      <w:r w:rsidRPr="00D13226">
        <w:rPr>
          <w:noProof/>
          <w:sz w:val="20"/>
          <w:lang w:val="pt-PT"/>
        </w:rPr>
        <w:t xml:space="preserve"> </w:t>
      </w:r>
      <w:r w:rsidRPr="00D13226">
        <w:rPr>
          <w:rFonts w:ascii="Bwgrkl" w:hAnsi="Bwgrkl"/>
          <w:noProof/>
          <w:sz w:val="20"/>
          <w:lang w:val="pt-PT"/>
        </w:rPr>
        <w:t>Meta. de. to. paradoqh/nai to.n VIwa,nnhn h=lqen o` VIhsou/j eivj th.n Galilai,an khru,sswn to. euvagge,lion to</w:t>
      </w:r>
      <w:r w:rsidRPr="00E50BDE">
        <w:rPr>
          <w:rFonts w:ascii="Bwgrkl" w:hAnsi="Bwgrkl"/>
          <w:noProof/>
          <w:sz w:val="20"/>
          <w:lang w:val="pt-PT"/>
        </w:rPr>
        <w:t xml:space="preserve">u/ qeou/ </w:t>
      </w:r>
      <w:r w:rsidRPr="00D13226">
        <w:rPr>
          <w:rFonts w:ascii="Bwgrkl" w:hAnsi="Bwgrkl"/>
          <w:noProof/>
          <w:sz w:val="20"/>
          <w:vertAlign w:val="superscript"/>
          <w:lang w:val="pt-PT"/>
        </w:rPr>
        <w:t>15</w:t>
      </w:r>
      <w:r w:rsidRPr="00E50BDE">
        <w:rPr>
          <w:rFonts w:ascii="Bwgrkl" w:hAnsi="Bwgrkl"/>
          <w:noProof/>
          <w:sz w:val="20"/>
          <w:lang w:val="pt-PT"/>
        </w:rPr>
        <w:t xml:space="preserve"> kai. le,gwn o[ti Peplh,rwtai o` kairo.j kai. h;ggiken h` basilei,a tou/ qeou/\ metanoei/te kai. pisteu,ete evn tw/| euvaggeli,w|) </w:t>
      </w:r>
      <w:r w:rsidRPr="00D13226">
        <w:rPr>
          <w:rFonts w:ascii="Bwgrkl" w:hAnsi="Bwgrkl"/>
          <w:noProof/>
          <w:sz w:val="20"/>
          <w:vertAlign w:val="superscript"/>
          <w:lang w:val="pt-PT"/>
        </w:rPr>
        <w:t>16</w:t>
      </w:r>
      <w:r w:rsidRPr="00E50BDE">
        <w:rPr>
          <w:rFonts w:ascii="Bwgrkl" w:hAnsi="Bwgrkl"/>
          <w:noProof/>
          <w:sz w:val="20"/>
          <w:lang w:val="pt-PT"/>
        </w:rPr>
        <w:t xml:space="preserve"> Kai. para,gwn para. th.n qa,lassan th/j Galilai,aj ei=den Si,mwna kai. VAndre,an to.n avdelfo.n Si,mwnoj avmfiba,llontaj evn th/| qala,ssh|\ h=san ga.r a`liei/j) </w:t>
      </w:r>
      <w:r w:rsidRPr="00D13226">
        <w:rPr>
          <w:rFonts w:ascii="Bwgrkl" w:hAnsi="Bwgrkl"/>
          <w:noProof/>
          <w:sz w:val="20"/>
          <w:vertAlign w:val="superscript"/>
          <w:lang w:val="pt-PT"/>
        </w:rPr>
        <w:t>17</w:t>
      </w:r>
      <w:r w:rsidRPr="00E50BDE">
        <w:rPr>
          <w:rFonts w:ascii="Bwgrkl" w:hAnsi="Bwgrkl"/>
          <w:noProof/>
          <w:sz w:val="20"/>
          <w:lang w:val="pt-PT"/>
        </w:rPr>
        <w:t xml:space="preserve"> kai. ei=pen auvtoi/j o` VIhsou/j( Deu/te ovpi,sw mou( kai. poih,sw u`ma/j gene,sqai a`liei/j avnqrw,pwn) </w:t>
      </w:r>
      <w:r w:rsidRPr="00D13226">
        <w:rPr>
          <w:rFonts w:ascii="Bwgrkl" w:hAnsi="Bwgrkl"/>
          <w:noProof/>
          <w:sz w:val="20"/>
          <w:vertAlign w:val="superscript"/>
          <w:lang w:val="pt-PT"/>
        </w:rPr>
        <w:t>18</w:t>
      </w:r>
      <w:r w:rsidRPr="00E50BDE">
        <w:rPr>
          <w:rFonts w:ascii="Bwgrkl" w:hAnsi="Bwgrkl"/>
          <w:noProof/>
          <w:sz w:val="20"/>
          <w:lang w:val="pt-PT"/>
        </w:rPr>
        <w:t xml:space="preserve"> kai. euvqu.j avfe,ntej ta. di,ktua hvkolou,qhsan auvtw/|) </w:t>
      </w:r>
      <w:r w:rsidRPr="00D13226">
        <w:rPr>
          <w:rFonts w:ascii="Bwgrkl" w:hAnsi="Bwgrkl"/>
          <w:noProof/>
          <w:sz w:val="20"/>
          <w:vertAlign w:val="superscript"/>
          <w:lang w:val="pt-PT"/>
        </w:rPr>
        <w:t>19</w:t>
      </w:r>
      <w:r w:rsidRPr="00E50BDE">
        <w:rPr>
          <w:rFonts w:ascii="Bwgrkl" w:hAnsi="Bwgrkl"/>
          <w:noProof/>
          <w:sz w:val="20"/>
          <w:lang w:val="pt-PT"/>
        </w:rPr>
        <w:t xml:space="preserve"> Kai. proba.j ovli,gon ei=den VIa,kwbon to.n tou/ Zebedai,ou kai. VIwa,nnhn to.n avdelfo.n auvtou/ kai. auvtou.j evn tw/| ploi,w| katarti,zontaj ta. di,ktua( </w:t>
      </w:r>
      <w:r w:rsidRPr="00D13226">
        <w:rPr>
          <w:rFonts w:ascii="Bwgrkl" w:hAnsi="Bwgrkl"/>
          <w:noProof/>
          <w:sz w:val="20"/>
          <w:vertAlign w:val="superscript"/>
          <w:lang w:val="pt-PT"/>
        </w:rPr>
        <w:t>20</w:t>
      </w:r>
      <w:r w:rsidRPr="00E50BDE">
        <w:rPr>
          <w:rFonts w:ascii="Bwgrkl" w:hAnsi="Bwgrkl"/>
          <w:noProof/>
          <w:sz w:val="20"/>
          <w:lang w:val="pt-PT"/>
        </w:rPr>
        <w:t xml:space="preserve"> kai. euvqu.j evka,lesen auvtou,j) kai. avfe,ntej to.n pate,ra auvtw/n Zebedai/on evn tw/| ploi,w| meta. tw/n misqwtw/n avph/lqon ovpi,sw auvtou/) </w:t>
      </w:r>
      <w:r w:rsidRPr="00D13226">
        <w:rPr>
          <w:rFonts w:ascii="Bwgrkl" w:hAnsi="Bwgrkl"/>
          <w:noProof/>
          <w:sz w:val="20"/>
          <w:vertAlign w:val="superscript"/>
          <w:lang w:val="pt-PT"/>
        </w:rPr>
        <w:t>21</w:t>
      </w:r>
      <w:r w:rsidRPr="00E50BDE">
        <w:rPr>
          <w:rFonts w:ascii="Bwgrkl" w:hAnsi="Bwgrkl"/>
          <w:noProof/>
          <w:sz w:val="20"/>
          <w:lang w:val="pt-PT"/>
        </w:rPr>
        <w:t xml:space="preserve"> Kai. eivsporeu,ontai eivj Kafarnaou,m\ kai. euvqu.j toi/j sa,bbasin eivselqw.n eivj th.n sunagwgh.n evdi,dasken) </w:t>
      </w:r>
      <w:r w:rsidRPr="00D13226">
        <w:rPr>
          <w:rFonts w:ascii="Bwgrkl" w:hAnsi="Bwgrkl"/>
          <w:noProof/>
          <w:sz w:val="20"/>
          <w:vertAlign w:val="superscript"/>
          <w:lang w:val="pt-PT"/>
        </w:rPr>
        <w:t>22</w:t>
      </w:r>
      <w:r w:rsidRPr="00E50BDE">
        <w:rPr>
          <w:rFonts w:ascii="Bwgrkl" w:hAnsi="Bwgrkl"/>
          <w:noProof/>
          <w:sz w:val="20"/>
          <w:lang w:val="pt-PT"/>
        </w:rPr>
        <w:t xml:space="preserve"> kai. evxeplh,ssonto evpi. th/| didach/| auvtou/\ h=n ga.r dida,skwn auvtou.j w`j evxousi,an e;cwn kai. ouvc w`j oi` grammatei/j) </w:t>
      </w:r>
      <w:r w:rsidRPr="00D13226">
        <w:rPr>
          <w:rFonts w:ascii="Bwgrkl" w:hAnsi="Bwgrkl"/>
          <w:noProof/>
          <w:sz w:val="20"/>
          <w:vertAlign w:val="superscript"/>
          <w:lang w:val="pt-PT"/>
        </w:rPr>
        <w:t>23</w:t>
      </w:r>
      <w:r w:rsidRPr="00E50BDE">
        <w:rPr>
          <w:rFonts w:ascii="Bwgrkl" w:hAnsi="Bwgrkl"/>
          <w:noProof/>
          <w:sz w:val="20"/>
          <w:lang w:val="pt-PT"/>
        </w:rPr>
        <w:t xml:space="preserve"> kai. euvqu.j h=n evn th/| sunagwgh/| auvtw/n a;nqrwpoj evn pneu,mati avkaqa,rtw| kai. avne,kraxen </w:t>
      </w:r>
      <w:r w:rsidRPr="00D13226">
        <w:rPr>
          <w:rFonts w:ascii="Bwgrkl" w:hAnsi="Bwgrkl"/>
          <w:noProof/>
          <w:sz w:val="20"/>
          <w:vertAlign w:val="superscript"/>
          <w:lang w:val="pt-PT"/>
        </w:rPr>
        <w:t>24</w:t>
      </w:r>
      <w:r w:rsidRPr="00E50BDE">
        <w:rPr>
          <w:rFonts w:ascii="Bwgrkl" w:hAnsi="Bwgrkl"/>
          <w:noProof/>
          <w:sz w:val="20"/>
          <w:lang w:val="pt-PT"/>
        </w:rPr>
        <w:t xml:space="preserve"> le,gwn( Ti, h`mi/n kai. soi,( VIhsou/ Nazarhne,* h=lqej avpole,sai h`ma/j* oi=da, se ti,j ei=( o` a[gioj tou/ qeou/) </w:t>
      </w:r>
      <w:r w:rsidRPr="00D13226">
        <w:rPr>
          <w:rFonts w:ascii="Bwgrkl" w:hAnsi="Bwgrkl"/>
          <w:noProof/>
          <w:sz w:val="20"/>
          <w:vertAlign w:val="superscript"/>
          <w:lang w:val="pt-PT"/>
        </w:rPr>
        <w:t>25</w:t>
      </w:r>
      <w:r w:rsidRPr="00E50BDE">
        <w:rPr>
          <w:rFonts w:ascii="Bwgrkl" w:hAnsi="Bwgrkl"/>
          <w:noProof/>
          <w:sz w:val="20"/>
          <w:lang w:val="pt-PT"/>
        </w:rPr>
        <w:t xml:space="preserve"> kai. evpeti,mhsen auvtw/| o` VIhsou/j le,gwn( Fimw,qhti kai. e;xelqe evx auvtou/) </w:t>
      </w:r>
      <w:r w:rsidRPr="00D13226">
        <w:rPr>
          <w:rFonts w:ascii="Bwgrkl" w:hAnsi="Bwgrkl"/>
          <w:noProof/>
          <w:sz w:val="20"/>
          <w:vertAlign w:val="superscript"/>
          <w:lang w:val="pt-PT"/>
        </w:rPr>
        <w:t>26</w:t>
      </w:r>
      <w:r w:rsidRPr="00E50BDE">
        <w:rPr>
          <w:rFonts w:ascii="Bwgrkl" w:hAnsi="Bwgrkl"/>
          <w:noProof/>
          <w:sz w:val="20"/>
          <w:lang w:val="pt-PT"/>
        </w:rPr>
        <w:t xml:space="preserve"> kai. spara,xan auvto.n to. pneu/ma to. avka,qarton kai. fwnh/san fwnh/| mega,lh| evxh/lqen evx auvtou/) </w:t>
      </w:r>
      <w:r w:rsidRPr="00D13226">
        <w:rPr>
          <w:rFonts w:ascii="Bwgrkl" w:hAnsi="Bwgrkl"/>
          <w:noProof/>
          <w:sz w:val="20"/>
          <w:vertAlign w:val="superscript"/>
          <w:lang w:val="pt-PT"/>
        </w:rPr>
        <w:t>27</w:t>
      </w:r>
      <w:r w:rsidRPr="00E50BDE">
        <w:rPr>
          <w:rFonts w:ascii="Bwgrkl" w:hAnsi="Bwgrkl"/>
          <w:noProof/>
          <w:sz w:val="20"/>
          <w:lang w:val="pt-PT"/>
        </w:rPr>
        <w:t xml:space="preserve"> kai. evqambh,qhsan a[pantej w[ste suzhtei/n pro.j e`autou.j le,gontaj( Ti, evstin tou/to* didach. kainh. katV evxousi,an\ kai. toi/j pneu,masi toi/j avkaqa,rtoij evpita,ssei( kai. u`pakou,ousin auvtw/|) </w:t>
      </w:r>
      <w:r w:rsidRPr="00D13226">
        <w:rPr>
          <w:rFonts w:ascii="Bwgrkl" w:hAnsi="Bwgrkl"/>
          <w:noProof/>
          <w:sz w:val="20"/>
          <w:vertAlign w:val="superscript"/>
          <w:lang w:val="pt-PT"/>
        </w:rPr>
        <w:t>28</w:t>
      </w:r>
      <w:r w:rsidRPr="00E50BDE">
        <w:rPr>
          <w:rFonts w:ascii="Bwgrkl" w:hAnsi="Bwgrkl"/>
          <w:noProof/>
          <w:sz w:val="20"/>
          <w:lang w:val="pt-PT"/>
        </w:rPr>
        <w:t xml:space="preserve"> kai. evxh/lqen h` avkoh. auvtou/ euvqu.j pantacou/ eivj o[lhn th.n peri,cwron th/j Galilai,aj) </w:t>
      </w:r>
      <w:r w:rsidRPr="00D13226">
        <w:rPr>
          <w:rFonts w:ascii="Bwgrkl" w:hAnsi="Bwgrkl"/>
          <w:noProof/>
          <w:sz w:val="20"/>
          <w:vertAlign w:val="superscript"/>
          <w:lang w:val="pt-PT"/>
        </w:rPr>
        <w:t>29</w:t>
      </w:r>
      <w:r w:rsidRPr="00E50BDE">
        <w:rPr>
          <w:rFonts w:ascii="Bwgrkl" w:hAnsi="Bwgrkl"/>
          <w:noProof/>
          <w:sz w:val="20"/>
          <w:lang w:val="pt-PT"/>
        </w:rPr>
        <w:t xml:space="preserve"> Kai. euvqu.j evk th/j sunagwgh/j evxelqo,ntej h=lqon eivj th.n oivki,an Si,mwnoj kai. </w:t>
      </w:r>
      <w:r w:rsidRPr="00BF30BC">
        <w:rPr>
          <w:rFonts w:ascii="Bwgrkl" w:hAnsi="Bwgrkl"/>
          <w:noProof/>
          <w:sz w:val="20"/>
        </w:rPr>
        <w:t xml:space="preserve">VAndre,ou meta. VIakw,bou kai. VIwa,nnou) </w:t>
      </w:r>
      <w:r w:rsidRPr="00D13226">
        <w:rPr>
          <w:rFonts w:ascii="Bwgrkl" w:hAnsi="Bwgrkl"/>
          <w:noProof/>
          <w:sz w:val="20"/>
          <w:vertAlign w:val="superscript"/>
          <w:lang w:val="pt-PT"/>
        </w:rPr>
        <w:t>30</w:t>
      </w:r>
      <w:r w:rsidRPr="00BF30BC">
        <w:rPr>
          <w:rFonts w:ascii="Bwgrkl" w:hAnsi="Bwgrkl"/>
          <w:noProof/>
          <w:sz w:val="20"/>
        </w:rPr>
        <w:t xml:space="preserve"> h` de. penqera. Si,mwnoj kate,keito pure,ssousa( kai. euvqu.j le,gousin auvtw/| peri. auvth/j) </w:t>
      </w:r>
      <w:r w:rsidRPr="00D13226">
        <w:rPr>
          <w:rFonts w:ascii="Bwgrkl" w:hAnsi="Bwgrkl"/>
          <w:noProof/>
          <w:sz w:val="20"/>
          <w:vertAlign w:val="superscript"/>
          <w:lang w:val="pt-PT"/>
        </w:rPr>
        <w:t>31</w:t>
      </w:r>
      <w:r w:rsidRPr="00BF30BC">
        <w:rPr>
          <w:rFonts w:ascii="Bwgrkl" w:hAnsi="Bwgrkl"/>
          <w:noProof/>
          <w:sz w:val="20"/>
        </w:rPr>
        <w:t xml:space="preserve"> kai. proselqw.n h;geiren auvth.n krath,saj th/j ceiro,j\ kai. avfh/ken auvth.n o` pureto,j( kai. dihko,nei auvtoi/j) </w:t>
      </w:r>
      <w:r w:rsidRPr="00D13226">
        <w:rPr>
          <w:rFonts w:ascii="Bwgrkl" w:hAnsi="Bwgrkl"/>
          <w:noProof/>
          <w:sz w:val="20"/>
          <w:vertAlign w:val="superscript"/>
          <w:lang w:val="pt-PT"/>
        </w:rPr>
        <w:t>32</w:t>
      </w:r>
      <w:r w:rsidRPr="00BF30BC">
        <w:rPr>
          <w:rFonts w:ascii="Bwgrkl" w:hAnsi="Bwgrkl"/>
          <w:noProof/>
          <w:sz w:val="20"/>
        </w:rPr>
        <w:t xml:space="preserve"> VOyi,aj de. genome,nhj( o[te e;du o` h[lioj( e;feron pro.j auvto.n pa,ntaj tou.j kakw/j e;contaj kai. tou.j daimonizome,nouj\ </w:t>
      </w:r>
      <w:r w:rsidRPr="00D13226">
        <w:rPr>
          <w:rFonts w:ascii="Bwgrkl" w:hAnsi="Bwgrkl"/>
          <w:noProof/>
          <w:sz w:val="20"/>
          <w:vertAlign w:val="superscript"/>
          <w:lang w:val="pt-PT"/>
        </w:rPr>
        <w:t>33</w:t>
      </w:r>
      <w:r w:rsidRPr="00BF30BC">
        <w:rPr>
          <w:rFonts w:ascii="Bwgrkl" w:hAnsi="Bwgrkl"/>
          <w:noProof/>
          <w:sz w:val="20"/>
        </w:rPr>
        <w:t xml:space="preserve"> kai. h=n o[lh h` po,lij evpisunhgme,nh pro.j th.n qu,ran) </w:t>
      </w:r>
      <w:r w:rsidRPr="00D13226">
        <w:rPr>
          <w:rFonts w:ascii="Bwgrkl" w:hAnsi="Bwgrkl"/>
          <w:noProof/>
          <w:sz w:val="20"/>
          <w:vertAlign w:val="superscript"/>
          <w:lang w:val="pt-PT"/>
        </w:rPr>
        <w:t>34</w:t>
      </w:r>
      <w:r w:rsidRPr="00BF30BC">
        <w:rPr>
          <w:rFonts w:ascii="Bwgrkl" w:hAnsi="Bwgrkl"/>
          <w:noProof/>
          <w:sz w:val="20"/>
        </w:rPr>
        <w:t xml:space="preserve"> kai. evqera,peusen pollou.j kakw/j e;contaj poiki,laij no,soij kai. daimo,nia polla. evxe,balen kai. ouvk h;fien lalei/n ta. daimo,nia( o[ti h;|deisan auvto,n) </w:t>
      </w:r>
      <w:r w:rsidRPr="00D13226">
        <w:rPr>
          <w:rFonts w:ascii="Bwgrkl" w:hAnsi="Bwgrkl"/>
          <w:noProof/>
          <w:sz w:val="20"/>
          <w:vertAlign w:val="superscript"/>
          <w:lang w:val="pt-PT"/>
        </w:rPr>
        <w:t>35</w:t>
      </w:r>
      <w:r w:rsidRPr="00BF30BC">
        <w:rPr>
          <w:rFonts w:ascii="Bwgrkl" w:hAnsi="Bwgrkl"/>
          <w:noProof/>
          <w:sz w:val="20"/>
        </w:rPr>
        <w:t xml:space="preserve"> Kai. prwi&lt; e;nnuca li,an avnasta.j evxh/lqen kai. avph/lqen eivj e;rhmon to,pon kavkei/ proshu,ceto) </w:t>
      </w:r>
      <w:r w:rsidRPr="00D13226">
        <w:rPr>
          <w:rFonts w:ascii="Bwgrkl" w:hAnsi="Bwgrkl"/>
          <w:noProof/>
          <w:sz w:val="20"/>
          <w:vertAlign w:val="superscript"/>
          <w:lang w:val="pt-PT"/>
        </w:rPr>
        <w:t>36</w:t>
      </w:r>
      <w:r w:rsidRPr="00BF30BC">
        <w:rPr>
          <w:rFonts w:ascii="Bwgrkl" w:hAnsi="Bwgrkl"/>
          <w:noProof/>
          <w:sz w:val="20"/>
        </w:rPr>
        <w:t xml:space="preserve"> kai. katedi,wxen auvto.n Si,mwn kai. oi` metV auvtou/( </w:t>
      </w:r>
      <w:r w:rsidRPr="00D13226">
        <w:rPr>
          <w:rFonts w:ascii="Bwgrkl" w:hAnsi="Bwgrkl"/>
          <w:noProof/>
          <w:sz w:val="20"/>
          <w:vertAlign w:val="superscript"/>
          <w:lang w:val="pt-PT"/>
        </w:rPr>
        <w:t>37</w:t>
      </w:r>
      <w:r w:rsidRPr="00BF30BC">
        <w:rPr>
          <w:rFonts w:ascii="Bwgrkl" w:hAnsi="Bwgrkl"/>
          <w:noProof/>
          <w:sz w:val="20"/>
        </w:rPr>
        <w:t xml:space="preserve"> kai. eu-ron auvto.n kai. le,gousin auvtw/| o[ti Pa,ntej zhtou/si,n se) </w:t>
      </w:r>
      <w:r w:rsidRPr="00D13226">
        <w:rPr>
          <w:rFonts w:ascii="Bwgrkl" w:hAnsi="Bwgrkl"/>
          <w:noProof/>
          <w:sz w:val="20"/>
          <w:vertAlign w:val="superscript"/>
          <w:lang w:val="pt-PT"/>
        </w:rPr>
        <w:t>38</w:t>
      </w:r>
      <w:r w:rsidRPr="00BF30BC">
        <w:rPr>
          <w:rFonts w:ascii="Bwgrkl" w:hAnsi="Bwgrkl"/>
          <w:noProof/>
          <w:sz w:val="20"/>
        </w:rPr>
        <w:t xml:space="preserve"> kai. le,gei auvtoi/j( :Agwmen avllacou/ eivj ta.j evcome,naj kwmopo,leij( i[na kai. evkei/ khru,xw\ eivj tou/to ga.r evxh/lqon) </w:t>
      </w:r>
      <w:r w:rsidRPr="00D13226">
        <w:rPr>
          <w:rFonts w:ascii="Bwgrkl" w:hAnsi="Bwgrkl"/>
          <w:noProof/>
          <w:sz w:val="20"/>
          <w:vertAlign w:val="superscript"/>
          <w:lang w:val="pt-PT"/>
        </w:rPr>
        <w:t>39</w:t>
      </w:r>
      <w:r w:rsidRPr="00BF30BC">
        <w:rPr>
          <w:rFonts w:ascii="Bwgrkl" w:hAnsi="Bwgrkl"/>
          <w:noProof/>
          <w:sz w:val="20"/>
        </w:rPr>
        <w:t xml:space="preserve"> kai. h=lqen khru,sswn eivj ta.j sunagwga.j auvtw/n eivj o[lhn th.n Galilai,an kai. ta. daimo,nia evkba,llwn) </w:t>
      </w:r>
      <w:r w:rsidRPr="00D13226">
        <w:rPr>
          <w:rFonts w:ascii="Bwgrkl" w:hAnsi="Bwgrkl"/>
          <w:noProof/>
          <w:sz w:val="20"/>
          <w:vertAlign w:val="superscript"/>
          <w:lang w:val="pt-PT"/>
        </w:rPr>
        <w:t>40</w:t>
      </w:r>
      <w:r w:rsidRPr="00BF30BC">
        <w:rPr>
          <w:rFonts w:ascii="Bwgrkl" w:hAnsi="Bwgrkl"/>
          <w:noProof/>
          <w:sz w:val="20"/>
        </w:rPr>
        <w:t xml:space="preserve"> Kai. e;rcetai pro.j auvto.n lepro.j parakalw/n auvto.n Îkai. gonupetw/nÐ kai. le,gwn auvtw/| o[ti VEa.n qe,lh|j du,nasai, me kaqari,sai) </w:t>
      </w:r>
      <w:r w:rsidRPr="00D13226">
        <w:rPr>
          <w:rFonts w:ascii="Bwgrkl" w:hAnsi="Bwgrkl"/>
          <w:noProof/>
          <w:sz w:val="20"/>
          <w:vertAlign w:val="superscript"/>
          <w:lang w:val="pt-PT"/>
        </w:rPr>
        <w:t>41</w:t>
      </w:r>
      <w:r w:rsidRPr="00BF30BC">
        <w:rPr>
          <w:rFonts w:ascii="Bwgrkl" w:hAnsi="Bwgrkl"/>
          <w:noProof/>
          <w:sz w:val="20"/>
        </w:rPr>
        <w:t xml:space="preserve"> kai. splagcnisqei.j evktei,naj th.n cei/ra auvtou/ h[yato kai. le,gei auvtw/|( Qe,lw( kaqari,sqhti\ </w:t>
      </w:r>
      <w:r w:rsidRPr="00D13226">
        <w:rPr>
          <w:rFonts w:ascii="Bwgrkl" w:hAnsi="Bwgrkl"/>
          <w:noProof/>
          <w:sz w:val="20"/>
          <w:vertAlign w:val="superscript"/>
          <w:lang w:val="pt-PT"/>
        </w:rPr>
        <w:t>42</w:t>
      </w:r>
      <w:r w:rsidRPr="00BF30BC">
        <w:rPr>
          <w:rFonts w:ascii="Bwgrkl" w:hAnsi="Bwgrkl"/>
          <w:noProof/>
          <w:sz w:val="20"/>
        </w:rPr>
        <w:t xml:space="preserve"> kai. euvqu.j avph/lqen avpV auvtou/ h` le,pra( kai. evkaqari,sqh) </w:t>
      </w:r>
      <w:r w:rsidRPr="00D13226">
        <w:rPr>
          <w:rFonts w:ascii="Bwgrkl" w:hAnsi="Bwgrkl"/>
          <w:noProof/>
          <w:sz w:val="20"/>
          <w:vertAlign w:val="superscript"/>
          <w:lang w:val="pt-PT"/>
        </w:rPr>
        <w:t>43</w:t>
      </w:r>
      <w:r w:rsidRPr="00BF30BC">
        <w:rPr>
          <w:rFonts w:ascii="Bwgrkl" w:hAnsi="Bwgrkl"/>
          <w:noProof/>
          <w:sz w:val="20"/>
        </w:rPr>
        <w:t xml:space="preserve"> kai. evmbrimhsa,menoj auvtw/| euvqu.j evxe,balen auvto,n </w:t>
      </w:r>
      <w:r w:rsidRPr="00D13226">
        <w:rPr>
          <w:rFonts w:ascii="Bwgrkl" w:hAnsi="Bwgrkl"/>
          <w:noProof/>
          <w:sz w:val="20"/>
          <w:vertAlign w:val="superscript"/>
          <w:lang w:val="pt-PT"/>
        </w:rPr>
        <w:t>44</w:t>
      </w:r>
      <w:r w:rsidRPr="00BF30BC">
        <w:rPr>
          <w:rFonts w:ascii="Bwgrkl" w:hAnsi="Bwgrkl"/>
          <w:noProof/>
          <w:sz w:val="20"/>
        </w:rPr>
        <w:t xml:space="preserve"> kai. le,gei auvtw/|( {Ora mhdeni. mhde.n ei;ph|j( avlla. u[page seauto.n dei/xon tw/| i`erei/ kai. prose,negke peri. tou/ kaqarismou/ sou a] prose,taxen Mwu?sh/j( eivj martu,rion auvtoi/j) </w:t>
      </w:r>
      <w:r w:rsidRPr="00D13226">
        <w:rPr>
          <w:rFonts w:ascii="Bwgrkl" w:hAnsi="Bwgrkl"/>
          <w:noProof/>
          <w:sz w:val="20"/>
          <w:vertAlign w:val="superscript"/>
          <w:lang w:val="pt-PT"/>
        </w:rPr>
        <w:t>45</w:t>
      </w:r>
      <w:r w:rsidRPr="00BF30BC">
        <w:rPr>
          <w:rFonts w:ascii="Bwgrkl" w:hAnsi="Bwgrkl"/>
          <w:noProof/>
          <w:sz w:val="20"/>
        </w:rPr>
        <w:t xml:space="preserve"> o` de. evxelqw.n h;rxato khru,ssein polla. kai. diafhmi,zein to.n lo,gon( w[ste mhke,ti auvto.n du,nasqai fanerw/j eivj po,lin eivselqei/n( avllV e;xw evpV evrh,moij to,poij h=n\ kai. h;rconto pro.j auvto.n pa,ntoqen) </w:t>
      </w:r>
    </w:p>
    <w:p w14:paraId="53EFAAEF" w14:textId="77777777" w:rsidR="00957A1D" w:rsidRPr="00BF30BC" w:rsidRDefault="00957A1D" w:rsidP="00957A1D"/>
    <w:p w14:paraId="2C7D732F" w14:textId="77777777" w:rsidR="00957A1D" w:rsidRPr="0008555B" w:rsidRDefault="00957A1D" w:rsidP="00957A1D">
      <w:pPr>
        <w:pStyle w:val="Titolo3"/>
      </w:pPr>
      <w:r w:rsidRPr="00530C88">
        <w:br w:type="page"/>
      </w:r>
      <w:r w:rsidRPr="0008555B">
        <w:lastRenderedPageBreak/>
        <w:t>Traduction littérale</w:t>
      </w:r>
    </w:p>
    <w:p w14:paraId="63B89C2D" w14:textId="77777777" w:rsidR="00957A1D" w:rsidRPr="0008555B" w:rsidRDefault="00957A1D" w:rsidP="00957A1D">
      <w:pPr>
        <w:spacing w:line="222" w:lineRule="exact"/>
        <w:rPr>
          <w:sz w:val="20"/>
          <w:szCs w:val="20"/>
        </w:rPr>
      </w:pPr>
      <w:r w:rsidRPr="0008555B">
        <w:rPr>
          <w:sz w:val="20"/>
          <w:szCs w:val="20"/>
          <w:vertAlign w:val="superscript"/>
        </w:rPr>
        <w:t>14</w:t>
      </w:r>
      <w:r w:rsidRPr="0008555B">
        <w:rPr>
          <w:sz w:val="20"/>
          <w:szCs w:val="20"/>
        </w:rPr>
        <w:t xml:space="preserve"> Or après </w:t>
      </w:r>
      <w:proofErr w:type="gramStart"/>
      <w:r w:rsidRPr="0008555B">
        <w:rPr>
          <w:sz w:val="20"/>
          <w:szCs w:val="20"/>
        </w:rPr>
        <w:t>que eut</w:t>
      </w:r>
      <w:proofErr w:type="gramEnd"/>
      <w:r w:rsidRPr="0008555B">
        <w:rPr>
          <w:sz w:val="20"/>
          <w:szCs w:val="20"/>
        </w:rPr>
        <w:t xml:space="preserve"> été livré Jean, vint Jésus en Galilée, proclamant l’Évangile de Dieu </w:t>
      </w:r>
      <w:r w:rsidRPr="0008555B">
        <w:rPr>
          <w:sz w:val="20"/>
          <w:szCs w:val="20"/>
          <w:vertAlign w:val="superscript"/>
        </w:rPr>
        <w:t>15</w:t>
      </w:r>
      <w:r>
        <w:rPr>
          <w:sz w:val="20"/>
          <w:szCs w:val="20"/>
        </w:rPr>
        <w:t> </w:t>
      </w:r>
      <w:r w:rsidRPr="0008555B">
        <w:rPr>
          <w:sz w:val="20"/>
          <w:szCs w:val="20"/>
        </w:rPr>
        <w:t>et disant que « Est accompli le temps et s’est approché le règne de Dieu : convertissez-vous et croyez en l’Évangile </w:t>
      </w:r>
      <w:r>
        <w:rPr>
          <w:sz w:val="20"/>
          <w:szCs w:val="20"/>
        </w:rPr>
        <w:t xml:space="preserve">». </w:t>
      </w:r>
      <w:r w:rsidRPr="0008555B">
        <w:rPr>
          <w:sz w:val="20"/>
          <w:szCs w:val="20"/>
          <w:vertAlign w:val="superscript"/>
        </w:rPr>
        <w:t xml:space="preserve">16 </w:t>
      </w:r>
      <w:r w:rsidRPr="0008555B">
        <w:rPr>
          <w:sz w:val="20"/>
          <w:szCs w:val="20"/>
        </w:rPr>
        <w:t xml:space="preserve">Et passant le long de la mer de Galilée, il vit Simon et André le frère de Simon jetant dans la mer ; car ils étaient pêcheurs. </w:t>
      </w:r>
      <w:r w:rsidRPr="0008555B">
        <w:rPr>
          <w:sz w:val="20"/>
          <w:szCs w:val="20"/>
          <w:vertAlign w:val="superscript"/>
        </w:rPr>
        <w:t>17</w:t>
      </w:r>
      <w:r w:rsidRPr="0008555B">
        <w:rPr>
          <w:sz w:val="20"/>
          <w:szCs w:val="20"/>
        </w:rPr>
        <w:t xml:space="preserve"> et il dit à eux Jésus : « Venez derrière moi, et je ferai vous devenir des pêcheurs d’hommes ». </w:t>
      </w:r>
      <w:r w:rsidRPr="0008555B">
        <w:rPr>
          <w:sz w:val="20"/>
          <w:szCs w:val="20"/>
          <w:vertAlign w:val="superscript"/>
        </w:rPr>
        <w:t>18</w:t>
      </w:r>
      <w:r w:rsidRPr="0008555B">
        <w:rPr>
          <w:sz w:val="20"/>
          <w:szCs w:val="20"/>
        </w:rPr>
        <w:t xml:space="preserve"> Et aussitôt laissant les filets, ils suivirent lui. </w:t>
      </w:r>
      <w:r w:rsidRPr="0008555B">
        <w:rPr>
          <w:sz w:val="20"/>
          <w:szCs w:val="20"/>
          <w:vertAlign w:val="superscript"/>
        </w:rPr>
        <w:t>19</w:t>
      </w:r>
      <w:r w:rsidRPr="0008555B">
        <w:rPr>
          <w:sz w:val="20"/>
          <w:szCs w:val="20"/>
        </w:rPr>
        <w:t xml:space="preserve"> Et avançant un peu, il vit Jacques de Zébédée et Jean le frère de lui et eux dans la barque arrangeant les filets. </w:t>
      </w:r>
      <w:r w:rsidRPr="0008555B">
        <w:rPr>
          <w:sz w:val="20"/>
          <w:szCs w:val="20"/>
          <w:vertAlign w:val="superscript"/>
        </w:rPr>
        <w:t>20</w:t>
      </w:r>
      <w:r w:rsidRPr="0008555B">
        <w:rPr>
          <w:sz w:val="20"/>
          <w:szCs w:val="20"/>
        </w:rPr>
        <w:t xml:space="preserve"> Et aussitôt il appela eux. Et laissant leur père Zébédée dans la barque avec les salariés, ils vinrent derrière</w:t>
      </w:r>
      <w:r>
        <w:rPr>
          <w:sz w:val="20"/>
          <w:szCs w:val="20"/>
        </w:rPr>
        <w:t xml:space="preserve"> lui.</w:t>
      </w:r>
      <w:r w:rsidRPr="0008555B">
        <w:rPr>
          <w:sz w:val="20"/>
          <w:szCs w:val="20"/>
        </w:rPr>
        <w:t xml:space="preserve"> </w:t>
      </w:r>
      <w:r w:rsidRPr="0008555B">
        <w:rPr>
          <w:sz w:val="20"/>
          <w:szCs w:val="20"/>
          <w:vertAlign w:val="superscript"/>
        </w:rPr>
        <w:t>21</w:t>
      </w:r>
      <w:r w:rsidRPr="0008555B">
        <w:rPr>
          <w:sz w:val="20"/>
          <w:szCs w:val="20"/>
        </w:rPr>
        <w:t xml:space="preserve"> Et ils entrent dans Capharnaüm et aussitôt le sabbat entrant dans la synagog</w:t>
      </w:r>
      <w:r>
        <w:rPr>
          <w:sz w:val="20"/>
          <w:szCs w:val="20"/>
        </w:rPr>
        <w:t>ue</w:t>
      </w:r>
      <w:r w:rsidRPr="0008555B">
        <w:rPr>
          <w:sz w:val="20"/>
          <w:szCs w:val="20"/>
        </w:rPr>
        <w:t xml:space="preserve"> il enseignait. </w:t>
      </w:r>
      <w:r w:rsidRPr="0008555B">
        <w:rPr>
          <w:sz w:val="20"/>
          <w:szCs w:val="20"/>
          <w:vertAlign w:val="superscript"/>
        </w:rPr>
        <w:t>22</w:t>
      </w:r>
      <w:r w:rsidRPr="0008555B">
        <w:rPr>
          <w:sz w:val="20"/>
          <w:szCs w:val="20"/>
        </w:rPr>
        <w:t xml:space="preserve"> Et ils s’étonnaient de son enseignement car il enseignait eux comme autorité ayant et non comme les scribes. </w:t>
      </w:r>
      <w:r w:rsidRPr="0008555B">
        <w:rPr>
          <w:sz w:val="20"/>
          <w:szCs w:val="20"/>
          <w:vertAlign w:val="superscript"/>
        </w:rPr>
        <w:t>23</w:t>
      </w:r>
      <w:r w:rsidRPr="0008555B">
        <w:rPr>
          <w:sz w:val="20"/>
          <w:szCs w:val="20"/>
        </w:rPr>
        <w:t xml:space="preserve"> Et aussitôt était dans la synagogue d’eux un homme dans un esprit impur. Et il cria </w:t>
      </w:r>
      <w:r w:rsidRPr="0008555B">
        <w:rPr>
          <w:sz w:val="20"/>
          <w:szCs w:val="20"/>
          <w:vertAlign w:val="superscript"/>
        </w:rPr>
        <w:t>24</w:t>
      </w:r>
      <w:r w:rsidRPr="0008555B">
        <w:rPr>
          <w:sz w:val="20"/>
          <w:szCs w:val="20"/>
        </w:rPr>
        <w:t xml:space="preserve"> disant : « Quoi à nous et à toi, Jésus le </w:t>
      </w:r>
      <w:proofErr w:type="spellStart"/>
      <w:r w:rsidRPr="0008555B">
        <w:rPr>
          <w:sz w:val="20"/>
          <w:szCs w:val="20"/>
        </w:rPr>
        <w:t>Nazaré</w:t>
      </w:r>
      <w:r>
        <w:rPr>
          <w:sz w:val="20"/>
          <w:szCs w:val="20"/>
        </w:rPr>
        <w:t>ni</w:t>
      </w:r>
      <w:r w:rsidRPr="0008555B">
        <w:rPr>
          <w:sz w:val="20"/>
          <w:szCs w:val="20"/>
        </w:rPr>
        <w:t>en</w:t>
      </w:r>
      <w:proofErr w:type="spellEnd"/>
      <w:r w:rsidRPr="0008555B">
        <w:rPr>
          <w:sz w:val="20"/>
          <w:szCs w:val="20"/>
        </w:rPr>
        <w:t xml:space="preserve"> ? Es-tu venu pour perdre nous ? Je sais qui tu es : le Saint de Dieu ». </w:t>
      </w:r>
      <w:r w:rsidRPr="0008555B">
        <w:rPr>
          <w:sz w:val="20"/>
          <w:szCs w:val="20"/>
          <w:vertAlign w:val="superscript"/>
        </w:rPr>
        <w:t>25</w:t>
      </w:r>
      <w:r w:rsidRPr="0008555B">
        <w:rPr>
          <w:sz w:val="20"/>
          <w:szCs w:val="20"/>
        </w:rPr>
        <w:t xml:space="preserve"> Et le menaça Jésus disant : « Tais-toi et sors de lui ! ». </w:t>
      </w:r>
      <w:r w:rsidRPr="0008555B">
        <w:rPr>
          <w:sz w:val="20"/>
          <w:szCs w:val="20"/>
          <w:vertAlign w:val="superscript"/>
        </w:rPr>
        <w:t>26</w:t>
      </w:r>
      <w:r w:rsidRPr="0008555B">
        <w:rPr>
          <w:sz w:val="20"/>
          <w:szCs w:val="20"/>
        </w:rPr>
        <w:t xml:space="preserve"> Et secouant lui l’esprit impur et criant d’un grand cri, il sortit de lui. </w:t>
      </w:r>
      <w:r w:rsidRPr="0008555B">
        <w:rPr>
          <w:sz w:val="20"/>
          <w:szCs w:val="20"/>
          <w:vertAlign w:val="superscript"/>
        </w:rPr>
        <w:t>27</w:t>
      </w:r>
      <w:r w:rsidRPr="0008555B">
        <w:rPr>
          <w:sz w:val="20"/>
          <w:szCs w:val="20"/>
        </w:rPr>
        <w:t xml:space="preserve"> Et ils furent effrayés tous de sorte qu’ils discutaient entre eux disant : « Qu’est ceci ? Un enseignement nouveau avec autorité ! Même aux esprits impurs il commande et ils obéissent à lui ! » </w:t>
      </w:r>
      <w:r w:rsidRPr="0008555B">
        <w:rPr>
          <w:sz w:val="20"/>
          <w:szCs w:val="20"/>
          <w:vertAlign w:val="superscript"/>
        </w:rPr>
        <w:t>28</w:t>
      </w:r>
      <w:r w:rsidRPr="0008555B">
        <w:rPr>
          <w:sz w:val="20"/>
          <w:szCs w:val="20"/>
        </w:rPr>
        <w:t xml:space="preserve"> Et sortit la renommée </w:t>
      </w:r>
      <w:r w:rsidRPr="0008555B">
        <w:rPr>
          <w:iCs/>
          <w:sz w:val="20"/>
          <w:szCs w:val="20"/>
        </w:rPr>
        <w:t>de lui aussitôt partout</w:t>
      </w:r>
      <w:r w:rsidRPr="0008555B">
        <w:rPr>
          <w:sz w:val="20"/>
          <w:szCs w:val="20"/>
        </w:rPr>
        <w:t xml:space="preserve"> dans l’entière région de la Galilée</w:t>
      </w:r>
      <w:r>
        <w:rPr>
          <w:sz w:val="20"/>
          <w:szCs w:val="20"/>
        </w:rPr>
        <w:t>.</w:t>
      </w:r>
      <w:r w:rsidRPr="0008555B">
        <w:rPr>
          <w:sz w:val="20"/>
          <w:szCs w:val="20"/>
        </w:rPr>
        <w:t xml:space="preserve"> </w:t>
      </w:r>
      <w:r w:rsidRPr="0008555B">
        <w:rPr>
          <w:sz w:val="20"/>
          <w:szCs w:val="20"/>
          <w:vertAlign w:val="superscript"/>
        </w:rPr>
        <w:t>29</w:t>
      </w:r>
      <w:r w:rsidRPr="0008555B">
        <w:rPr>
          <w:sz w:val="20"/>
          <w:szCs w:val="20"/>
        </w:rPr>
        <w:t xml:space="preserve"> Et aussitôt </w:t>
      </w:r>
      <w:proofErr w:type="gramStart"/>
      <w:r w:rsidRPr="0008555B">
        <w:rPr>
          <w:sz w:val="20"/>
          <w:szCs w:val="20"/>
        </w:rPr>
        <w:t>de la synagogue sortant</w:t>
      </w:r>
      <w:proofErr w:type="gramEnd"/>
      <w:r w:rsidRPr="0008555B">
        <w:rPr>
          <w:sz w:val="20"/>
          <w:szCs w:val="20"/>
        </w:rPr>
        <w:t xml:space="preserve">, ils vinrent dans la maison de Simon et André avec Jacques et Jean. </w:t>
      </w:r>
      <w:r w:rsidRPr="0008555B">
        <w:rPr>
          <w:sz w:val="20"/>
          <w:szCs w:val="20"/>
          <w:vertAlign w:val="superscript"/>
        </w:rPr>
        <w:t>30</w:t>
      </w:r>
      <w:r w:rsidRPr="0008555B">
        <w:rPr>
          <w:sz w:val="20"/>
          <w:szCs w:val="20"/>
        </w:rPr>
        <w:t xml:space="preserve"> La belle-mère de Simon gisait fiévreuse et aussitôt ils parlèrent à lui pour elle. </w:t>
      </w:r>
      <w:r w:rsidRPr="0008555B">
        <w:rPr>
          <w:sz w:val="20"/>
          <w:szCs w:val="20"/>
          <w:vertAlign w:val="superscript"/>
        </w:rPr>
        <w:t>31</w:t>
      </w:r>
      <w:r w:rsidRPr="0008555B">
        <w:rPr>
          <w:sz w:val="20"/>
          <w:szCs w:val="20"/>
        </w:rPr>
        <w:t xml:space="preserve"> Et venant-près il releva elle prenant la main. Et </w:t>
      </w:r>
      <w:proofErr w:type="gramStart"/>
      <w:r w:rsidRPr="0008555B">
        <w:rPr>
          <w:sz w:val="20"/>
          <w:szCs w:val="20"/>
        </w:rPr>
        <w:t>laissa elle</w:t>
      </w:r>
      <w:proofErr w:type="gramEnd"/>
      <w:r w:rsidRPr="0008555B">
        <w:rPr>
          <w:sz w:val="20"/>
          <w:szCs w:val="20"/>
        </w:rPr>
        <w:t xml:space="preserve"> la fièvre et elle servait eux</w:t>
      </w:r>
      <w:r>
        <w:rPr>
          <w:sz w:val="20"/>
          <w:szCs w:val="20"/>
        </w:rPr>
        <w:t>.</w:t>
      </w:r>
      <w:r w:rsidRPr="0008555B">
        <w:rPr>
          <w:sz w:val="20"/>
          <w:szCs w:val="20"/>
        </w:rPr>
        <w:t xml:space="preserve"> </w:t>
      </w:r>
      <w:r w:rsidRPr="0008555B">
        <w:rPr>
          <w:sz w:val="20"/>
          <w:szCs w:val="20"/>
          <w:vertAlign w:val="superscript"/>
        </w:rPr>
        <w:t>32</w:t>
      </w:r>
      <w:r w:rsidRPr="0008555B">
        <w:rPr>
          <w:sz w:val="20"/>
          <w:szCs w:val="20"/>
        </w:rPr>
        <w:t xml:space="preserve"> le soir venu, quand fut couché le soleil, on portait près de lui tous les mal portant et les démoniaques </w:t>
      </w:r>
      <w:r w:rsidRPr="0008555B">
        <w:rPr>
          <w:sz w:val="20"/>
          <w:szCs w:val="20"/>
          <w:vertAlign w:val="superscript"/>
        </w:rPr>
        <w:t>33</w:t>
      </w:r>
      <w:r w:rsidRPr="0008555B">
        <w:rPr>
          <w:sz w:val="20"/>
          <w:szCs w:val="20"/>
        </w:rPr>
        <w:t xml:space="preserve"> et était la ville entière réunie près de la porte. </w:t>
      </w:r>
      <w:r w:rsidRPr="0008555B">
        <w:rPr>
          <w:sz w:val="20"/>
          <w:szCs w:val="20"/>
          <w:vertAlign w:val="superscript"/>
        </w:rPr>
        <w:t>34</w:t>
      </w:r>
      <w:r w:rsidRPr="0008555B">
        <w:rPr>
          <w:sz w:val="20"/>
          <w:szCs w:val="20"/>
        </w:rPr>
        <w:t xml:space="preserve"> Et il guérit de nombreux mal portant de divers maux et des démons nombreux il chassa. Et il ne laissait pas parler les démons car ils connaissaient</w:t>
      </w:r>
      <w:r>
        <w:rPr>
          <w:sz w:val="20"/>
          <w:szCs w:val="20"/>
        </w:rPr>
        <w:t xml:space="preserve"> lui. </w:t>
      </w:r>
      <w:r w:rsidRPr="0008555B">
        <w:rPr>
          <w:sz w:val="20"/>
          <w:szCs w:val="20"/>
          <w:vertAlign w:val="superscript"/>
        </w:rPr>
        <w:t>35</w:t>
      </w:r>
      <w:r w:rsidRPr="0008555B">
        <w:rPr>
          <w:sz w:val="20"/>
          <w:szCs w:val="20"/>
        </w:rPr>
        <w:t xml:space="preserve"> Et le matin, à nuit noire, s’étant levé il sortit et alla dans un lieu désert et là il priait. </w:t>
      </w:r>
      <w:r w:rsidRPr="0008555B">
        <w:rPr>
          <w:sz w:val="20"/>
          <w:szCs w:val="20"/>
          <w:vertAlign w:val="superscript"/>
        </w:rPr>
        <w:t>36</w:t>
      </w:r>
      <w:r w:rsidRPr="0008555B">
        <w:rPr>
          <w:sz w:val="20"/>
          <w:szCs w:val="20"/>
        </w:rPr>
        <w:t xml:space="preserve"> Et poursuivirent lui Simon et ceux avec lui </w:t>
      </w:r>
      <w:r w:rsidRPr="0008555B">
        <w:rPr>
          <w:sz w:val="20"/>
          <w:szCs w:val="20"/>
          <w:vertAlign w:val="superscript"/>
        </w:rPr>
        <w:t>37</w:t>
      </w:r>
      <w:r w:rsidRPr="0008555B">
        <w:rPr>
          <w:sz w:val="20"/>
          <w:szCs w:val="20"/>
        </w:rPr>
        <w:t xml:space="preserve"> et ils trouvèrent lui et ils disent à lui : « Tous cherchent toi ». </w:t>
      </w:r>
      <w:r w:rsidRPr="0008555B">
        <w:rPr>
          <w:sz w:val="20"/>
          <w:szCs w:val="20"/>
          <w:vertAlign w:val="superscript"/>
        </w:rPr>
        <w:t>38</w:t>
      </w:r>
      <w:r w:rsidRPr="0008555B">
        <w:rPr>
          <w:sz w:val="20"/>
          <w:szCs w:val="20"/>
        </w:rPr>
        <w:t xml:space="preserve"> Et il dit à eux : « Allons ailleurs dans les </w:t>
      </w:r>
      <w:r>
        <w:rPr>
          <w:sz w:val="20"/>
          <w:szCs w:val="20"/>
        </w:rPr>
        <w:t>villages</w:t>
      </w:r>
      <w:r w:rsidRPr="0008555B">
        <w:rPr>
          <w:sz w:val="20"/>
          <w:szCs w:val="20"/>
        </w:rPr>
        <w:t xml:space="preserve"> voisins, afin que là aussi je proclame ; car pour cela je suis sorti </w:t>
      </w:r>
      <w:r>
        <w:rPr>
          <w:sz w:val="20"/>
          <w:szCs w:val="20"/>
        </w:rPr>
        <w:t>».</w:t>
      </w:r>
      <w:r w:rsidRPr="0008555B">
        <w:rPr>
          <w:sz w:val="20"/>
          <w:szCs w:val="20"/>
        </w:rPr>
        <w:t xml:space="preserve"> </w:t>
      </w:r>
      <w:r w:rsidRPr="0008555B">
        <w:rPr>
          <w:sz w:val="20"/>
          <w:szCs w:val="20"/>
          <w:vertAlign w:val="superscript"/>
        </w:rPr>
        <w:t>39</w:t>
      </w:r>
      <w:r w:rsidRPr="0008555B">
        <w:rPr>
          <w:sz w:val="20"/>
          <w:szCs w:val="20"/>
        </w:rPr>
        <w:t xml:space="preserve"> Et il vint proclamant dans leurs synagogues dans toute la Galilée et les démons chassant. </w:t>
      </w:r>
      <w:r w:rsidRPr="0008555B">
        <w:rPr>
          <w:sz w:val="20"/>
          <w:szCs w:val="20"/>
          <w:vertAlign w:val="superscript"/>
        </w:rPr>
        <w:t>40</w:t>
      </w:r>
      <w:r w:rsidRPr="0008555B">
        <w:rPr>
          <w:sz w:val="20"/>
          <w:szCs w:val="20"/>
        </w:rPr>
        <w:t xml:space="preserve"> Et vient vers lui un lépreux, suppliant lui </w:t>
      </w:r>
      <w:r>
        <w:rPr>
          <w:sz w:val="20"/>
          <w:szCs w:val="20"/>
        </w:rPr>
        <w:t xml:space="preserve">[et s’agenouillant] </w:t>
      </w:r>
      <w:r w:rsidRPr="0008555B">
        <w:rPr>
          <w:iCs/>
          <w:sz w:val="20"/>
          <w:szCs w:val="20"/>
        </w:rPr>
        <w:t>et disant à lui </w:t>
      </w:r>
      <w:r w:rsidRPr="0008555B">
        <w:rPr>
          <w:sz w:val="20"/>
          <w:szCs w:val="20"/>
        </w:rPr>
        <w:t xml:space="preserve">: « Si tu veux, tu peux me purifier ! » </w:t>
      </w:r>
      <w:r w:rsidRPr="0008555B">
        <w:rPr>
          <w:sz w:val="20"/>
          <w:szCs w:val="20"/>
          <w:vertAlign w:val="superscript"/>
        </w:rPr>
        <w:t>41</w:t>
      </w:r>
      <w:r w:rsidRPr="0008555B">
        <w:rPr>
          <w:sz w:val="20"/>
          <w:szCs w:val="20"/>
        </w:rPr>
        <w:t xml:space="preserve"> Et ému, étendant la main, il toucha et dit à lui : « Je veux, sois purifié ! » </w:t>
      </w:r>
      <w:r w:rsidRPr="0008555B">
        <w:rPr>
          <w:sz w:val="20"/>
          <w:szCs w:val="20"/>
          <w:vertAlign w:val="superscript"/>
        </w:rPr>
        <w:t>42</w:t>
      </w:r>
      <w:r w:rsidRPr="0008555B">
        <w:rPr>
          <w:sz w:val="20"/>
          <w:szCs w:val="20"/>
        </w:rPr>
        <w:t xml:space="preserve"> Et aussitôt s’en alla de lui la lèpre et il fut purifié. </w:t>
      </w:r>
      <w:r w:rsidRPr="0008555B">
        <w:rPr>
          <w:sz w:val="20"/>
          <w:szCs w:val="20"/>
          <w:vertAlign w:val="superscript"/>
        </w:rPr>
        <w:t>43</w:t>
      </w:r>
      <w:r w:rsidRPr="0008555B">
        <w:rPr>
          <w:sz w:val="20"/>
          <w:szCs w:val="20"/>
        </w:rPr>
        <w:t xml:space="preserve"> Et rudoyant lui, aussitôt il chassa lui et dit à lui : </w:t>
      </w:r>
      <w:r w:rsidRPr="0008555B">
        <w:rPr>
          <w:sz w:val="20"/>
          <w:szCs w:val="20"/>
          <w:vertAlign w:val="superscript"/>
        </w:rPr>
        <w:t>44</w:t>
      </w:r>
      <w:r w:rsidRPr="0008555B">
        <w:rPr>
          <w:sz w:val="20"/>
          <w:szCs w:val="20"/>
        </w:rPr>
        <w:t xml:space="preserve"> « Vois, à personne rien ne dis, mais va et toi-même montre-toi au prêtre et offre pour ta purification ce qu’a ordonné Moïse en témoignage pour eux ». </w:t>
      </w:r>
      <w:r w:rsidRPr="0008555B">
        <w:rPr>
          <w:sz w:val="20"/>
          <w:szCs w:val="20"/>
          <w:vertAlign w:val="superscript"/>
        </w:rPr>
        <w:t>45</w:t>
      </w:r>
      <w:r w:rsidRPr="0008555B">
        <w:rPr>
          <w:sz w:val="20"/>
          <w:szCs w:val="20"/>
        </w:rPr>
        <w:t xml:space="preserve"> Or lui sortant, se mit à proclamer beaucoup et à divulguer la Parole, de sorte que lui plus ne pouvait entrer ouvertement dans une ville, mais dehors dans des lieux déserts il était et ils arrivaient vers lui de toute part. </w:t>
      </w:r>
    </w:p>
    <w:p w14:paraId="3C4C5CD7" w14:textId="77777777" w:rsidR="00957A1D" w:rsidRPr="0008555B" w:rsidRDefault="00957A1D" w:rsidP="00957A1D">
      <w:pPr>
        <w:rPr>
          <w:sz w:val="18"/>
        </w:rPr>
      </w:pPr>
    </w:p>
    <w:p w14:paraId="2CBC1249" w14:textId="663216F4" w:rsidR="00911FD0" w:rsidRDefault="00911FD0" w:rsidP="00CB1969">
      <w:pPr>
        <w:jc w:val="left"/>
      </w:pPr>
    </w:p>
    <w:sectPr w:rsidR="00911FD0" w:rsidSect="00B354F8">
      <w:headerReference w:type="even" r:id="rId7"/>
      <w:headerReference w:type="default" r:id="rId8"/>
      <w:footerReference w:type="even" r:id="rId9"/>
      <w:footerReference w:type="default" r:id="rId10"/>
      <w:headerReference w:type="first" r:id="rId11"/>
      <w:footerReference w:type="first" r:id="rId12"/>
      <w:type w:val="oddPage"/>
      <w:pgSz w:w="11906" w:h="16838" w:code="9"/>
      <w:pgMar w:top="2608" w:right="2381" w:bottom="2608" w:left="2381" w:header="2552"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5792F5" w14:textId="77777777" w:rsidR="00235A4F" w:rsidRDefault="00235A4F">
      <w:r>
        <w:separator/>
      </w:r>
    </w:p>
  </w:endnote>
  <w:endnote w:type="continuationSeparator" w:id="0">
    <w:p w14:paraId="01AA0730" w14:textId="77777777" w:rsidR="00235A4F" w:rsidRDefault="00235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wgrkl">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AD441" w14:textId="77777777" w:rsidR="00FC5449" w:rsidRDefault="00FC544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EEF90" w14:textId="77777777" w:rsidR="00FC5449" w:rsidRDefault="00FC5449">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4F9EF" w14:textId="77777777" w:rsidR="00FC5449" w:rsidRDefault="00FC544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8E4C9" w14:textId="77777777" w:rsidR="00235A4F" w:rsidRDefault="00235A4F"/>
  </w:footnote>
  <w:footnote w:type="continuationSeparator" w:id="0">
    <w:p w14:paraId="60C75580" w14:textId="77777777" w:rsidR="00235A4F" w:rsidRDefault="00235A4F"/>
  </w:footnote>
  <w:footnote w:id="1">
    <w:p w14:paraId="7662A06B" w14:textId="77777777" w:rsidR="00911FD0" w:rsidRPr="009774D6" w:rsidRDefault="00911FD0" w:rsidP="00911FD0">
      <w:pPr>
        <w:pStyle w:val="Testonotaapidipagina"/>
      </w:pPr>
      <w:r>
        <w:rPr>
          <w:rStyle w:val="Rimandonotaapidipagina"/>
        </w:rPr>
        <w:footnoteRef/>
      </w:r>
      <w:r w:rsidRPr="009774D6">
        <w:t xml:space="preserve"> La ponctuation de la traduction </w:t>
      </w:r>
      <w:bookmarkStart w:id="0" w:name="PonctuationDeMc6SuitNA27"/>
      <w:bookmarkEnd w:id="0"/>
      <w:r w:rsidRPr="009774D6">
        <w:t>suit celle du texte grec (NA</w:t>
      </w:r>
      <w:r w:rsidRPr="009774D6">
        <w:rPr>
          <w:vertAlign w:val="superscript"/>
        </w:rPr>
        <w:t>27</w:t>
      </w:r>
      <w:r w:rsidRPr="009774D6">
        <w:t xml:space="preserve"> et GNT</w:t>
      </w:r>
      <w:r w:rsidRPr="009774D6">
        <w:rPr>
          <w:vertAlign w:val="superscript"/>
        </w:rPr>
        <w:t>4</w:t>
      </w:r>
      <w:r w:rsidRPr="009774D6">
        <w:t>).</w:t>
      </w:r>
    </w:p>
  </w:footnote>
  <w:footnote w:id="2">
    <w:p w14:paraId="266E0B94" w14:textId="77777777" w:rsidR="00445299" w:rsidRPr="009774D6" w:rsidRDefault="00445299" w:rsidP="00445299">
      <w:pPr>
        <w:pStyle w:val="Testonotaapidipagina"/>
      </w:pPr>
      <w:r>
        <w:rPr>
          <w:rStyle w:val="Rimandonotaapidipagina"/>
        </w:rPr>
        <w:footnoteRef/>
      </w:r>
      <w:r w:rsidRPr="009774D6">
        <w:t xml:space="preserve"> La ponctuation de la traduction suit celle du texte grec (NA</w:t>
      </w:r>
      <w:r w:rsidRPr="009774D6">
        <w:rPr>
          <w:vertAlign w:val="superscript"/>
        </w:rPr>
        <w:t>27</w:t>
      </w:r>
      <w:r w:rsidRPr="009774D6">
        <w:t xml:space="preserve"> et GNT</w:t>
      </w:r>
      <w:r w:rsidRPr="009774D6">
        <w:rPr>
          <w:vertAlign w:val="superscript"/>
        </w:rPr>
        <w:t>4</w:t>
      </w:r>
      <w:r w:rsidRPr="009774D6">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C430A" w14:textId="77777777" w:rsidR="00FC5449" w:rsidRDefault="00FC5449" w:rsidP="007A489E">
    <w:pPr>
      <w:pStyle w:val="Intestazione"/>
    </w:pPr>
    <w:r>
      <w:fldChar w:fldCharType="begin"/>
    </w:r>
    <w:r>
      <w:instrText>PAGE   \* MERGEFORMAT</w:instrText>
    </w:r>
    <w:r>
      <w:fldChar w:fldCharType="separate"/>
    </w:r>
    <w:r w:rsidR="00047359">
      <w:rPr>
        <w:noProof/>
      </w:rPr>
      <w:t>2</w:t>
    </w:r>
    <w:r>
      <w:fldChar w:fldCharType="end"/>
    </w:r>
    <w:r>
      <w:tab/>
    </w:r>
  </w:p>
  <w:p w14:paraId="6364A77B" w14:textId="77777777" w:rsidR="00FC5449" w:rsidRDefault="00FC5449" w:rsidP="008F7D58">
    <w:pPr>
      <w:pStyle w:val="Intestazione"/>
      <w:tabs>
        <w:tab w:val="center" w:pos="3544"/>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1CE00" w14:textId="77777777" w:rsidR="00FC5449" w:rsidRDefault="00FC5449" w:rsidP="007A489E">
    <w:pPr>
      <w:pStyle w:val="Intestazione"/>
    </w:pPr>
    <w:r>
      <w:tab/>
    </w:r>
    <w:r>
      <w:tab/>
    </w:r>
    <w:r>
      <w:fldChar w:fldCharType="begin"/>
    </w:r>
    <w:r>
      <w:instrText>PAGE   \* MERGEFORMAT</w:instrText>
    </w:r>
    <w:r>
      <w:fldChar w:fldCharType="separate"/>
    </w:r>
    <w:r w:rsidR="00047359" w:rsidRPr="00047359">
      <w:rPr>
        <w:noProof/>
        <w:lang w:val="it-IT"/>
      </w:rPr>
      <w:t>3</w:t>
    </w:r>
    <w:r>
      <w:fldChar w:fldCharType="end"/>
    </w:r>
  </w:p>
  <w:p w14:paraId="04F89DA3" w14:textId="77777777" w:rsidR="00FC5449" w:rsidRDefault="00FC5449" w:rsidP="00415A27">
    <w:pPr>
      <w:pStyle w:val="Intestazione"/>
      <w:tabs>
        <w:tab w:val="center" w:pos="3261"/>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B7EB7" w14:textId="77777777" w:rsidR="00FC5449" w:rsidRDefault="00FC544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227"/>
  <w:hyphenationZone w:val="283"/>
  <w:evenAndOddHeader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845DD"/>
    <w:rsid w:val="00003DFE"/>
    <w:rsid w:val="0000644B"/>
    <w:rsid w:val="00024662"/>
    <w:rsid w:val="00047359"/>
    <w:rsid w:val="0005098C"/>
    <w:rsid w:val="000B22DA"/>
    <w:rsid w:val="000B3573"/>
    <w:rsid w:val="000D51FC"/>
    <w:rsid w:val="000F0A94"/>
    <w:rsid w:val="00112354"/>
    <w:rsid w:val="00115D74"/>
    <w:rsid w:val="00131611"/>
    <w:rsid w:val="00151F21"/>
    <w:rsid w:val="001838D4"/>
    <w:rsid w:val="001845DD"/>
    <w:rsid w:val="001B2353"/>
    <w:rsid w:val="0022067A"/>
    <w:rsid w:val="00223E0B"/>
    <w:rsid w:val="00235A4F"/>
    <w:rsid w:val="00237211"/>
    <w:rsid w:val="0024354B"/>
    <w:rsid w:val="00280A98"/>
    <w:rsid w:val="0029793E"/>
    <w:rsid w:val="002B20C3"/>
    <w:rsid w:val="002B3225"/>
    <w:rsid w:val="002C6FA9"/>
    <w:rsid w:val="002C7C16"/>
    <w:rsid w:val="002D0208"/>
    <w:rsid w:val="00326270"/>
    <w:rsid w:val="00330C06"/>
    <w:rsid w:val="00357DBD"/>
    <w:rsid w:val="003642F1"/>
    <w:rsid w:val="00370B97"/>
    <w:rsid w:val="003724BC"/>
    <w:rsid w:val="003D74BD"/>
    <w:rsid w:val="00415A27"/>
    <w:rsid w:val="00415FA0"/>
    <w:rsid w:val="00441E5E"/>
    <w:rsid w:val="00445299"/>
    <w:rsid w:val="00456EC1"/>
    <w:rsid w:val="0046000C"/>
    <w:rsid w:val="00472CAF"/>
    <w:rsid w:val="004A38BE"/>
    <w:rsid w:val="004B000C"/>
    <w:rsid w:val="004C0B5A"/>
    <w:rsid w:val="004C3032"/>
    <w:rsid w:val="004C7317"/>
    <w:rsid w:val="004D3ADE"/>
    <w:rsid w:val="004D73F3"/>
    <w:rsid w:val="004E4769"/>
    <w:rsid w:val="004F792C"/>
    <w:rsid w:val="00501626"/>
    <w:rsid w:val="00511BBF"/>
    <w:rsid w:val="00524552"/>
    <w:rsid w:val="00536F4E"/>
    <w:rsid w:val="00537B51"/>
    <w:rsid w:val="00551F8E"/>
    <w:rsid w:val="00560711"/>
    <w:rsid w:val="005728E5"/>
    <w:rsid w:val="00587508"/>
    <w:rsid w:val="005B19B3"/>
    <w:rsid w:val="005C713C"/>
    <w:rsid w:val="005F3C24"/>
    <w:rsid w:val="006126C5"/>
    <w:rsid w:val="00630108"/>
    <w:rsid w:val="00642F4D"/>
    <w:rsid w:val="00644144"/>
    <w:rsid w:val="00665DBB"/>
    <w:rsid w:val="0068085E"/>
    <w:rsid w:val="006839B0"/>
    <w:rsid w:val="00687C76"/>
    <w:rsid w:val="00692C82"/>
    <w:rsid w:val="006935D1"/>
    <w:rsid w:val="006A2E48"/>
    <w:rsid w:val="006B0933"/>
    <w:rsid w:val="006B2176"/>
    <w:rsid w:val="006D5B91"/>
    <w:rsid w:val="006E11FA"/>
    <w:rsid w:val="00740844"/>
    <w:rsid w:val="00745F57"/>
    <w:rsid w:val="0076312A"/>
    <w:rsid w:val="0077385E"/>
    <w:rsid w:val="007744EF"/>
    <w:rsid w:val="007751B1"/>
    <w:rsid w:val="007827AC"/>
    <w:rsid w:val="00782C1A"/>
    <w:rsid w:val="007A0601"/>
    <w:rsid w:val="007A489E"/>
    <w:rsid w:val="007E2522"/>
    <w:rsid w:val="00805CA9"/>
    <w:rsid w:val="00842DD4"/>
    <w:rsid w:val="00856B49"/>
    <w:rsid w:val="00877091"/>
    <w:rsid w:val="008A7BB9"/>
    <w:rsid w:val="008C1DB1"/>
    <w:rsid w:val="008D06EA"/>
    <w:rsid w:val="008F7D58"/>
    <w:rsid w:val="009026C8"/>
    <w:rsid w:val="00911FD0"/>
    <w:rsid w:val="009400EA"/>
    <w:rsid w:val="00957A1D"/>
    <w:rsid w:val="009A2141"/>
    <w:rsid w:val="009C17CB"/>
    <w:rsid w:val="009C505D"/>
    <w:rsid w:val="009E3B76"/>
    <w:rsid w:val="009E6810"/>
    <w:rsid w:val="009F33E5"/>
    <w:rsid w:val="009F5C63"/>
    <w:rsid w:val="00A25B65"/>
    <w:rsid w:val="00A33325"/>
    <w:rsid w:val="00AA0BB9"/>
    <w:rsid w:val="00AA5365"/>
    <w:rsid w:val="00AA7C2F"/>
    <w:rsid w:val="00AC57C9"/>
    <w:rsid w:val="00AF56B9"/>
    <w:rsid w:val="00AF7A21"/>
    <w:rsid w:val="00B0600E"/>
    <w:rsid w:val="00B354F8"/>
    <w:rsid w:val="00B40A7B"/>
    <w:rsid w:val="00B726E0"/>
    <w:rsid w:val="00B77510"/>
    <w:rsid w:val="00B958E4"/>
    <w:rsid w:val="00BC4CD3"/>
    <w:rsid w:val="00BD17E9"/>
    <w:rsid w:val="00BD237D"/>
    <w:rsid w:val="00BD3106"/>
    <w:rsid w:val="00BD7CED"/>
    <w:rsid w:val="00BE00DE"/>
    <w:rsid w:val="00C1300B"/>
    <w:rsid w:val="00C1353D"/>
    <w:rsid w:val="00C1674A"/>
    <w:rsid w:val="00C237E5"/>
    <w:rsid w:val="00C4381C"/>
    <w:rsid w:val="00CA0321"/>
    <w:rsid w:val="00CB1969"/>
    <w:rsid w:val="00CC01EF"/>
    <w:rsid w:val="00CC7126"/>
    <w:rsid w:val="00CD6384"/>
    <w:rsid w:val="00CF10A6"/>
    <w:rsid w:val="00D129BB"/>
    <w:rsid w:val="00D1484C"/>
    <w:rsid w:val="00D2096F"/>
    <w:rsid w:val="00D34B15"/>
    <w:rsid w:val="00D50327"/>
    <w:rsid w:val="00D718D9"/>
    <w:rsid w:val="00D85662"/>
    <w:rsid w:val="00D94D51"/>
    <w:rsid w:val="00D966E8"/>
    <w:rsid w:val="00DA54A6"/>
    <w:rsid w:val="00DB384D"/>
    <w:rsid w:val="00DB5A50"/>
    <w:rsid w:val="00DD35AC"/>
    <w:rsid w:val="00DF361B"/>
    <w:rsid w:val="00E102B4"/>
    <w:rsid w:val="00E20511"/>
    <w:rsid w:val="00E41D48"/>
    <w:rsid w:val="00E67A75"/>
    <w:rsid w:val="00E76F64"/>
    <w:rsid w:val="00EA0A47"/>
    <w:rsid w:val="00EB1388"/>
    <w:rsid w:val="00ED126D"/>
    <w:rsid w:val="00EE49EF"/>
    <w:rsid w:val="00EF3948"/>
    <w:rsid w:val="00F014F6"/>
    <w:rsid w:val="00F06833"/>
    <w:rsid w:val="00F10628"/>
    <w:rsid w:val="00F14218"/>
    <w:rsid w:val="00F40956"/>
    <w:rsid w:val="00F66312"/>
    <w:rsid w:val="00F832E6"/>
    <w:rsid w:val="00F97869"/>
    <w:rsid w:val="00FA40C4"/>
    <w:rsid w:val="00FB02D2"/>
    <w:rsid w:val="00FB2350"/>
    <w:rsid w:val="00FB346C"/>
    <w:rsid w:val="00FC5449"/>
    <w:rsid w:val="00FD53BE"/>
    <w:rsid w:val="00FF5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E8A8E6"/>
  <w15:docId w15:val="{716CA717-ACEE-4B9D-8A13-21A20BB6B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6839B0"/>
    <w:pPr>
      <w:jc w:val="both"/>
    </w:pPr>
    <w:rPr>
      <w:sz w:val="22"/>
      <w:szCs w:val="22"/>
      <w:lang w:val="fr-FR"/>
    </w:rPr>
  </w:style>
  <w:style w:type="paragraph" w:styleId="Titolo1">
    <w:name w:val="heading 1"/>
    <w:basedOn w:val="Normale"/>
    <w:next w:val="Normale"/>
    <w:qFormat/>
    <w:rsid w:val="00326270"/>
    <w:pPr>
      <w:keepNext/>
      <w:spacing w:after="220"/>
      <w:jc w:val="center"/>
      <w:outlineLvl w:val="0"/>
    </w:pPr>
    <w:rPr>
      <w:smallCaps/>
    </w:rPr>
  </w:style>
  <w:style w:type="paragraph" w:styleId="Titolo2">
    <w:name w:val="heading 2"/>
    <w:basedOn w:val="Normale"/>
    <w:next w:val="Normale"/>
    <w:qFormat/>
    <w:rsid w:val="0068085E"/>
    <w:pPr>
      <w:keepNext/>
      <w:spacing w:after="160"/>
      <w:outlineLvl w:val="1"/>
    </w:pPr>
    <w:rPr>
      <w:smallCaps/>
    </w:rPr>
  </w:style>
  <w:style w:type="paragraph" w:styleId="Titolo3">
    <w:name w:val="heading 3"/>
    <w:basedOn w:val="Normale"/>
    <w:next w:val="Normale"/>
    <w:qFormat/>
    <w:rsid w:val="0068085E"/>
    <w:pPr>
      <w:keepNext/>
      <w:spacing w:after="160"/>
      <w:outlineLvl w:val="2"/>
    </w:pPr>
    <w:rPr>
      <w:i/>
      <w:smallCaps/>
    </w:rPr>
  </w:style>
  <w:style w:type="paragraph" w:styleId="Titolo4">
    <w:name w:val="heading 4"/>
    <w:basedOn w:val="Normale"/>
    <w:next w:val="Normale"/>
    <w:qFormat/>
    <w:rsid w:val="0068085E"/>
    <w:pPr>
      <w:keepNext/>
      <w:spacing w:after="160"/>
      <w:outlineLvl w:val="3"/>
    </w:pPr>
    <w:rPr>
      <w:i/>
    </w:rPr>
  </w:style>
  <w:style w:type="paragraph" w:styleId="Titolo5">
    <w:name w:val="heading 5"/>
    <w:basedOn w:val="Normale"/>
    <w:next w:val="Normal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semiHidden/>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sous">
    <w:name w:val="fil sous"/>
    <w:basedOn w:val="Normale"/>
    <w:rsid w:val="00CD6384"/>
    <w:pPr>
      <w:pBdr>
        <w:bottom w:val="single" w:sz="4" w:space="0" w:color="auto"/>
      </w:pBdr>
      <w:ind w:left="28" w:right="28"/>
    </w:pPr>
    <w:rPr>
      <w:sz w:val="14"/>
    </w:rPr>
  </w:style>
  <w:style w:type="paragraph" w:styleId="Intestazione">
    <w:name w:val="header"/>
    <w:basedOn w:val="Normale"/>
    <w:link w:val="IntestazioneCarattere"/>
    <w:uiPriority w:val="99"/>
    <w:rsid w:val="007A489E"/>
    <w:pPr>
      <w:tabs>
        <w:tab w:val="center" w:pos="3572"/>
        <w:tab w:val="right" w:pos="7144"/>
      </w:tabs>
    </w:pPr>
  </w:style>
  <w:style w:type="paragraph" w:customStyle="1" w:styleId="filmil">
    <w:name w:val="fil mil"/>
    <w:basedOn w:val="Normale"/>
    <w:rsid w:val="009F33E5"/>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paragraph" w:customStyle="1" w:styleId="fildessus">
    <w:name w:val="fil dessus"/>
    <w:basedOn w:val="Normale"/>
    <w:rsid w:val="00CD6384"/>
    <w:pPr>
      <w:pBdr>
        <w:top w:val="single" w:sz="4" w:space="0" w:color="auto"/>
      </w:pBdr>
      <w:ind w:left="28" w:right="28"/>
    </w:pPr>
    <w:rPr>
      <w:sz w:val="14"/>
    </w:rPr>
  </w:style>
  <w:style w:type="paragraph" w:customStyle="1" w:styleId="Citation">
    <w:name w:val="Citation"/>
    <w:basedOn w:val="Normale"/>
    <w:rsid w:val="008A7BB9"/>
    <w:pPr>
      <w:ind w:left="227"/>
    </w:pPr>
    <w:rPr>
      <w:sz w:val="20"/>
    </w:rPr>
  </w:style>
  <w:style w:type="character" w:styleId="Rimandocommento">
    <w:name w:val="annotation reference"/>
    <w:basedOn w:val="Carpredefinitoparagrafo"/>
    <w:semiHidden/>
    <w:rPr>
      <w:sz w:val="16"/>
      <w:szCs w:val="16"/>
    </w:rPr>
  </w:style>
  <w:style w:type="paragraph" w:styleId="Titolo">
    <w:name w:val="Title"/>
    <w:basedOn w:val="Normale"/>
    <w:qFormat/>
    <w:rsid w:val="009A2141"/>
    <w:pPr>
      <w:jc w:val="center"/>
      <w:outlineLvl w:val="0"/>
    </w:pPr>
    <w:rPr>
      <w:rFonts w:cs="Arial"/>
      <w:bCs/>
      <w:caps/>
    </w:rPr>
  </w:style>
  <w:style w:type="paragraph" w:styleId="Testocommento">
    <w:name w:val="annotation text"/>
    <w:basedOn w:val="Normale"/>
    <w:semiHidden/>
    <w:rPr>
      <w:sz w:val="24"/>
    </w:rPr>
  </w:style>
  <w:style w:type="paragraph" w:customStyle="1" w:styleId="Ridotta01">
    <w:name w:val="Ridotta 0.1"/>
    <w:basedOn w:val="Normale"/>
    <w:link w:val="Ridotta01Carattere"/>
    <w:rPr>
      <w:spacing w:val="-2"/>
    </w:rPr>
  </w:style>
  <w:style w:type="paragraph" w:customStyle="1" w:styleId="Ridotta02">
    <w:name w:val="Ridotta 0.2"/>
    <w:basedOn w:val="Normale"/>
    <w:rPr>
      <w:spacing w:val="-4"/>
    </w:rPr>
  </w:style>
  <w:style w:type="character" w:customStyle="1" w:styleId="IntestazioneCarattere">
    <w:name w:val="Intestazione Carattere"/>
    <w:link w:val="Intestazione"/>
    <w:uiPriority w:val="99"/>
    <w:locked/>
    <w:rsid w:val="00FB02D2"/>
    <w:rPr>
      <w:sz w:val="22"/>
      <w:szCs w:val="22"/>
    </w:rPr>
  </w:style>
  <w:style w:type="paragraph" w:styleId="Pidipagina">
    <w:name w:val="footer"/>
    <w:basedOn w:val="Normale"/>
    <w:link w:val="PidipaginaCarattere"/>
    <w:rsid w:val="002B20C3"/>
    <w:pPr>
      <w:tabs>
        <w:tab w:val="center" w:pos="4819"/>
        <w:tab w:val="right" w:pos="9638"/>
      </w:tabs>
    </w:pPr>
  </w:style>
  <w:style w:type="character" w:customStyle="1" w:styleId="PidipaginaCarattere">
    <w:name w:val="Piè di pagina Carattere"/>
    <w:basedOn w:val="Carpredefinitoparagrafo"/>
    <w:link w:val="Pidipagina"/>
    <w:rsid w:val="002B20C3"/>
    <w:rPr>
      <w:sz w:val="22"/>
      <w:szCs w:val="22"/>
      <w:lang w:val="fr-FR"/>
    </w:rPr>
  </w:style>
  <w:style w:type="character" w:customStyle="1" w:styleId="Titolo9Carattere">
    <w:name w:val="Titolo 9 Carattere"/>
    <w:basedOn w:val="Carpredefinitoparagrafo"/>
    <w:link w:val="Titolo9"/>
    <w:rsid w:val="002C7C16"/>
    <w:rPr>
      <w:rFonts w:cs="Arial"/>
      <w:sz w:val="35"/>
      <w:szCs w:val="22"/>
      <w:lang w:val="fr-FR"/>
    </w:rPr>
  </w:style>
  <w:style w:type="paragraph" w:customStyle="1" w:styleId="Citation1">
    <w:name w:val="Citation1"/>
    <w:basedOn w:val="Normale"/>
    <w:rsid w:val="0076312A"/>
    <w:pPr>
      <w:ind w:left="227"/>
    </w:pPr>
    <w:rPr>
      <w:sz w:val="20"/>
    </w:rPr>
  </w:style>
  <w:style w:type="character" w:customStyle="1" w:styleId="TestonotaapidipaginaCarattere">
    <w:name w:val="Testo nota a piè di pagina Carattere"/>
    <w:basedOn w:val="Carpredefinitoparagrafo"/>
    <w:link w:val="Testonotaapidipagina"/>
    <w:rsid w:val="00E102B4"/>
    <w:rPr>
      <w:sz w:val="18"/>
      <w:szCs w:val="22"/>
      <w:lang w:val="fr-FR"/>
    </w:rPr>
  </w:style>
  <w:style w:type="character" w:customStyle="1" w:styleId="Titolo8Carattere">
    <w:name w:val="Titolo 8 Carattere"/>
    <w:basedOn w:val="Carpredefinitoparagrafo"/>
    <w:link w:val="Titolo8"/>
    <w:rsid w:val="001B2353"/>
    <w:rPr>
      <w:iCs/>
      <w:sz w:val="28"/>
      <w:szCs w:val="28"/>
      <w:lang w:val="fr-FR"/>
    </w:rPr>
  </w:style>
  <w:style w:type="character" w:customStyle="1" w:styleId="Ridotta01Carattere">
    <w:name w:val="Ridotta 0.1 Carattere"/>
    <w:basedOn w:val="Carpredefinitoparagrafo"/>
    <w:link w:val="Ridotta01"/>
    <w:rsid w:val="006A2E48"/>
    <w:rPr>
      <w:spacing w:val="-2"/>
      <w:sz w:val="22"/>
      <w:szCs w:val="22"/>
      <w:lang w:val="fr-FR"/>
    </w:rPr>
  </w:style>
  <w:style w:type="character" w:customStyle="1" w:styleId="Titolo6Carattere">
    <w:name w:val="Titolo 6 Carattere"/>
    <w:basedOn w:val="Carpredefinitoparagrafo"/>
    <w:link w:val="Titolo6"/>
    <w:rsid w:val="009C505D"/>
    <w:rPr>
      <w:bCs/>
      <w:caps/>
      <w:sz w:val="28"/>
      <w:szCs w:val="28"/>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land\AppData\Roaming\Microsoft\Templates\0_Peeters.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FCF96-E90E-400F-88CA-9BA5AFFF1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0_Peeters</Template>
  <TotalTime>0</TotalTime>
  <Pages>23</Pages>
  <Words>7411</Words>
  <Characters>40766</Characters>
  <Application>Microsoft Office Word</Application>
  <DocSecurity>0</DocSecurity>
  <Lines>339</Lines>
  <Paragraphs>96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Roland</dc:creator>
  <cp:lastModifiedBy>Roland Meynet</cp:lastModifiedBy>
  <cp:revision>28</cp:revision>
  <cp:lastPrinted>2004-12-11T18:21:00Z</cp:lastPrinted>
  <dcterms:created xsi:type="dcterms:W3CDTF">2024-01-29T16:43:00Z</dcterms:created>
  <dcterms:modified xsi:type="dcterms:W3CDTF">2024-09-02T11:23:00Z</dcterms:modified>
</cp:coreProperties>
</file>